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68454" w14:textId="77777777" w:rsidR="007D5E25" w:rsidRPr="003E5E40" w:rsidRDefault="00316057" w:rsidP="00414D99">
      <w:pPr>
        <w:spacing w:line="480" w:lineRule="auto"/>
        <w:jc w:val="both"/>
        <w:rPr>
          <w:b/>
          <w:sz w:val="28"/>
          <w:szCs w:val="28"/>
          <w:lang w:val="en-GB"/>
        </w:rPr>
      </w:pPr>
      <w:bookmarkStart w:id="0" w:name="OLE_LINK27"/>
      <w:bookmarkStart w:id="1" w:name="OLE_LINK28"/>
      <w:bookmarkStart w:id="2" w:name="OLE_LINK25"/>
      <w:bookmarkStart w:id="3" w:name="OLE_LINK26"/>
      <w:r w:rsidRPr="003E5E40">
        <w:rPr>
          <w:b/>
          <w:sz w:val="28"/>
          <w:szCs w:val="28"/>
          <w:lang w:val="en-GB"/>
        </w:rPr>
        <w:t>Design of</w:t>
      </w:r>
      <w:r w:rsidR="00AA56AD" w:rsidRPr="003E5E40">
        <w:rPr>
          <w:b/>
          <w:sz w:val="28"/>
          <w:szCs w:val="28"/>
          <w:lang w:val="en-GB"/>
        </w:rPr>
        <w:t xml:space="preserve"> </w:t>
      </w:r>
      <w:r w:rsidR="00D76153" w:rsidRPr="003E5E40">
        <w:rPr>
          <w:b/>
          <w:sz w:val="28"/>
          <w:szCs w:val="28"/>
          <w:lang w:val="en-GB"/>
        </w:rPr>
        <w:t>graphene-</w:t>
      </w:r>
      <w:r w:rsidR="00AA56AD" w:rsidRPr="003E5E40">
        <w:rPr>
          <w:b/>
          <w:sz w:val="28"/>
          <w:szCs w:val="28"/>
          <w:lang w:val="en-GB"/>
        </w:rPr>
        <w:t>based</w:t>
      </w:r>
      <w:r w:rsidR="00815D38" w:rsidRPr="003E5E40">
        <w:rPr>
          <w:b/>
          <w:sz w:val="28"/>
          <w:szCs w:val="28"/>
          <w:lang w:val="en-GB"/>
        </w:rPr>
        <w:t xml:space="preserve"> TiO</w:t>
      </w:r>
      <w:r w:rsidR="00815D38" w:rsidRPr="003E5E40">
        <w:rPr>
          <w:b/>
          <w:sz w:val="28"/>
          <w:szCs w:val="28"/>
          <w:vertAlign w:val="subscript"/>
          <w:lang w:val="en-GB"/>
        </w:rPr>
        <w:t>2</w:t>
      </w:r>
      <w:r w:rsidR="00AA56AD" w:rsidRPr="003E5E40">
        <w:rPr>
          <w:b/>
          <w:sz w:val="28"/>
          <w:szCs w:val="28"/>
          <w:lang w:val="en-GB"/>
        </w:rPr>
        <w:t xml:space="preserve"> </w:t>
      </w:r>
      <w:r w:rsidRPr="003E5E40">
        <w:rPr>
          <w:b/>
          <w:sz w:val="28"/>
          <w:szCs w:val="28"/>
          <w:lang w:val="en-GB"/>
        </w:rPr>
        <w:t>photocatalysts</w:t>
      </w:r>
      <w:bookmarkEnd w:id="0"/>
      <w:bookmarkEnd w:id="1"/>
      <w:r w:rsidR="00AB5AF0" w:rsidRPr="003E5E40">
        <w:rPr>
          <w:b/>
          <w:sz w:val="28"/>
          <w:szCs w:val="28"/>
          <w:lang w:val="en-GB"/>
        </w:rPr>
        <w:t xml:space="preserve"> - A review</w:t>
      </w:r>
      <w:bookmarkEnd w:id="2"/>
      <w:bookmarkEnd w:id="3"/>
    </w:p>
    <w:p w14:paraId="090F47BC" w14:textId="77777777" w:rsidR="00316057" w:rsidRPr="003E5E40" w:rsidRDefault="004E3285" w:rsidP="00095E53">
      <w:pPr>
        <w:pStyle w:val="BodyText2"/>
        <w:spacing w:before="0" w:line="480" w:lineRule="auto"/>
        <w:ind w:right="72"/>
        <w:jc w:val="left"/>
        <w:rPr>
          <w:rFonts w:ascii="Times New Roman" w:hAnsi="Times New Roman"/>
          <w:bCs/>
          <w:color w:val="auto"/>
          <w:szCs w:val="24"/>
          <w:lang w:val="pt-PT"/>
        </w:rPr>
      </w:pPr>
      <w:r w:rsidRPr="003E5E40">
        <w:rPr>
          <w:rFonts w:ascii="Times New Roman" w:hAnsi="Times New Roman"/>
          <w:bCs/>
          <w:color w:val="auto"/>
          <w:szCs w:val="24"/>
          <w:lang w:val="pt-PT"/>
        </w:rPr>
        <w:t xml:space="preserve">Sergio Morales-Torres, </w:t>
      </w:r>
      <w:r w:rsidR="00316057" w:rsidRPr="003E5E40">
        <w:rPr>
          <w:rFonts w:ascii="Times New Roman" w:hAnsi="Times New Roman"/>
          <w:bCs/>
          <w:color w:val="auto"/>
          <w:szCs w:val="24"/>
          <w:lang w:val="pt-PT"/>
        </w:rPr>
        <w:t>Luisa M. Pastrana-Martínez, José L. Figueiredo,</w:t>
      </w:r>
      <w:r w:rsidRPr="003E5E40">
        <w:rPr>
          <w:rFonts w:ascii="Times New Roman" w:hAnsi="Times New Roman"/>
          <w:bCs/>
          <w:color w:val="auto"/>
          <w:szCs w:val="24"/>
          <w:lang w:val="pt-PT"/>
        </w:rPr>
        <w:t xml:space="preserve"> Joaquim L. Faria</w:t>
      </w:r>
      <w:r w:rsidR="003745F7" w:rsidRPr="003E5E40">
        <w:rPr>
          <w:rFonts w:ascii="Times New Roman" w:hAnsi="Times New Roman"/>
          <w:bCs/>
          <w:color w:val="auto"/>
          <w:szCs w:val="24"/>
          <w:lang w:val="pt-PT"/>
        </w:rPr>
        <w:t>*</w:t>
      </w:r>
      <w:r w:rsidRPr="003E5E40">
        <w:rPr>
          <w:rFonts w:ascii="Times New Roman" w:hAnsi="Times New Roman"/>
          <w:bCs/>
          <w:color w:val="auto"/>
          <w:szCs w:val="24"/>
          <w:lang w:val="pt-PT"/>
        </w:rPr>
        <w:t xml:space="preserve">, </w:t>
      </w:r>
      <w:bookmarkStart w:id="4" w:name="OLE_LINK31"/>
      <w:bookmarkStart w:id="5" w:name="OLE_LINK32"/>
      <w:r w:rsidRPr="003E5E40">
        <w:rPr>
          <w:rFonts w:ascii="Times New Roman" w:hAnsi="Times New Roman"/>
          <w:bCs/>
          <w:color w:val="auto"/>
          <w:szCs w:val="24"/>
          <w:lang w:val="pt-PT"/>
        </w:rPr>
        <w:t>Adrián M.T. Silva</w:t>
      </w:r>
      <w:bookmarkEnd w:id="4"/>
      <w:bookmarkEnd w:id="5"/>
    </w:p>
    <w:p w14:paraId="2A3FBA22" w14:textId="77777777" w:rsidR="007D5E25" w:rsidRPr="003E5E40" w:rsidRDefault="007D5E25" w:rsidP="00414D99">
      <w:pPr>
        <w:pStyle w:val="BodyText2"/>
        <w:spacing w:before="0" w:line="480" w:lineRule="auto"/>
        <w:ind w:right="72"/>
        <w:rPr>
          <w:rFonts w:ascii="Times New Roman" w:hAnsi="Times New Roman"/>
          <w:bCs/>
          <w:color w:val="auto"/>
          <w:szCs w:val="24"/>
          <w:lang w:val="pt-PT"/>
        </w:rPr>
      </w:pPr>
    </w:p>
    <w:p w14:paraId="69D48516" w14:textId="77777777" w:rsidR="007D5E25" w:rsidRPr="003E5E40" w:rsidRDefault="007D5E25" w:rsidP="00095E53">
      <w:pPr>
        <w:pStyle w:val="BodyText3"/>
        <w:spacing w:line="480" w:lineRule="auto"/>
        <w:ind w:right="0"/>
        <w:jc w:val="left"/>
        <w:rPr>
          <w:i/>
          <w:iCs/>
          <w:sz w:val="24"/>
          <w:szCs w:val="24"/>
          <w:lang w:val="pt-PT"/>
        </w:rPr>
      </w:pPr>
      <w:r w:rsidRPr="003E5E40">
        <w:rPr>
          <w:i/>
          <w:iCs/>
          <w:sz w:val="24"/>
          <w:szCs w:val="24"/>
          <w:lang w:val="pt-PT"/>
        </w:rPr>
        <w:t>Laboratório de Catálise e Materiais (LCM), Laboratório Associado LSRE/LCM, Departamento de Engenharia Química, Faculdade de Engenharia, Universidade do Porto, Rua Dr. Roberto Frias, 4200-465 Porto, Portugal</w:t>
      </w:r>
    </w:p>
    <w:p w14:paraId="19029BEC" w14:textId="77777777" w:rsidR="00316057" w:rsidRPr="003E5E40" w:rsidRDefault="00316057" w:rsidP="00414D99">
      <w:pPr>
        <w:pStyle w:val="Heading1"/>
        <w:numPr>
          <w:ilvl w:val="0"/>
          <w:numId w:val="0"/>
        </w:numPr>
        <w:spacing w:before="40" w:after="240"/>
        <w:ind w:left="360" w:hanging="360"/>
        <w:rPr>
          <w:rFonts w:ascii="Arial Narrow" w:hAnsi="Arial Narrow" w:cs="Arial Narrow"/>
          <w:sz w:val="22"/>
          <w:szCs w:val="22"/>
          <w:lang w:val="pt-PT"/>
        </w:rPr>
      </w:pPr>
    </w:p>
    <w:p w14:paraId="14247B0A" w14:textId="77777777" w:rsidR="009E6037" w:rsidRPr="003E5E40" w:rsidRDefault="009E6037" w:rsidP="00414D99">
      <w:pPr>
        <w:spacing w:line="480" w:lineRule="auto"/>
        <w:jc w:val="both"/>
        <w:rPr>
          <w:b/>
          <w:lang w:val="en-GB"/>
        </w:rPr>
      </w:pPr>
      <w:r w:rsidRPr="003E5E40">
        <w:rPr>
          <w:b/>
          <w:lang w:val="en-GB"/>
        </w:rPr>
        <w:t>Abstract:</w:t>
      </w:r>
    </w:p>
    <w:p w14:paraId="5690DAFD" w14:textId="77777777" w:rsidR="007D5E25" w:rsidRPr="003E5E40" w:rsidRDefault="0035588E" w:rsidP="0035588E">
      <w:pPr>
        <w:spacing w:line="480" w:lineRule="auto"/>
        <w:jc w:val="both"/>
        <w:rPr>
          <w:iCs/>
          <w:lang w:val="en-GB"/>
        </w:rPr>
      </w:pPr>
      <w:r w:rsidRPr="003E5E40">
        <w:rPr>
          <w:lang w:val="en-GB"/>
        </w:rPr>
        <w:t xml:space="preserve">Because the interest to design high performance photocatalysts using </w:t>
      </w:r>
      <w:r w:rsidR="00AA56AD" w:rsidRPr="003E5E40">
        <w:rPr>
          <w:lang w:val="en-GB"/>
        </w:rPr>
        <w:t>graphene</w:t>
      </w:r>
      <w:r w:rsidR="00D76153" w:rsidRPr="003E5E40">
        <w:rPr>
          <w:lang w:val="en-GB"/>
        </w:rPr>
        <w:t>-</w:t>
      </w:r>
      <w:r w:rsidR="00AA56AD" w:rsidRPr="003E5E40">
        <w:rPr>
          <w:lang w:val="en-GB"/>
        </w:rPr>
        <w:t>based materials</w:t>
      </w:r>
      <w:r w:rsidR="00AB5AF0" w:rsidRPr="003E5E40">
        <w:rPr>
          <w:lang w:val="en-GB"/>
        </w:rPr>
        <w:t xml:space="preserve"> </w:t>
      </w:r>
      <w:r w:rsidRPr="003E5E40">
        <w:rPr>
          <w:lang w:val="en-GB"/>
        </w:rPr>
        <w:t xml:space="preserve">has increased in the recent years, </w:t>
      </w:r>
      <w:r w:rsidR="00AB5AF0" w:rsidRPr="003E5E40">
        <w:rPr>
          <w:lang w:val="en-GB"/>
        </w:rPr>
        <w:t>this review gathers</w:t>
      </w:r>
      <w:r w:rsidRPr="003E5E40">
        <w:rPr>
          <w:lang w:val="en-GB"/>
        </w:rPr>
        <w:t xml:space="preserve"> some important aspects of graphene-TiO</w:t>
      </w:r>
      <w:r w:rsidRPr="003E5E40">
        <w:rPr>
          <w:vertAlign w:val="subscript"/>
          <w:lang w:val="en-GB"/>
        </w:rPr>
        <w:t>2</w:t>
      </w:r>
      <w:r w:rsidR="00AA56AD" w:rsidRPr="003E5E40">
        <w:rPr>
          <w:lang w:val="en-GB"/>
        </w:rPr>
        <w:t xml:space="preserve"> (G-TiO</w:t>
      </w:r>
      <w:r w:rsidR="00AA56AD" w:rsidRPr="003E5E40">
        <w:rPr>
          <w:vertAlign w:val="subscript"/>
          <w:lang w:val="en-GB"/>
        </w:rPr>
        <w:t>2</w:t>
      </w:r>
      <w:r w:rsidR="00AA56AD" w:rsidRPr="003E5E40">
        <w:rPr>
          <w:lang w:val="en-GB"/>
        </w:rPr>
        <w:t>), g</w:t>
      </w:r>
      <w:r w:rsidRPr="003E5E40">
        <w:rPr>
          <w:lang w:val="en-GB"/>
        </w:rPr>
        <w:t>raphene oxide-TiO</w:t>
      </w:r>
      <w:r w:rsidRPr="003E5E40">
        <w:rPr>
          <w:vertAlign w:val="subscript"/>
          <w:lang w:val="en-GB"/>
        </w:rPr>
        <w:t>2</w:t>
      </w:r>
      <w:r w:rsidRPr="003E5E40">
        <w:rPr>
          <w:lang w:val="en-GB"/>
        </w:rPr>
        <w:t xml:space="preserve"> </w:t>
      </w:r>
      <w:r w:rsidR="00AA56AD" w:rsidRPr="003E5E40">
        <w:rPr>
          <w:lang w:val="en-GB"/>
        </w:rPr>
        <w:t>(GO-TiO</w:t>
      </w:r>
      <w:r w:rsidR="00AA56AD" w:rsidRPr="003E5E40">
        <w:rPr>
          <w:vertAlign w:val="subscript"/>
          <w:lang w:val="en-GB"/>
        </w:rPr>
        <w:t>2</w:t>
      </w:r>
      <w:r w:rsidR="00AA56AD" w:rsidRPr="003E5E40">
        <w:rPr>
          <w:lang w:val="en-GB"/>
        </w:rPr>
        <w:t>) and reduced graphene oxide-TiO</w:t>
      </w:r>
      <w:r w:rsidR="00AA56AD" w:rsidRPr="003E5E40">
        <w:rPr>
          <w:vertAlign w:val="subscript"/>
          <w:lang w:val="en-GB"/>
        </w:rPr>
        <w:t>2</w:t>
      </w:r>
      <w:r w:rsidR="00AA56AD" w:rsidRPr="003E5E40">
        <w:rPr>
          <w:lang w:val="en-GB"/>
        </w:rPr>
        <w:t xml:space="preserve"> (RGO-TiO</w:t>
      </w:r>
      <w:r w:rsidR="00AA56AD" w:rsidRPr="003E5E40">
        <w:rPr>
          <w:vertAlign w:val="subscript"/>
          <w:lang w:val="en-GB"/>
        </w:rPr>
        <w:t>2</w:t>
      </w:r>
      <w:r w:rsidR="00AA56AD" w:rsidRPr="003E5E40">
        <w:rPr>
          <w:lang w:val="en-GB"/>
        </w:rPr>
        <w:t xml:space="preserve">) </w:t>
      </w:r>
      <w:r w:rsidRPr="003E5E40">
        <w:rPr>
          <w:lang w:val="en-GB"/>
        </w:rPr>
        <w:t xml:space="preserve">composites </w:t>
      </w:r>
      <w:r w:rsidR="00AB5AF0" w:rsidRPr="003E5E40">
        <w:rPr>
          <w:lang w:val="en-GB"/>
        </w:rPr>
        <w:t xml:space="preserve">which are of especial relevance as next generation </w:t>
      </w:r>
      <w:r w:rsidRPr="003E5E40">
        <w:rPr>
          <w:lang w:val="en-GB"/>
        </w:rPr>
        <w:t>photocatalys</w:t>
      </w:r>
      <w:r w:rsidR="00AB5AF0" w:rsidRPr="003E5E40">
        <w:rPr>
          <w:lang w:val="en-GB"/>
        </w:rPr>
        <w:t>t</w:t>
      </w:r>
      <w:r w:rsidRPr="003E5E40">
        <w:rPr>
          <w:lang w:val="en-GB"/>
        </w:rPr>
        <w:t xml:space="preserve">s. </w:t>
      </w:r>
      <w:r w:rsidR="00AB5AF0" w:rsidRPr="003E5E40">
        <w:rPr>
          <w:lang w:val="en-GB"/>
        </w:rPr>
        <w:t>T</w:t>
      </w:r>
      <w:r w:rsidRPr="003E5E40">
        <w:rPr>
          <w:lang w:val="en-GB"/>
        </w:rPr>
        <w:t xml:space="preserve">he methods </w:t>
      </w:r>
      <w:r w:rsidR="00F90616" w:rsidRPr="003E5E40">
        <w:rPr>
          <w:lang w:val="en-GB"/>
        </w:rPr>
        <w:t xml:space="preserve">used </w:t>
      </w:r>
      <w:r w:rsidRPr="003E5E40">
        <w:rPr>
          <w:lang w:val="en-GB"/>
        </w:rPr>
        <w:t>f</w:t>
      </w:r>
      <w:r w:rsidR="00F90616" w:rsidRPr="003E5E40">
        <w:rPr>
          <w:lang w:val="en-GB"/>
        </w:rPr>
        <w:t>or the</w:t>
      </w:r>
      <w:r w:rsidRPr="003E5E40">
        <w:rPr>
          <w:lang w:val="en-GB"/>
        </w:rPr>
        <w:t xml:space="preserve"> </w:t>
      </w:r>
      <w:r w:rsidR="00F90616" w:rsidRPr="003E5E40">
        <w:rPr>
          <w:lang w:val="en-GB"/>
        </w:rPr>
        <w:t xml:space="preserve">preparation of these materials, </w:t>
      </w:r>
      <w:r w:rsidR="00B40F76" w:rsidRPr="003E5E40">
        <w:rPr>
          <w:lang w:val="en-GB"/>
        </w:rPr>
        <w:t>the associated</w:t>
      </w:r>
      <w:r w:rsidR="00F90616" w:rsidRPr="003E5E40">
        <w:rPr>
          <w:lang w:val="en-GB"/>
        </w:rPr>
        <w:t xml:space="preserve"> </w:t>
      </w:r>
      <w:r w:rsidRPr="003E5E40">
        <w:rPr>
          <w:lang w:val="en-GB"/>
        </w:rPr>
        <w:t>mechanis</w:t>
      </w:r>
      <w:r w:rsidR="00F90616" w:rsidRPr="003E5E40">
        <w:rPr>
          <w:lang w:val="en-GB"/>
        </w:rPr>
        <w:t>tic fundamentals</w:t>
      </w:r>
      <w:r w:rsidR="00B40F76" w:rsidRPr="003E5E40">
        <w:rPr>
          <w:lang w:val="en-GB"/>
        </w:rPr>
        <w:t xml:space="preserve"> and the application </w:t>
      </w:r>
      <w:r w:rsidR="00095E53" w:rsidRPr="003E5E40">
        <w:rPr>
          <w:lang w:val="en-GB"/>
        </w:rPr>
        <w:t xml:space="preserve">of graphene-based composites </w:t>
      </w:r>
      <w:r w:rsidR="00B40F76" w:rsidRPr="003E5E40">
        <w:rPr>
          <w:lang w:val="en-GB"/>
        </w:rPr>
        <w:t>on the photocatalytic degradation of pollutants are reviewed</w:t>
      </w:r>
      <w:r w:rsidRPr="003E5E40">
        <w:rPr>
          <w:lang w:val="en-GB"/>
        </w:rPr>
        <w:t xml:space="preserve">. </w:t>
      </w:r>
      <w:r w:rsidR="00B40F76" w:rsidRPr="003E5E40">
        <w:rPr>
          <w:lang w:val="en-GB"/>
        </w:rPr>
        <w:t xml:space="preserve">Some </w:t>
      </w:r>
      <w:r w:rsidR="00095E53" w:rsidRPr="003E5E40">
        <w:rPr>
          <w:lang w:val="en-GB"/>
        </w:rPr>
        <w:t xml:space="preserve">structural, textural and chemical properties of these materials and </w:t>
      </w:r>
      <w:r w:rsidR="00B40F76" w:rsidRPr="003E5E40">
        <w:rPr>
          <w:lang w:val="en-GB"/>
        </w:rPr>
        <w:t>other photo</w:t>
      </w:r>
      <w:r w:rsidR="008E4CEC" w:rsidRPr="003E5E40">
        <w:rPr>
          <w:lang w:val="en-GB"/>
        </w:rPr>
        <w:t xml:space="preserve">assisted </w:t>
      </w:r>
      <w:r w:rsidR="00B40F76" w:rsidRPr="003E5E40">
        <w:rPr>
          <w:lang w:val="en-GB"/>
        </w:rPr>
        <w:t>applications</w:t>
      </w:r>
      <w:r w:rsidR="00FC6069" w:rsidRPr="003E5E40">
        <w:rPr>
          <w:lang w:val="en-GB"/>
        </w:rPr>
        <w:t xml:space="preserve">, such as </w:t>
      </w:r>
      <w:r w:rsidR="00406088" w:rsidRPr="003E5E40">
        <w:rPr>
          <w:lang w:val="en-GB"/>
        </w:rPr>
        <w:t>hydrogen production from water splitting</w:t>
      </w:r>
      <w:r w:rsidR="00FC6069" w:rsidRPr="003E5E40">
        <w:rPr>
          <w:lang w:val="en-GB"/>
        </w:rPr>
        <w:t xml:space="preserve"> and dye</w:t>
      </w:r>
      <w:r w:rsidR="00FC6069" w:rsidRPr="003E5E40">
        <w:rPr>
          <w:iCs/>
          <w:lang w:val="en-GB"/>
        </w:rPr>
        <w:t xml:space="preserve">-sensitized solar cells, </w:t>
      </w:r>
      <w:r w:rsidR="00B40F76" w:rsidRPr="003E5E40">
        <w:rPr>
          <w:lang w:val="en-GB"/>
        </w:rPr>
        <w:t xml:space="preserve">are </w:t>
      </w:r>
      <w:r w:rsidR="00095E53" w:rsidRPr="003E5E40">
        <w:rPr>
          <w:lang w:val="en-GB"/>
        </w:rPr>
        <w:t xml:space="preserve">also </w:t>
      </w:r>
      <w:r w:rsidRPr="003E5E40">
        <w:rPr>
          <w:lang w:val="en-GB"/>
        </w:rPr>
        <w:t>briefly</w:t>
      </w:r>
      <w:r w:rsidR="00B40F76" w:rsidRPr="003E5E40">
        <w:rPr>
          <w:lang w:val="en-GB"/>
        </w:rPr>
        <w:t xml:space="preserve"> includ</w:t>
      </w:r>
      <w:r w:rsidR="00FC6069" w:rsidRPr="003E5E40">
        <w:rPr>
          <w:lang w:val="en-GB"/>
        </w:rPr>
        <w:t>ed</w:t>
      </w:r>
      <w:r w:rsidR="005572E1" w:rsidRPr="003E5E40">
        <w:rPr>
          <w:iCs/>
          <w:lang w:val="en-GB"/>
        </w:rPr>
        <w:t>.</w:t>
      </w:r>
    </w:p>
    <w:p w14:paraId="0E2E0A22" w14:textId="77777777" w:rsidR="003745F7" w:rsidRPr="003E5E40" w:rsidRDefault="003745F7" w:rsidP="0035588E">
      <w:pPr>
        <w:spacing w:line="480" w:lineRule="auto"/>
        <w:jc w:val="both"/>
        <w:rPr>
          <w:lang w:val="en-GB"/>
        </w:rPr>
      </w:pPr>
    </w:p>
    <w:p w14:paraId="1747753F" w14:textId="77777777" w:rsidR="009E6037" w:rsidRPr="003E5E40" w:rsidRDefault="009E6037" w:rsidP="00414D99">
      <w:pPr>
        <w:spacing w:line="480" w:lineRule="auto"/>
        <w:jc w:val="both"/>
        <w:rPr>
          <w:i/>
          <w:sz w:val="22"/>
          <w:szCs w:val="22"/>
          <w:lang w:val="en-GB"/>
        </w:rPr>
      </w:pPr>
      <w:r w:rsidRPr="003E5E40">
        <w:rPr>
          <w:b/>
          <w:i/>
          <w:sz w:val="22"/>
          <w:szCs w:val="22"/>
          <w:lang w:val="en-GB"/>
        </w:rPr>
        <w:t xml:space="preserve">Keywords: </w:t>
      </w:r>
      <w:bookmarkStart w:id="6" w:name="OLE_LINK35"/>
      <w:bookmarkStart w:id="7" w:name="OLE_LINK36"/>
      <w:r w:rsidR="00141AA9" w:rsidRPr="003E5E40">
        <w:rPr>
          <w:i/>
          <w:sz w:val="22"/>
          <w:szCs w:val="22"/>
          <w:lang w:val="en-GB"/>
        </w:rPr>
        <w:t xml:space="preserve">environment, photocatalyst, </w:t>
      </w:r>
      <w:r w:rsidR="00536353" w:rsidRPr="003E5E40">
        <w:rPr>
          <w:i/>
          <w:sz w:val="22"/>
          <w:szCs w:val="22"/>
          <w:lang w:val="en-GB"/>
        </w:rPr>
        <w:t xml:space="preserve">graphene, </w:t>
      </w:r>
      <w:r w:rsidR="004E3285" w:rsidRPr="003E5E40">
        <w:rPr>
          <w:i/>
          <w:sz w:val="22"/>
          <w:szCs w:val="22"/>
          <w:lang w:val="en-GB"/>
        </w:rPr>
        <w:t>TiO</w:t>
      </w:r>
      <w:r w:rsidR="00B31900" w:rsidRPr="003E5E40">
        <w:rPr>
          <w:i/>
          <w:sz w:val="22"/>
          <w:szCs w:val="22"/>
          <w:vertAlign w:val="subscript"/>
          <w:lang w:val="en-GB"/>
        </w:rPr>
        <w:t>2</w:t>
      </w:r>
      <w:r w:rsidR="004E3285" w:rsidRPr="003E5E40">
        <w:rPr>
          <w:i/>
          <w:sz w:val="22"/>
          <w:szCs w:val="22"/>
          <w:lang w:val="en-GB"/>
        </w:rPr>
        <w:t>,</w:t>
      </w:r>
      <w:bookmarkEnd w:id="6"/>
      <w:bookmarkEnd w:id="7"/>
      <w:r w:rsidR="00536353" w:rsidRPr="003E5E40">
        <w:rPr>
          <w:i/>
          <w:sz w:val="22"/>
          <w:szCs w:val="22"/>
          <w:lang w:val="en-GB"/>
        </w:rPr>
        <w:t xml:space="preserve"> </w:t>
      </w:r>
      <w:r w:rsidR="00141AA9" w:rsidRPr="003E5E40">
        <w:rPr>
          <w:i/>
          <w:sz w:val="22"/>
          <w:szCs w:val="22"/>
          <w:lang w:val="en-GB"/>
        </w:rPr>
        <w:t xml:space="preserve">composite, synthesis, </w:t>
      </w:r>
      <w:r w:rsidR="00536353" w:rsidRPr="003E5E40">
        <w:rPr>
          <w:i/>
          <w:sz w:val="22"/>
          <w:szCs w:val="22"/>
          <w:lang w:val="en-GB"/>
        </w:rPr>
        <w:t>mechanistic fundamentals</w:t>
      </w:r>
      <w:r w:rsidR="00141AA9" w:rsidRPr="003E5E40">
        <w:rPr>
          <w:i/>
          <w:sz w:val="22"/>
          <w:szCs w:val="22"/>
          <w:lang w:val="en-GB"/>
        </w:rPr>
        <w:t>, application</w:t>
      </w:r>
      <w:r w:rsidR="00536353" w:rsidRPr="003E5E40">
        <w:rPr>
          <w:i/>
          <w:sz w:val="22"/>
          <w:szCs w:val="22"/>
          <w:lang w:val="en-GB"/>
        </w:rPr>
        <w:t>.</w:t>
      </w:r>
    </w:p>
    <w:p w14:paraId="2B69C2E3" w14:textId="77777777" w:rsidR="00AA56AD" w:rsidRPr="003E5E40" w:rsidRDefault="00AA56AD" w:rsidP="00414D99">
      <w:pPr>
        <w:spacing w:line="480" w:lineRule="auto"/>
        <w:jc w:val="both"/>
        <w:rPr>
          <w:lang w:val="en-GB"/>
        </w:rPr>
      </w:pPr>
    </w:p>
    <w:p w14:paraId="13663F81" w14:textId="77777777" w:rsidR="00095E53" w:rsidRPr="003E5E40" w:rsidRDefault="00095E53" w:rsidP="00414D99">
      <w:pPr>
        <w:spacing w:line="480" w:lineRule="auto"/>
        <w:jc w:val="both"/>
        <w:rPr>
          <w:lang w:val="en-GB"/>
        </w:rPr>
      </w:pPr>
    </w:p>
    <w:p w14:paraId="549F04D0" w14:textId="77777777" w:rsidR="007D5E25" w:rsidRPr="003E5E40" w:rsidRDefault="007D5E25" w:rsidP="00095E53">
      <w:pPr>
        <w:spacing w:line="480" w:lineRule="auto"/>
        <w:rPr>
          <w:lang w:val="en-GB"/>
        </w:rPr>
      </w:pPr>
      <w:r w:rsidRPr="003E5E40">
        <w:rPr>
          <w:lang w:val="en-GB"/>
        </w:rPr>
        <w:t>*Corresponding author:</w:t>
      </w:r>
    </w:p>
    <w:p w14:paraId="73888E4E" w14:textId="77777777" w:rsidR="00536353" w:rsidRPr="003E5E40" w:rsidRDefault="00FC75B5" w:rsidP="00095E53">
      <w:pPr>
        <w:spacing w:line="480" w:lineRule="auto"/>
        <w:rPr>
          <w:lang w:val="en-GB"/>
        </w:rPr>
      </w:pPr>
      <w:r w:rsidRPr="003E5E40">
        <w:rPr>
          <w:lang w:val="en-GB"/>
        </w:rPr>
        <w:t>E-mail address</w:t>
      </w:r>
      <w:r w:rsidR="007D5E25" w:rsidRPr="003E5E40">
        <w:rPr>
          <w:lang w:val="en-GB"/>
        </w:rPr>
        <w:t xml:space="preserve">: </w:t>
      </w:r>
      <w:r w:rsidR="003745F7" w:rsidRPr="003E5E40">
        <w:rPr>
          <w:lang w:val="en-GB"/>
        </w:rPr>
        <w:t>jlfaria</w:t>
      </w:r>
      <w:r w:rsidRPr="003E5E40">
        <w:rPr>
          <w:lang w:val="en-GB"/>
        </w:rPr>
        <w:t xml:space="preserve">@fe.up.pt; </w:t>
      </w:r>
      <w:r w:rsidR="007D5E25" w:rsidRPr="003E5E40">
        <w:rPr>
          <w:lang w:val="en-GB"/>
        </w:rPr>
        <w:t xml:space="preserve">Phone: </w:t>
      </w:r>
      <w:r w:rsidR="004E3285" w:rsidRPr="003E5E40">
        <w:rPr>
          <w:lang w:val="en-GB"/>
        </w:rPr>
        <w:t>+351-22</w:t>
      </w:r>
      <w:r w:rsidR="003745F7" w:rsidRPr="003E5E40">
        <w:rPr>
          <w:lang w:val="en-GB"/>
        </w:rPr>
        <w:t>5081645</w:t>
      </w:r>
      <w:r w:rsidRPr="003E5E40">
        <w:rPr>
          <w:lang w:val="en-GB"/>
        </w:rPr>
        <w:t xml:space="preserve">; </w:t>
      </w:r>
      <w:r w:rsidR="004E3285" w:rsidRPr="003E5E40">
        <w:rPr>
          <w:lang w:val="en-GB"/>
        </w:rPr>
        <w:t>Fax: +351-225081449</w:t>
      </w:r>
      <w:r w:rsidR="00141AA9" w:rsidRPr="003E5E40">
        <w:rPr>
          <w:lang w:val="en-GB"/>
        </w:rPr>
        <w:t>.</w:t>
      </w:r>
    </w:p>
    <w:p w14:paraId="58C83202" w14:textId="77777777" w:rsidR="007D5E25" w:rsidRPr="003E5E40" w:rsidRDefault="007D5E25" w:rsidP="00414D99">
      <w:pPr>
        <w:pStyle w:val="Heading1"/>
        <w:numPr>
          <w:ilvl w:val="0"/>
          <w:numId w:val="4"/>
        </w:numPr>
      </w:pPr>
      <w:r w:rsidRPr="003E5E40">
        <w:lastRenderedPageBreak/>
        <w:t>Introduction</w:t>
      </w:r>
    </w:p>
    <w:p w14:paraId="13335151" w14:textId="77777777" w:rsidR="00BE2640" w:rsidRPr="003E5E40" w:rsidRDefault="00414D99" w:rsidP="00414D99">
      <w:pPr>
        <w:tabs>
          <w:tab w:val="left" w:pos="720"/>
        </w:tabs>
        <w:spacing w:line="480" w:lineRule="auto"/>
        <w:jc w:val="both"/>
        <w:rPr>
          <w:lang w:val="en-GB"/>
        </w:rPr>
      </w:pPr>
      <w:r w:rsidRPr="003E5E40">
        <w:rPr>
          <w:lang w:val="en-GB"/>
        </w:rPr>
        <w:tab/>
      </w:r>
      <w:r w:rsidR="00646D39" w:rsidRPr="003E5E40">
        <w:rPr>
          <w:lang w:val="en-GB"/>
        </w:rPr>
        <w:t xml:space="preserve">In the </w:t>
      </w:r>
      <w:r w:rsidR="00BE2640" w:rsidRPr="003E5E40">
        <w:rPr>
          <w:lang w:val="en-GB"/>
        </w:rPr>
        <w:t>last</w:t>
      </w:r>
      <w:r w:rsidR="00646D39" w:rsidRPr="003E5E40">
        <w:rPr>
          <w:lang w:val="en-GB"/>
        </w:rPr>
        <w:t xml:space="preserve"> years, the </w:t>
      </w:r>
      <w:r w:rsidR="00632DF3" w:rsidRPr="003E5E40">
        <w:rPr>
          <w:lang w:val="en-GB"/>
        </w:rPr>
        <w:t xml:space="preserve">scientific </w:t>
      </w:r>
      <w:r w:rsidR="00646D39" w:rsidRPr="003E5E40">
        <w:rPr>
          <w:lang w:val="en-GB"/>
        </w:rPr>
        <w:t xml:space="preserve">interest </w:t>
      </w:r>
      <w:r w:rsidR="00BE2640" w:rsidRPr="003E5E40">
        <w:rPr>
          <w:lang w:val="en-GB"/>
        </w:rPr>
        <w:t xml:space="preserve">on </w:t>
      </w:r>
      <w:r w:rsidR="00646D39" w:rsidRPr="003E5E40">
        <w:rPr>
          <w:lang w:val="en-GB"/>
        </w:rPr>
        <w:t xml:space="preserve">photocatalysis has increased due to </w:t>
      </w:r>
      <w:r w:rsidR="00BE2640" w:rsidRPr="003E5E40">
        <w:rPr>
          <w:lang w:val="en-GB"/>
        </w:rPr>
        <w:t xml:space="preserve">the </w:t>
      </w:r>
      <w:r w:rsidR="00632DF3" w:rsidRPr="003E5E40">
        <w:rPr>
          <w:lang w:val="en-GB"/>
        </w:rPr>
        <w:t xml:space="preserve">need of effective </w:t>
      </w:r>
      <w:r w:rsidR="00BE2640" w:rsidRPr="003E5E40">
        <w:rPr>
          <w:lang w:val="en-GB"/>
        </w:rPr>
        <w:t xml:space="preserve">photocatalysts </w:t>
      </w:r>
      <w:r w:rsidR="00632DF3" w:rsidRPr="003E5E40">
        <w:rPr>
          <w:lang w:val="en-GB"/>
        </w:rPr>
        <w:t xml:space="preserve">and photocatalytic reactor designs </w:t>
      </w:r>
      <w:r w:rsidR="00B11A12" w:rsidRPr="003E5E40">
        <w:rPr>
          <w:lang w:val="en-GB"/>
        </w:rPr>
        <w:t>for solar applications</w:t>
      </w:r>
      <w:r w:rsidR="00632DF3" w:rsidRPr="003E5E40">
        <w:rPr>
          <w:lang w:val="en-GB"/>
        </w:rPr>
        <w:t xml:space="preserve">, the treatment/disinfection of water and air being one of the main research areas </w:t>
      </w:r>
      <w:r w:rsidR="00CA3928" w:rsidRPr="003E5E40">
        <w:rPr>
          <w:lang w:val="en-GB"/>
        </w:rPr>
        <w:fldChar w:fldCharType="begin">
          <w:fldData xml:space="preserve">PFJlZm1hbj48Q2l0ZT48QXV0aG9yPlpoYW5nPC9BdXRob3I+PFllYXI+MjAxMTwvWWVhcj48UmVj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==
</w:fldData>
        </w:fldChar>
      </w:r>
      <w:r w:rsidR="00A96C65" w:rsidRPr="003E5E40">
        <w:rPr>
          <w:lang w:val="en-GB"/>
        </w:rPr>
        <w:instrText xml:space="preserve"> ADDIN REFMGR.CITE </w:instrText>
      </w:r>
      <w:r w:rsidR="00A96C65" w:rsidRPr="003E5E40">
        <w:rPr>
          <w:lang w:val="en-GB"/>
        </w:rPr>
        <w:fldChar w:fldCharType="begin">
          <w:fldData xml:space="preserve">PFJlZm1hbj48Q2l0ZT48QXV0aG9yPlpoYW5nPC9BdXRob3I+PFllYXI+MjAxMTwvWWVhcj48UmVj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==
</w:fldData>
        </w:fldChar>
      </w:r>
      <w:r w:rsidR="00A96C65" w:rsidRPr="003E5E40">
        <w:rPr>
          <w:lang w:val="en-GB"/>
        </w:rPr>
        <w:instrText xml:space="preserve"> ADDIN EN.CITE.DATA </w:instrText>
      </w:r>
      <w:r w:rsidR="00A96C65" w:rsidRPr="003E5E40">
        <w:rPr>
          <w:lang w:val="en-GB"/>
        </w:rPr>
      </w:r>
      <w:r w:rsidR="00A96C65" w:rsidRPr="003E5E40">
        <w:rPr>
          <w:lang w:val="en-GB"/>
        </w:rPr>
        <w:fldChar w:fldCharType="end"/>
      </w:r>
      <w:r w:rsidR="00CA3928" w:rsidRPr="003E5E40">
        <w:rPr>
          <w:lang w:val="en-GB"/>
        </w:rPr>
      </w:r>
      <w:r w:rsidR="00CA3928" w:rsidRPr="003E5E40">
        <w:rPr>
          <w:lang w:val="en-GB"/>
        </w:rPr>
        <w:fldChar w:fldCharType="separate"/>
      </w:r>
      <w:r w:rsidR="00E567BC" w:rsidRPr="003E5E40">
        <w:rPr>
          <w:noProof/>
          <w:lang w:val="en-GB"/>
        </w:rPr>
        <w:t>(Zhang et al. 2011b; Du et al. 2011b; Pastrana-Martínez et al. 2012a)</w:t>
      </w:r>
      <w:r w:rsidR="00CA3928" w:rsidRPr="003E5E40">
        <w:rPr>
          <w:lang w:val="en-GB"/>
        </w:rPr>
        <w:fldChar w:fldCharType="end"/>
      </w:r>
      <w:r w:rsidR="00632DF3" w:rsidRPr="003E5E40">
        <w:rPr>
          <w:lang w:val="en-GB"/>
        </w:rPr>
        <w:t xml:space="preserve"> besides </w:t>
      </w:r>
      <w:r w:rsidR="001A2D25" w:rsidRPr="003E5E40">
        <w:rPr>
          <w:lang w:val="en-GB"/>
        </w:rPr>
        <w:t xml:space="preserve">the </w:t>
      </w:r>
      <w:r w:rsidR="00BE2640" w:rsidRPr="003E5E40">
        <w:rPr>
          <w:lang w:val="en-GB"/>
        </w:rPr>
        <w:t xml:space="preserve">hydrogen </w:t>
      </w:r>
      <w:r w:rsidR="00D57CA8" w:rsidRPr="003E5E40">
        <w:rPr>
          <w:lang w:val="en-GB"/>
        </w:rPr>
        <w:t xml:space="preserve">production </w:t>
      </w:r>
      <w:r w:rsidR="00F754CA" w:rsidRPr="003E5E40">
        <w:rPr>
          <w:lang w:val="en-GB"/>
        </w:rPr>
        <w:t>from</w:t>
      </w:r>
      <w:r w:rsidR="008A45B5" w:rsidRPr="003E5E40">
        <w:rPr>
          <w:lang w:val="en-GB"/>
        </w:rPr>
        <w:t xml:space="preserve"> </w:t>
      </w:r>
      <w:r w:rsidR="0072516A" w:rsidRPr="003E5E40">
        <w:rPr>
          <w:lang w:val="en-GB"/>
        </w:rPr>
        <w:t>water</w:t>
      </w:r>
      <w:r w:rsidR="00BE2640" w:rsidRPr="003E5E40">
        <w:rPr>
          <w:lang w:val="en-GB"/>
        </w:rPr>
        <w:t xml:space="preserve"> splitting</w:t>
      </w:r>
      <w:r w:rsidR="00C565EB" w:rsidRPr="003E5E40">
        <w:rPr>
          <w:lang w:val="en-GB"/>
        </w:rPr>
        <w:t xml:space="preserve"> </w:t>
      </w:r>
      <w:r w:rsidR="00C565EB" w:rsidRPr="003E5E40">
        <w:rPr>
          <w:lang w:val="en-GB"/>
        </w:rPr>
        <w:fldChar w:fldCharType="begin">
          <w:fldData xml:space="preserve">PFJlZm1hbj48Q2l0ZT48QXV0aG9yPlNpbHZhPC9BdXRob3I+PFllYXI+MjAxMTwvWWVhcj48UmVj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</w:fldData>
        </w:fldChar>
      </w:r>
      <w:r w:rsidR="00A96C65" w:rsidRPr="003E5E40">
        <w:rPr>
          <w:lang w:val="en-GB"/>
        </w:rPr>
        <w:instrText xml:space="preserve"> ADDIN REFMGR.CITE </w:instrText>
      </w:r>
      <w:r w:rsidR="00A96C65" w:rsidRPr="003E5E40">
        <w:rPr>
          <w:lang w:val="en-GB"/>
        </w:rPr>
        <w:fldChar w:fldCharType="begin">
          <w:fldData xml:space="preserve">PFJlZm1hbj48Q2l0ZT48QXV0aG9yPlNpbHZhPC9BdXRob3I+PFllYXI+MjAxMTwvWWVhcj48UmVj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</w:fldData>
        </w:fldChar>
      </w:r>
      <w:r w:rsidR="00A96C65" w:rsidRPr="003E5E40">
        <w:rPr>
          <w:lang w:val="en-GB"/>
        </w:rPr>
        <w:instrText xml:space="preserve"> ADDIN EN.CITE.DATA </w:instrText>
      </w:r>
      <w:r w:rsidR="00A96C65" w:rsidRPr="003E5E40">
        <w:rPr>
          <w:lang w:val="en-GB"/>
        </w:rPr>
      </w:r>
      <w:r w:rsidR="00A96C65" w:rsidRPr="003E5E40">
        <w:rPr>
          <w:lang w:val="en-GB"/>
        </w:rPr>
        <w:fldChar w:fldCharType="end"/>
      </w:r>
      <w:r w:rsidR="00C565EB" w:rsidRPr="003E5E40">
        <w:rPr>
          <w:lang w:val="en-GB"/>
        </w:rPr>
      </w:r>
      <w:r w:rsidR="00C565EB" w:rsidRPr="003E5E40">
        <w:rPr>
          <w:lang w:val="en-GB"/>
        </w:rPr>
        <w:fldChar w:fldCharType="separate"/>
      </w:r>
      <w:r w:rsidR="00C565EB" w:rsidRPr="003E5E40">
        <w:rPr>
          <w:noProof/>
          <w:lang w:val="en-GB"/>
        </w:rPr>
        <w:t>(Silva et al. 2011; Kudo and Miseki 2009; Yu et al. 2011b; Li et al. 2011d; Qi et al. 2011)</w:t>
      </w:r>
      <w:r w:rsidR="00C565EB" w:rsidRPr="003E5E40">
        <w:rPr>
          <w:lang w:val="en-GB"/>
        </w:rPr>
        <w:fldChar w:fldCharType="end"/>
      </w:r>
      <w:r w:rsidR="00FC6069" w:rsidRPr="003E5E40">
        <w:rPr>
          <w:lang w:val="en-GB"/>
        </w:rPr>
        <w:t>.</w:t>
      </w:r>
      <w:r w:rsidR="00BE2640" w:rsidRPr="003E5E40">
        <w:rPr>
          <w:lang w:val="en-GB"/>
        </w:rPr>
        <w:t xml:space="preserve"> </w:t>
      </w:r>
      <w:r w:rsidR="00FC6069" w:rsidRPr="003E5E40">
        <w:rPr>
          <w:lang w:val="en-GB"/>
        </w:rPr>
        <w:t>O</w:t>
      </w:r>
      <w:r w:rsidR="00BE2640" w:rsidRPr="003E5E40">
        <w:rPr>
          <w:lang w:val="en-GB"/>
        </w:rPr>
        <w:t>ther</w:t>
      </w:r>
      <w:r w:rsidR="00FC6069" w:rsidRPr="003E5E40">
        <w:rPr>
          <w:lang w:val="en-GB"/>
        </w:rPr>
        <w:t xml:space="preserve"> related applications of these materials are also gaining increased importance, such as in </w:t>
      </w:r>
      <w:r w:rsidR="008A45B5" w:rsidRPr="003E5E40">
        <w:rPr>
          <w:lang w:val="en-GB"/>
        </w:rPr>
        <w:t>solar cells</w:t>
      </w:r>
      <w:r w:rsidR="004C7227" w:rsidRPr="003E5E40">
        <w:rPr>
          <w:lang w:val="en-GB"/>
        </w:rPr>
        <w:t xml:space="preserve"> </w:t>
      </w:r>
      <w:r w:rsidR="004C7227" w:rsidRPr="003E5E40">
        <w:rPr>
          <w:lang w:val="en-GB"/>
        </w:rPr>
        <w:fldChar w:fldCharType="begin">
          <w:fldData xml:space="preserve">PFJlZm1hbj48Q2l0ZT48QXV0aG9yPlJveTwvQXV0aG9yPjxZZWFyPjIwMTA8L1llYXI+PFJlY051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</w:fldData>
        </w:fldChar>
      </w:r>
      <w:r w:rsidR="00A96C65" w:rsidRPr="003E5E40">
        <w:rPr>
          <w:lang w:val="en-GB"/>
        </w:rPr>
        <w:instrText xml:space="preserve"> ADDIN REFMGR.CITE </w:instrText>
      </w:r>
      <w:r w:rsidR="00A96C65" w:rsidRPr="003E5E40">
        <w:rPr>
          <w:lang w:val="en-GB"/>
        </w:rPr>
        <w:fldChar w:fldCharType="begin">
          <w:fldData xml:space="preserve">PFJlZm1hbj48Q2l0ZT48QXV0aG9yPlJveTwvQXV0aG9yPjxZZWFyPjIwMTA8L1llYXI+PFJlY051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</w:fldData>
        </w:fldChar>
      </w:r>
      <w:r w:rsidR="00A96C65" w:rsidRPr="003E5E40">
        <w:rPr>
          <w:lang w:val="en-GB"/>
        </w:rPr>
        <w:instrText xml:space="preserve"> ADDIN EN.CITE.DATA </w:instrText>
      </w:r>
      <w:r w:rsidR="00A96C65" w:rsidRPr="003E5E40">
        <w:rPr>
          <w:lang w:val="en-GB"/>
        </w:rPr>
      </w:r>
      <w:r w:rsidR="00A96C65" w:rsidRPr="003E5E40">
        <w:rPr>
          <w:lang w:val="en-GB"/>
        </w:rPr>
        <w:fldChar w:fldCharType="end"/>
      </w:r>
      <w:r w:rsidR="004C7227" w:rsidRPr="003E5E40">
        <w:rPr>
          <w:lang w:val="en-GB"/>
        </w:rPr>
      </w:r>
      <w:r w:rsidR="004C7227" w:rsidRPr="003E5E40">
        <w:rPr>
          <w:lang w:val="en-GB"/>
        </w:rPr>
        <w:fldChar w:fldCharType="separate"/>
      </w:r>
      <w:r w:rsidR="004C7227" w:rsidRPr="003E5E40">
        <w:rPr>
          <w:noProof/>
          <w:lang w:val="en-GB"/>
        </w:rPr>
        <w:t>(Roy et al. 2010; Zhu et al. 2011; Yu et al. 2011a)</w:t>
      </w:r>
      <w:r w:rsidR="004C7227" w:rsidRPr="003E5E40">
        <w:rPr>
          <w:lang w:val="en-GB"/>
        </w:rPr>
        <w:fldChar w:fldCharType="end"/>
      </w:r>
      <w:r w:rsidR="00BE2640" w:rsidRPr="003E5E40">
        <w:rPr>
          <w:lang w:val="en-GB"/>
        </w:rPr>
        <w:t>,</w:t>
      </w:r>
      <w:r w:rsidR="00FC6069" w:rsidRPr="003E5E40">
        <w:rPr>
          <w:lang w:val="en-GB"/>
        </w:rPr>
        <w:t xml:space="preserve"> lithium ion </w:t>
      </w:r>
      <w:r w:rsidR="00D57CA8" w:rsidRPr="003E5E40">
        <w:rPr>
          <w:lang w:val="en-GB"/>
        </w:rPr>
        <w:t xml:space="preserve">batteries </w:t>
      </w:r>
      <w:r w:rsidR="00FC6069" w:rsidRPr="003E5E40">
        <w:rPr>
          <w:lang w:val="en-GB"/>
        </w:rPr>
        <w:t xml:space="preserve">(LIBs) </w:t>
      </w:r>
      <w:r w:rsidR="000B682B" w:rsidRPr="003E5E40">
        <w:rPr>
          <w:lang w:val="en-GB"/>
        </w:rPr>
        <w:fldChar w:fldCharType="begin">
          <w:fldData xml:space="preserve">PFJlZm1hbj48Q2l0ZT48QXV0aG9yPllhbmc8L0F1dGhvcj48WWVhcj4yMDExPC9ZZWFyPjxSZWNO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</w:fldData>
        </w:fldChar>
      </w:r>
      <w:r w:rsidR="00A96C65" w:rsidRPr="003E5E40">
        <w:rPr>
          <w:lang w:val="en-GB"/>
        </w:rPr>
        <w:instrText xml:space="preserve"> ADDIN REFMGR.CITE </w:instrText>
      </w:r>
      <w:r w:rsidR="00A96C65" w:rsidRPr="003E5E40">
        <w:rPr>
          <w:lang w:val="en-GB"/>
        </w:rPr>
        <w:fldChar w:fldCharType="begin">
          <w:fldData xml:space="preserve">PFJlZm1hbj48Q2l0ZT48QXV0aG9yPllhbmc8L0F1dGhvcj48WWVhcj4yMDExPC9ZZWFyPjxSZWNO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</w:fldData>
        </w:fldChar>
      </w:r>
      <w:r w:rsidR="00A96C65" w:rsidRPr="003E5E40">
        <w:rPr>
          <w:lang w:val="en-GB"/>
        </w:rPr>
        <w:instrText xml:space="preserve"> ADDIN EN.CITE.DATA </w:instrText>
      </w:r>
      <w:r w:rsidR="00A96C65" w:rsidRPr="003E5E40">
        <w:rPr>
          <w:lang w:val="en-GB"/>
        </w:rPr>
      </w:r>
      <w:r w:rsidR="00A96C65" w:rsidRPr="003E5E40">
        <w:rPr>
          <w:lang w:val="en-GB"/>
        </w:rPr>
        <w:fldChar w:fldCharType="end"/>
      </w:r>
      <w:r w:rsidR="000B682B" w:rsidRPr="003E5E40">
        <w:rPr>
          <w:lang w:val="en-GB"/>
        </w:rPr>
      </w:r>
      <w:r w:rsidR="000B682B" w:rsidRPr="003E5E40">
        <w:rPr>
          <w:lang w:val="en-GB"/>
        </w:rPr>
        <w:fldChar w:fldCharType="separate"/>
      </w:r>
      <w:r w:rsidR="00DF63BB" w:rsidRPr="003E5E40">
        <w:rPr>
          <w:noProof/>
          <w:lang w:val="en-GB"/>
        </w:rPr>
        <w:t>(Yang et al. 2011; Li et al. 2011c; Chen et al. 2011)</w:t>
      </w:r>
      <w:r w:rsidR="000B682B" w:rsidRPr="003E5E40">
        <w:rPr>
          <w:lang w:val="en-GB"/>
        </w:rPr>
        <w:fldChar w:fldCharType="end"/>
      </w:r>
      <w:r w:rsidR="00D57CA8" w:rsidRPr="003E5E40">
        <w:rPr>
          <w:lang w:val="en-GB"/>
        </w:rPr>
        <w:t>,</w:t>
      </w:r>
      <w:r w:rsidR="00BE2640" w:rsidRPr="003E5E40">
        <w:rPr>
          <w:lang w:val="en-GB"/>
        </w:rPr>
        <w:t xml:space="preserve"> </w:t>
      </w:r>
      <w:r w:rsidR="008A45B5" w:rsidRPr="003E5E40">
        <w:rPr>
          <w:lang w:val="en-GB"/>
        </w:rPr>
        <w:t xml:space="preserve">sensors </w:t>
      </w:r>
      <w:r w:rsidR="00B003A3" w:rsidRPr="003E5E40">
        <w:rPr>
          <w:lang w:val="en-GB"/>
        </w:rPr>
        <w:fldChar w:fldCharType="begin">
          <w:fldData xml:space="preserve">PFJlZm1hbj48Q2l0ZT48QXV0aG9yPkZhbjwvQXV0aG9yPjxZZWFyPjIwMTE8L1llYXI+PFJlY051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</w:fldData>
        </w:fldChar>
      </w:r>
      <w:r w:rsidR="00A96C65" w:rsidRPr="003E5E40">
        <w:rPr>
          <w:lang w:val="en-GB"/>
        </w:rPr>
        <w:instrText xml:space="preserve"> ADDIN REFMGR.CITE </w:instrText>
      </w:r>
      <w:r w:rsidR="00A96C65" w:rsidRPr="003E5E40">
        <w:rPr>
          <w:lang w:val="en-GB"/>
        </w:rPr>
        <w:fldChar w:fldCharType="begin">
          <w:fldData xml:space="preserve">PFJlZm1hbj48Q2l0ZT48QXV0aG9yPkZhbjwvQXV0aG9yPjxZZWFyPjIwMTE8L1llYXI+PFJlY051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</w:fldData>
        </w:fldChar>
      </w:r>
      <w:r w:rsidR="00A96C65" w:rsidRPr="003E5E40">
        <w:rPr>
          <w:lang w:val="en-GB"/>
        </w:rPr>
        <w:instrText xml:space="preserve"> ADDIN EN.CITE.DATA </w:instrText>
      </w:r>
      <w:r w:rsidR="00A96C65" w:rsidRPr="003E5E40">
        <w:rPr>
          <w:lang w:val="en-GB"/>
        </w:rPr>
      </w:r>
      <w:r w:rsidR="00A96C65" w:rsidRPr="003E5E40">
        <w:rPr>
          <w:lang w:val="en-GB"/>
        </w:rPr>
        <w:fldChar w:fldCharType="end"/>
      </w:r>
      <w:r w:rsidR="00B003A3" w:rsidRPr="003E5E40">
        <w:rPr>
          <w:lang w:val="en-GB"/>
        </w:rPr>
      </w:r>
      <w:r w:rsidR="00B003A3" w:rsidRPr="003E5E40">
        <w:rPr>
          <w:lang w:val="en-GB"/>
        </w:rPr>
        <w:fldChar w:fldCharType="separate"/>
      </w:r>
      <w:r w:rsidR="00E01E27" w:rsidRPr="003E5E40">
        <w:rPr>
          <w:noProof/>
          <w:lang w:val="en-GB"/>
        </w:rPr>
        <w:t>(Fan et al. 2011b; 2011c; 2011d)</w:t>
      </w:r>
      <w:r w:rsidR="00B003A3" w:rsidRPr="003E5E40">
        <w:rPr>
          <w:lang w:val="en-GB"/>
        </w:rPr>
        <w:fldChar w:fldCharType="end"/>
      </w:r>
      <w:r w:rsidR="00482C45" w:rsidRPr="003E5E40">
        <w:rPr>
          <w:lang w:val="en-GB"/>
        </w:rPr>
        <w:t>,</w:t>
      </w:r>
      <w:r w:rsidR="00F715AA" w:rsidRPr="003E5E40">
        <w:rPr>
          <w:lang w:val="en-GB"/>
        </w:rPr>
        <w:t xml:space="preserve"> </w:t>
      </w:r>
      <w:r w:rsidR="00482C45" w:rsidRPr="003E5E40">
        <w:rPr>
          <w:lang w:val="en-GB"/>
        </w:rPr>
        <w:t>photocatalytic reduction of CO</w:t>
      </w:r>
      <w:r w:rsidR="00482C45" w:rsidRPr="003E5E40">
        <w:rPr>
          <w:vertAlign w:val="subscript"/>
          <w:lang w:val="en-GB"/>
        </w:rPr>
        <w:t>2</w:t>
      </w:r>
      <w:r w:rsidR="00482C45" w:rsidRPr="003E5E40">
        <w:rPr>
          <w:lang w:val="en-GB"/>
        </w:rPr>
        <w:t xml:space="preserve"> </w:t>
      </w:r>
      <w:r w:rsidR="00482C45" w:rsidRPr="003E5E40">
        <w:rPr>
          <w:lang w:val="en-GB"/>
        </w:rPr>
        <w:fldChar w:fldCharType="begin"/>
      </w:r>
      <w:r w:rsidR="00A96C65" w:rsidRPr="003E5E40">
        <w:rPr>
          <w:lang w:val="en-GB"/>
        </w:rPr>
        <w:instrText xml:space="preserve"> ADDIN REFMGR.CITE &lt;Refman&gt;&lt;Cite&gt;&lt;Author&gt;Liang&lt;/Author&gt;&lt;Year&gt;2011&lt;/Year&gt;&lt;RecNum&gt;95&lt;/RecNum&gt;&lt;IDText&gt;Minimizing Graphene Defects Enhances Titania Nanocomposite-Based Photocatalytic Reduction of CO2 for Improved Solar Fuel Production&lt;/IDText&gt;&lt;MDL Ref_Type="Journal"&gt;&lt;Ref_Type&gt;Journal&lt;/Ref_Type&gt;&lt;Ref_ID&gt;95&lt;/Ref_ID&gt;&lt;Title_Primary&gt;Minimizing Graphene Defects Enhances Titania Nanocomposite-Based Photocatalytic Reduction of CO&lt;sub&gt;2&lt;/sub&gt; for Improved Solar Fuel Production&lt;/Title_Primary&gt;&lt;Authors_Primary&gt;Liang,Yu Teng&lt;/Authors_Primary&gt;&lt;Authors_Primary&gt;Vijayan,Baiju K.&lt;/Authors_Primary&gt;&lt;Authors_Primary&gt;Gray,Kimberly A.&lt;/Authors_Primary&gt;&lt;Authors_Primary&gt;Hersam,Mark C.&lt;/Authors_Primary&gt;&lt;Date_Primary&gt;2011/6/20&lt;/Date_Primary&gt;&lt;Keywords&gt;Graphene&lt;/Keywords&gt;&lt;Keywords&gt;nanocomposite&lt;/Keywords&gt;&lt;Keywords&gt;Nanocomposites&lt;/Keywords&gt;&lt;Keywords&gt;photocatalyst&lt;/Keywords&gt;&lt;Keywords&gt;Titania&lt;/Keywords&gt;&lt;Keywords&gt;Visible light&lt;/Keywords&gt;&lt;Reprint&gt;Not in File&lt;/Reprint&gt;&lt;Start_Page&gt;2865&lt;/Start_Page&gt;&lt;End_Page&gt;2870&lt;/End_Page&gt;&lt;Periodical&gt;Nano Lett.&lt;/Periodical&gt;&lt;Volume&gt;11&lt;/Volume&gt;&lt;Title_Secondary&gt;Nano Letters&lt;/Title_Secondary&gt;&lt;Issue&gt;7&lt;/Issue&gt;&lt;Publisher&gt;American Chemical Society&lt;/Publisher&gt;&lt;ISSN_ISBN&gt;1530-6984&lt;/ISSN_ISBN&gt;&lt;Date_Secondary&gt;2012/3/19&lt;/Date_Secondary&gt;&lt;Misc_3&gt;doi: 10.1021/nl2012906&lt;/Misc_3&gt;&lt;Web_URL&gt;http://pubs.acs.org/doi/abs/10.1021/nl2012906&lt;/Web_URL&gt;&lt;ZZ_JournalFull&gt;&lt;f name="System"&gt;Nano Letters&lt;/f&gt;&lt;/ZZ_JournalFull&gt;&lt;ZZ_JournalStdAbbrev&gt;&lt;f name="System"&gt;Nano Lett.&lt;/f&gt;&lt;/ZZ_JournalStdAbbrev&gt;&lt;ZZ_WorkformID&gt;1&lt;/ZZ_WorkformID&gt;&lt;/MDL&gt;&lt;/Cite&gt;&lt;/Refman&gt;</w:instrText>
      </w:r>
      <w:r w:rsidR="00482C45" w:rsidRPr="003E5E40">
        <w:rPr>
          <w:lang w:val="en-GB"/>
        </w:rPr>
        <w:fldChar w:fldCharType="separate"/>
      </w:r>
      <w:r w:rsidR="00482C45" w:rsidRPr="003E5E40">
        <w:rPr>
          <w:noProof/>
          <w:lang w:val="en-GB"/>
        </w:rPr>
        <w:t>(Liang et al. 2011)</w:t>
      </w:r>
      <w:r w:rsidR="00482C45" w:rsidRPr="003E5E40">
        <w:rPr>
          <w:lang w:val="en-GB"/>
        </w:rPr>
        <w:fldChar w:fldCharType="end"/>
      </w:r>
      <w:r w:rsidR="00482C45" w:rsidRPr="003E5E40">
        <w:rPr>
          <w:lang w:val="en-GB"/>
        </w:rPr>
        <w:t xml:space="preserve"> </w:t>
      </w:r>
      <w:r w:rsidR="00FC6069" w:rsidRPr="003E5E40">
        <w:rPr>
          <w:lang w:val="en-GB"/>
        </w:rPr>
        <w:t xml:space="preserve">and development of substrates </w:t>
      </w:r>
      <w:r w:rsidR="00F754CA" w:rsidRPr="003E5E40">
        <w:rPr>
          <w:lang w:val="en-GB"/>
        </w:rPr>
        <w:t xml:space="preserve">with self-cleaning properties </w:t>
      </w:r>
      <w:r w:rsidR="00F754CA" w:rsidRPr="003E5E40">
        <w:rPr>
          <w:lang w:val="en-GB"/>
        </w:rPr>
        <w:fldChar w:fldCharType="begin"/>
      </w:r>
      <w:r w:rsidR="00A96C65" w:rsidRPr="003E5E40">
        <w:rPr>
          <w:lang w:val="en-GB"/>
        </w:rPr>
        <w:instrText xml:space="preserve"> ADDIN REFMGR.CITE &lt;Refman&gt;&lt;Cite&gt;&lt;Author&gt;Zhao&lt;/Author&gt;&lt;Year&gt;2008&lt;/Year&gt;&lt;RecNum&gt;7&lt;/RecNum&gt;&lt;IDText&gt;Development of multifunctional photoactive self-cleaning glasses&lt;/IDText&gt;&lt;MDL Ref_Type="Journal"&gt;&lt;Ref_Type&gt;Journal&lt;/Ref_Type&gt;&lt;Ref_ID&gt;7&lt;/Ref_ID&gt;&lt;Title_Primary&gt;Development of multifunctional photoactive self-cleaning glasses&lt;/Title_Primary&gt;&lt;Authors_Primary&gt;Zhao,X.&lt;/Authors_Primary&gt;&lt;Authors_Primary&gt;Zhao,Q.&lt;/Authors_Primary&gt;&lt;Authors_Primary&gt;Yu,J.&lt;/Authors_Primary&gt;&lt;Authors_Primary&gt;Liu,B.&lt;/Authors_Primary&gt;&lt;Date_Primary&gt;2008&lt;/Date_Primary&gt;&lt;Keywords&gt;42.25.B&lt;/Keywords&gt;&lt;Keywords&gt;68.55.N&lt;/Keywords&gt;&lt;Keywords&gt;78.20.E&lt;/Keywords&gt;&lt;Keywords&gt;78.66&lt;/Keywords&gt;&lt;Keywords&gt;78.66.J&lt;/Keywords&gt;&lt;Keywords&gt;81.05.Z&lt;/Keywords&gt;&lt;Keywords&gt;81.15&lt;/Keywords&gt;&lt;Keywords&gt;81.15.C&lt;/Keywords&gt;&lt;Keywords&gt;81.20.F&lt;/Keywords&gt;&lt;Keywords&gt;81.65.C&lt;/Keywords&gt;&lt;Keywords&gt;82.50&lt;/Keywords&gt;&lt;Keywords&gt;82.50.F&lt;/Keywords&gt;&lt;Keywords&gt;Films&lt;/Keywords&gt;&lt;Keywords&gt;Photocatalysis&lt;/Keywords&gt;&lt;Keywords&gt;photocatalyst&lt;/Keywords&gt;&lt;Keywords&gt;Photocatalytic activity&lt;/Keywords&gt;&lt;Keywords&gt;Photoinduced effects&lt;/Keywords&gt;&lt;Keywords&gt;silver&lt;/Keywords&gt;&lt;Keywords&gt;Sputtering&lt;/Keywords&gt;&lt;Keywords&gt;TiO2&lt;/Keywords&gt;&lt;Keywords&gt;TiO2 thin films&lt;/Keywords&gt;&lt;Keywords&gt;UV light&lt;/Keywords&gt;&lt;Keywords&gt;Visible light&lt;/Keywords&gt;&lt;Reprint&gt;Not in File&lt;/Reprint&gt;&lt;Start_Page&gt;1424&lt;/Start_Page&gt;&lt;End_Page&gt;1430&lt;/End_Page&gt;&lt;Periodical&gt;J.Non-Cryst.Solids&lt;/Periodical&gt;&lt;Volume&gt;354&lt;/Volume&gt;&lt;Issue&gt;12-13&lt;/Issue&gt;&lt;Address&gt;Key Laboratory of Silicate Materials Science and Engineering, Wuhan University of Technology, Ministry of Education, Wuhan, Hubei 430070, China&lt;/Address&gt;&lt;Web_URL&gt;http://www.scopus.com/inward/record.url?eid=2-s2.0-38649096928&amp;amp;partnerID=40&amp;amp;md5=e6064b89fe2e000ae791930917789591&lt;/Web_URL&gt;&lt;ZZ_JournalFull&gt;&lt;f name="System"&gt;Journal of Non-Crystalline Solids&lt;/f&gt;&lt;/ZZ_JournalFull&gt;&lt;ZZ_JournalStdAbbrev&gt;&lt;f name="System"&gt;J.Non-Cryst.Solids&lt;/f&gt;&lt;/ZZ_JournalStdAbbrev&gt;&lt;ZZ_WorkformID&gt;1&lt;/ZZ_WorkformID&gt;&lt;/MDL&gt;&lt;/Cite&gt;&lt;/Refman&gt;</w:instrText>
      </w:r>
      <w:r w:rsidR="00F754CA" w:rsidRPr="003E5E40">
        <w:rPr>
          <w:lang w:val="en-GB"/>
        </w:rPr>
        <w:fldChar w:fldCharType="separate"/>
      </w:r>
      <w:r w:rsidR="00DF63BB" w:rsidRPr="003E5E40">
        <w:rPr>
          <w:noProof/>
          <w:lang w:val="en-GB"/>
        </w:rPr>
        <w:t>(Zhao et al. 2008)</w:t>
      </w:r>
      <w:r w:rsidR="00F754CA" w:rsidRPr="003E5E40">
        <w:rPr>
          <w:lang w:val="en-GB"/>
        </w:rPr>
        <w:fldChar w:fldCharType="end"/>
      </w:r>
      <w:r w:rsidR="00F754CA" w:rsidRPr="003E5E40">
        <w:rPr>
          <w:lang w:val="en-GB"/>
        </w:rPr>
        <w:t xml:space="preserve"> and antibacterial </w:t>
      </w:r>
      <w:r w:rsidR="009223DB" w:rsidRPr="003E5E40">
        <w:rPr>
          <w:lang w:val="en-GB"/>
        </w:rPr>
        <w:t xml:space="preserve">or anticancer </w:t>
      </w:r>
      <w:r w:rsidR="00F754CA" w:rsidRPr="003E5E40">
        <w:rPr>
          <w:lang w:val="en-GB"/>
        </w:rPr>
        <w:t>activity</w:t>
      </w:r>
      <w:r w:rsidR="009223DB" w:rsidRPr="003E5E40">
        <w:rPr>
          <w:lang w:val="en-GB"/>
        </w:rPr>
        <w:t xml:space="preserve"> </w:t>
      </w:r>
      <w:r w:rsidR="009223DB" w:rsidRPr="003E5E40">
        <w:rPr>
          <w:lang w:val="en-GB"/>
        </w:rPr>
        <w:fldChar w:fldCharType="begin">
          <w:fldData xml:space="preserve">PFJlZm1hbj48Q2l0ZT48QXV0aG9yPkFraGF2YW48L0F1dGhvcj48WWVhcj4yMDA5PC9ZZWFyPjxS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</w:fldData>
        </w:fldChar>
      </w:r>
      <w:r w:rsidR="00A96C65" w:rsidRPr="003E5E40">
        <w:rPr>
          <w:lang w:val="en-GB"/>
        </w:rPr>
        <w:instrText xml:space="preserve"> ADDIN REFMGR.CITE </w:instrText>
      </w:r>
      <w:r w:rsidR="00A96C65" w:rsidRPr="003E5E40">
        <w:rPr>
          <w:lang w:val="en-GB"/>
        </w:rPr>
        <w:fldChar w:fldCharType="begin">
          <w:fldData xml:space="preserve">PFJlZm1hbj48Q2l0ZT48QXV0aG9yPkFraGF2YW48L0F1dGhvcj48WWVhcj4yMDA5PC9ZZWFyPjxS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</w:fldData>
        </w:fldChar>
      </w:r>
      <w:r w:rsidR="00A96C65" w:rsidRPr="003E5E40">
        <w:rPr>
          <w:lang w:val="en-GB"/>
        </w:rPr>
        <w:instrText xml:space="preserve"> ADDIN EN.CITE.DATA </w:instrText>
      </w:r>
      <w:r w:rsidR="00A96C65" w:rsidRPr="003E5E40">
        <w:rPr>
          <w:lang w:val="en-GB"/>
        </w:rPr>
      </w:r>
      <w:r w:rsidR="00A96C65" w:rsidRPr="003E5E40">
        <w:rPr>
          <w:lang w:val="en-GB"/>
        </w:rPr>
        <w:fldChar w:fldCharType="end"/>
      </w:r>
      <w:r w:rsidR="009223DB" w:rsidRPr="003E5E40">
        <w:rPr>
          <w:lang w:val="en-GB"/>
        </w:rPr>
      </w:r>
      <w:r w:rsidR="009223DB" w:rsidRPr="003E5E40">
        <w:rPr>
          <w:lang w:val="en-GB"/>
        </w:rPr>
        <w:fldChar w:fldCharType="separate"/>
      </w:r>
      <w:r w:rsidR="009223DB" w:rsidRPr="003E5E40">
        <w:rPr>
          <w:noProof/>
          <w:lang w:val="en-GB"/>
        </w:rPr>
        <w:t>(Akhavan and Ghaderi 2009; Hu et al. 2012)</w:t>
      </w:r>
      <w:r w:rsidR="009223DB" w:rsidRPr="003E5E40">
        <w:rPr>
          <w:lang w:val="en-GB"/>
        </w:rPr>
        <w:fldChar w:fldCharType="end"/>
      </w:r>
      <w:r w:rsidR="009223DB" w:rsidRPr="003E5E40">
        <w:rPr>
          <w:lang w:val="en-GB"/>
        </w:rPr>
        <w:t>.</w:t>
      </w:r>
    </w:p>
    <w:p w14:paraId="32C35B0E" w14:textId="77777777" w:rsidR="00456312" w:rsidRPr="003E5E40" w:rsidRDefault="00414D99" w:rsidP="00414D99">
      <w:pPr>
        <w:tabs>
          <w:tab w:val="left" w:pos="720"/>
        </w:tabs>
        <w:spacing w:line="480" w:lineRule="auto"/>
        <w:jc w:val="both"/>
        <w:rPr>
          <w:lang w:val="en-GB"/>
        </w:rPr>
      </w:pPr>
      <w:r w:rsidRPr="003E5E40">
        <w:rPr>
          <w:lang w:val="en-GB"/>
        </w:rPr>
        <w:tab/>
      </w:r>
      <w:r w:rsidR="00456312" w:rsidRPr="003E5E40">
        <w:rPr>
          <w:lang w:val="en-GB"/>
        </w:rPr>
        <w:t>TiO</w:t>
      </w:r>
      <w:r w:rsidR="00456312" w:rsidRPr="003E5E40">
        <w:rPr>
          <w:vertAlign w:val="subscript"/>
          <w:lang w:val="en-GB"/>
        </w:rPr>
        <w:t>2</w:t>
      </w:r>
      <w:r w:rsidR="00456312" w:rsidRPr="003E5E40">
        <w:rPr>
          <w:lang w:val="en-GB"/>
        </w:rPr>
        <w:t xml:space="preserve"> has been broadly used as </w:t>
      </w:r>
      <w:r w:rsidR="005E1209" w:rsidRPr="003E5E40">
        <w:rPr>
          <w:lang w:val="en-GB"/>
        </w:rPr>
        <w:t xml:space="preserve">a usual </w:t>
      </w:r>
      <w:r w:rsidR="00456312" w:rsidRPr="003E5E40">
        <w:rPr>
          <w:lang w:val="en-GB"/>
        </w:rPr>
        <w:t xml:space="preserve">photocatalyst due to </w:t>
      </w:r>
      <w:r w:rsidR="007D0357" w:rsidRPr="003E5E40">
        <w:rPr>
          <w:lang w:val="en-GB"/>
        </w:rPr>
        <w:t>its high stability, low cost</w:t>
      </w:r>
      <w:r w:rsidR="001A2D25" w:rsidRPr="003E5E40">
        <w:rPr>
          <w:lang w:val="en-GB"/>
        </w:rPr>
        <w:t>, relatively low</w:t>
      </w:r>
      <w:r w:rsidR="007D0357" w:rsidRPr="003E5E40">
        <w:rPr>
          <w:lang w:val="en-GB"/>
        </w:rPr>
        <w:t xml:space="preserve"> toxicity and </w:t>
      </w:r>
      <w:r w:rsidR="001A2D25" w:rsidRPr="003E5E40">
        <w:rPr>
          <w:lang w:val="en-GB"/>
        </w:rPr>
        <w:t>excellent</w:t>
      </w:r>
      <w:r w:rsidR="005E1209" w:rsidRPr="003E5E40">
        <w:rPr>
          <w:lang w:val="en-GB"/>
        </w:rPr>
        <w:t xml:space="preserve"> </w:t>
      </w:r>
      <w:r w:rsidR="007D0357" w:rsidRPr="003E5E40">
        <w:rPr>
          <w:lang w:val="en-GB"/>
        </w:rPr>
        <w:t>photo</w:t>
      </w:r>
      <w:r w:rsidR="008A45B5" w:rsidRPr="003E5E40">
        <w:rPr>
          <w:lang w:val="en-GB"/>
        </w:rPr>
        <w:t xml:space="preserve">catalytic </w:t>
      </w:r>
      <w:r w:rsidR="001A2D25" w:rsidRPr="003E5E40">
        <w:rPr>
          <w:lang w:val="en-GB"/>
        </w:rPr>
        <w:t>performance in comparison t</w:t>
      </w:r>
      <w:r w:rsidR="009435EA" w:rsidRPr="003E5E40">
        <w:rPr>
          <w:lang w:val="en-GB"/>
        </w:rPr>
        <w:t xml:space="preserve">o </w:t>
      </w:r>
      <w:r w:rsidR="007D0357" w:rsidRPr="003E5E40">
        <w:rPr>
          <w:lang w:val="en-GB"/>
        </w:rPr>
        <w:t xml:space="preserve">other </w:t>
      </w:r>
      <w:r w:rsidR="008A45B5" w:rsidRPr="003E5E40">
        <w:rPr>
          <w:lang w:val="en-GB"/>
        </w:rPr>
        <w:t>semiconductor</w:t>
      </w:r>
      <w:r w:rsidR="007D0357" w:rsidRPr="003E5E40">
        <w:rPr>
          <w:lang w:val="en-GB"/>
        </w:rPr>
        <w:t xml:space="preserve"> materials</w:t>
      </w:r>
      <w:r w:rsidR="00CA4410" w:rsidRPr="003E5E40">
        <w:rPr>
          <w:lang w:val="en-GB"/>
        </w:rPr>
        <w:t xml:space="preserve"> </w:t>
      </w:r>
      <w:r w:rsidR="00CA4410" w:rsidRPr="003E5E40">
        <w:rPr>
          <w:lang w:val="en-GB"/>
        </w:rPr>
        <w:fldChar w:fldCharType="begin"/>
      </w:r>
      <w:r w:rsidR="00A96C65" w:rsidRPr="003E5E40">
        <w:rPr>
          <w:lang w:val="en-GB"/>
        </w:rPr>
        <w:instrText xml:space="preserve"> ADDIN REFMGR.CITE &lt;Refman&gt;&lt;Cite&gt;&lt;Author&gt;Leary&lt;/Author&gt;&lt;Year&gt;2011&lt;/Year&gt;&lt;RecNum&gt;9&lt;/RecNum&gt;&lt;IDText&gt;Carbonaceous nanomaterials for the enhancement of TiO2 photocatalysis&lt;/IDText&gt;&lt;MDL Ref_Type="Journal"&gt;&lt;Ref_Type&gt;Journal&lt;/Ref_Type&gt;&lt;Ref_ID&gt;9&lt;/Ref_ID&gt;&lt;Title_Primary&gt;Carbonaceous nanomaterials for the enhancement of TiO&lt;sub&gt;2&lt;/sub&gt; photocatalysis&lt;/Title_Primary&gt;&lt;Authors_Primary&gt;Leary,Rowan&lt;/Authors_Primary&gt;&lt;Authors_Primary&gt;Westwood,Aidan&lt;/Authors_Primary&gt;&lt;Date_Primary&gt;2011/3&lt;/Date_Primary&gt;&lt;Keywords&gt;Carbon nanotubes&lt;/Keywords&gt;&lt;Keywords&gt;Graphene&lt;/Keywords&gt;&lt;Keywords&gt;Photocatalysis&lt;/Keywords&gt;&lt;Keywords&gt;photocatalyst&lt;/Keywords&gt;&lt;Keywords&gt;Photocatalytic activity&lt;/Keywords&gt;&lt;Keywords&gt;semiconductor&lt;/Keywords&gt;&lt;Keywords&gt;Synthesis&lt;/Keywords&gt;&lt;Keywords&gt;TiO2&lt;/Keywords&gt;&lt;Reprint&gt;Not in File&lt;/Reprint&gt;&lt;Start_Page&gt;741&lt;/Start_Page&gt;&lt;End_Page&gt;772&lt;/End_Page&gt;&lt;Periodical&gt;Carbon&lt;/Periodical&gt;&lt;Volume&gt;49&lt;/Volume&gt;&lt;Issue&gt;3&lt;/Issue&gt;&lt;ISSN_ISBN&gt;0008-6223&lt;/ISSN_ISBN&gt;&lt;Misc_3&gt;doi: 10.1016/j.carbon.2010.10.010&lt;/Misc_3&gt;&lt;Web_URL&gt;http://www.sciencedirect.com/science/article/pii/S0008622310007207&lt;/Web_URL&gt;&lt;ZZ_JournalFull&gt;&lt;f name="System"&gt;Carbon&lt;/f&gt;&lt;/ZZ_JournalFull&gt;&lt;ZZ_WorkformID&gt;1&lt;/ZZ_WorkformID&gt;&lt;/MDL&gt;&lt;/Cite&gt;&lt;/Refman&gt;</w:instrText>
      </w:r>
      <w:r w:rsidR="00CA4410" w:rsidRPr="003E5E40">
        <w:rPr>
          <w:lang w:val="en-GB"/>
        </w:rPr>
        <w:fldChar w:fldCharType="separate"/>
      </w:r>
      <w:r w:rsidR="00DF63BB" w:rsidRPr="003E5E40">
        <w:rPr>
          <w:noProof/>
          <w:lang w:val="en-GB"/>
        </w:rPr>
        <w:t>(Leary and Westwood 2011)</w:t>
      </w:r>
      <w:r w:rsidR="00CA4410" w:rsidRPr="003E5E40">
        <w:rPr>
          <w:lang w:val="en-GB"/>
        </w:rPr>
        <w:fldChar w:fldCharType="end"/>
      </w:r>
      <w:r w:rsidR="007D0357" w:rsidRPr="003E5E40">
        <w:rPr>
          <w:lang w:val="en-GB"/>
        </w:rPr>
        <w:t>. However, TiO</w:t>
      </w:r>
      <w:r w:rsidR="007D0357" w:rsidRPr="003E5E40">
        <w:rPr>
          <w:vertAlign w:val="subscript"/>
          <w:lang w:val="en-GB"/>
        </w:rPr>
        <w:t>2</w:t>
      </w:r>
      <w:r w:rsidR="007D0357" w:rsidRPr="003E5E40">
        <w:rPr>
          <w:lang w:val="en-GB"/>
        </w:rPr>
        <w:t xml:space="preserve"> </w:t>
      </w:r>
      <w:r w:rsidR="00456312" w:rsidRPr="003E5E40">
        <w:rPr>
          <w:lang w:val="en-GB"/>
        </w:rPr>
        <w:t xml:space="preserve">presents </w:t>
      </w:r>
      <w:r w:rsidR="005E1209" w:rsidRPr="003E5E40">
        <w:rPr>
          <w:lang w:val="en-GB"/>
        </w:rPr>
        <w:t xml:space="preserve">some </w:t>
      </w:r>
      <w:r w:rsidR="001A2D25" w:rsidRPr="003E5E40">
        <w:rPr>
          <w:lang w:val="en-GB"/>
        </w:rPr>
        <w:t xml:space="preserve">particular </w:t>
      </w:r>
      <w:r w:rsidR="005E1209" w:rsidRPr="003E5E40">
        <w:rPr>
          <w:lang w:val="en-GB"/>
        </w:rPr>
        <w:t>drawback</w:t>
      </w:r>
      <w:r w:rsidR="009435EA" w:rsidRPr="003E5E40">
        <w:rPr>
          <w:lang w:val="en-GB"/>
        </w:rPr>
        <w:t>s</w:t>
      </w:r>
      <w:r w:rsidR="005E1209" w:rsidRPr="003E5E40">
        <w:rPr>
          <w:lang w:val="en-GB"/>
        </w:rPr>
        <w:t xml:space="preserve"> as a </w:t>
      </w:r>
      <w:r w:rsidR="00456312" w:rsidRPr="003E5E40">
        <w:rPr>
          <w:lang w:val="en-GB"/>
        </w:rPr>
        <w:t xml:space="preserve">limited photoactivity in the visible range of </w:t>
      </w:r>
      <w:r w:rsidR="007D0357" w:rsidRPr="003E5E40">
        <w:rPr>
          <w:lang w:val="en-GB"/>
        </w:rPr>
        <w:t xml:space="preserve">Earth’s solar spectrum. In this </w:t>
      </w:r>
      <w:r w:rsidR="001A2D25" w:rsidRPr="003E5E40">
        <w:rPr>
          <w:lang w:val="en-GB"/>
        </w:rPr>
        <w:t>context</w:t>
      </w:r>
      <w:r w:rsidR="00FC6069" w:rsidRPr="003E5E40">
        <w:rPr>
          <w:lang w:val="en-GB"/>
        </w:rPr>
        <w:t xml:space="preserve">, the typical photocatalysts have been modified </w:t>
      </w:r>
      <w:r w:rsidR="007D0357" w:rsidRPr="003E5E40">
        <w:rPr>
          <w:lang w:val="en-GB"/>
        </w:rPr>
        <w:t xml:space="preserve">in order to enhance </w:t>
      </w:r>
      <w:r w:rsidR="00244625" w:rsidRPr="003E5E40">
        <w:rPr>
          <w:lang w:val="en-GB"/>
        </w:rPr>
        <w:t>their</w:t>
      </w:r>
      <w:r w:rsidR="007D0357" w:rsidRPr="003E5E40">
        <w:rPr>
          <w:lang w:val="en-GB"/>
        </w:rPr>
        <w:t xml:space="preserve"> </w:t>
      </w:r>
      <w:r w:rsidR="00F754CA" w:rsidRPr="003E5E40">
        <w:rPr>
          <w:lang w:val="en-GB"/>
        </w:rPr>
        <w:t xml:space="preserve">solar </w:t>
      </w:r>
      <w:r w:rsidR="007D0357" w:rsidRPr="003E5E40">
        <w:rPr>
          <w:lang w:val="en-GB"/>
        </w:rPr>
        <w:t xml:space="preserve">photocatalytic </w:t>
      </w:r>
      <w:r w:rsidR="00F754CA" w:rsidRPr="003E5E40">
        <w:rPr>
          <w:lang w:val="en-GB"/>
        </w:rPr>
        <w:t>activity</w:t>
      </w:r>
      <w:r w:rsidR="007D0357" w:rsidRPr="003E5E40">
        <w:rPr>
          <w:lang w:val="en-GB"/>
        </w:rPr>
        <w:t xml:space="preserve">, </w:t>
      </w:r>
      <w:r w:rsidR="00141AA9" w:rsidRPr="003E5E40">
        <w:rPr>
          <w:lang w:val="en-GB"/>
        </w:rPr>
        <w:t>by</w:t>
      </w:r>
      <w:r w:rsidR="0033277E" w:rsidRPr="003E5E40">
        <w:rPr>
          <w:lang w:val="en-GB"/>
        </w:rPr>
        <w:t xml:space="preserve"> doping, </w:t>
      </w:r>
      <w:r w:rsidR="007D0357" w:rsidRPr="003E5E40">
        <w:rPr>
          <w:lang w:val="en-GB"/>
        </w:rPr>
        <w:t>metal particle deposition</w:t>
      </w:r>
      <w:r w:rsidR="00FC6069" w:rsidRPr="003E5E40">
        <w:rPr>
          <w:lang w:val="en-GB"/>
        </w:rPr>
        <w:t xml:space="preserve"> </w:t>
      </w:r>
      <w:r w:rsidR="00244625" w:rsidRPr="003E5E40">
        <w:rPr>
          <w:lang w:val="en-GB"/>
        </w:rPr>
        <w:t xml:space="preserve">or </w:t>
      </w:r>
      <w:r w:rsidR="0033277E" w:rsidRPr="003E5E40">
        <w:rPr>
          <w:lang w:val="en-GB"/>
        </w:rPr>
        <w:t xml:space="preserve">even </w:t>
      </w:r>
      <w:r w:rsidR="00141AA9" w:rsidRPr="003E5E40">
        <w:rPr>
          <w:lang w:val="en-GB"/>
        </w:rPr>
        <w:t>by</w:t>
      </w:r>
      <w:r w:rsidR="00FC6069" w:rsidRPr="003E5E40">
        <w:rPr>
          <w:lang w:val="en-GB"/>
        </w:rPr>
        <w:t xml:space="preserve"> </w:t>
      </w:r>
      <w:r w:rsidR="00141AA9" w:rsidRPr="003E5E40">
        <w:rPr>
          <w:lang w:val="en-GB"/>
        </w:rPr>
        <w:t xml:space="preserve">their </w:t>
      </w:r>
      <w:r w:rsidR="00FC6069" w:rsidRPr="003E5E40">
        <w:rPr>
          <w:lang w:val="en-GB"/>
        </w:rPr>
        <w:t xml:space="preserve">combination </w:t>
      </w:r>
      <w:r w:rsidR="0033277E" w:rsidRPr="003E5E40">
        <w:rPr>
          <w:lang w:val="en-GB"/>
        </w:rPr>
        <w:t xml:space="preserve">with other materials to produce highly photoactive </w:t>
      </w:r>
      <w:r w:rsidR="007D0357" w:rsidRPr="003E5E40">
        <w:rPr>
          <w:lang w:val="en-GB"/>
        </w:rPr>
        <w:t>composites</w:t>
      </w:r>
      <w:r w:rsidR="00E34486" w:rsidRPr="003E5E40">
        <w:rPr>
          <w:lang w:val="en-GB"/>
        </w:rPr>
        <w:t xml:space="preserve"> </w:t>
      </w:r>
      <w:r w:rsidR="00CA4410" w:rsidRPr="003E5E40">
        <w:rPr>
          <w:lang w:val="en-GB"/>
        </w:rPr>
        <w:fldChar w:fldCharType="begin">
          <w:fldData xml:space="preserve">PFJlZm1hbj48Q2l0ZT48QXV0aG9yPldhbmc8L0F1dGhvcj48WWVhcj4yMDExPC9ZZWFyPjxSZWNO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</w:fldData>
        </w:fldChar>
      </w:r>
      <w:r w:rsidR="00A96C65" w:rsidRPr="003E5E40">
        <w:rPr>
          <w:lang w:val="en-GB"/>
        </w:rPr>
        <w:instrText xml:space="preserve"> ADDIN REFMGR.CITE </w:instrText>
      </w:r>
      <w:r w:rsidR="00A96C65" w:rsidRPr="003E5E40">
        <w:rPr>
          <w:lang w:val="en-GB"/>
        </w:rPr>
        <w:fldChar w:fldCharType="begin">
          <w:fldData xml:space="preserve">PFJlZm1hbj48Q2l0ZT48QXV0aG9yPldhbmc8L0F1dGhvcj48WWVhcj4yMDExPC9ZZWFyPjxSZWNO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</w:fldData>
        </w:fldChar>
      </w:r>
      <w:r w:rsidR="00A96C65" w:rsidRPr="003E5E40">
        <w:rPr>
          <w:lang w:val="en-GB"/>
        </w:rPr>
        <w:instrText xml:space="preserve"> ADDIN EN.CITE.DATA </w:instrText>
      </w:r>
      <w:r w:rsidR="00A96C65" w:rsidRPr="003E5E40">
        <w:rPr>
          <w:lang w:val="en-GB"/>
        </w:rPr>
      </w:r>
      <w:r w:rsidR="00A96C65" w:rsidRPr="003E5E40">
        <w:rPr>
          <w:lang w:val="en-GB"/>
        </w:rPr>
        <w:fldChar w:fldCharType="end"/>
      </w:r>
      <w:r w:rsidR="00CA4410" w:rsidRPr="003E5E40">
        <w:rPr>
          <w:lang w:val="en-GB"/>
        </w:rPr>
      </w:r>
      <w:r w:rsidR="00CA4410" w:rsidRPr="003E5E40">
        <w:rPr>
          <w:lang w:val="en-GB"/>
        </w:rPr>
        <w:fldChar w:fldCharType="separate"/>
      </w:r>
      <w:r w:rsidR="00A539B8" w:rsidRPr="003E5E40">
        <w:rPr>
          <w:noProof/>
          <w:lang w:val="en-GB"/>
        </w:rPr>
        <w:t>(Wang et al. 2011b; Liu et al. 2010a)</w:t>
      </w:r>
      <w:r w:rsidR="00CA4410" w:rsidRPr="003E5E40">
        <w:rPr>
          <w:lang w:val="en-GB"/>
        </w:rPr>
        <w:fldChar w:fldCharType="end"/>
      </w:r>
      <w:r w:rsidR="00A539B8" w:rsidRPr="003E5E40">
        <w:rPr>
          <w:lang w:val="en-GB"/>
        </w:rPr>
        <w:t>.</w:t>
      </w:r>
    </w:p>
    <w:p w14:paraId="0B88FEA2" w14:textId="77777777" w:rsidR="006A7CC9" w:rsidRPr="003E5E40" w:rsidRDefault="00414D99" w:rsidP="00414D99">
      <w:pPr>
        <w:tabs>
          <w:tab w:val="left" w:pos="720"/>
        </w:tabs>
        <w:spacing w:line="480" w:lineRule="auto"/>
        <w:jc w:val="both"/>
        <w:rPr>
          <w:lang w:val="en-GB"/>
        </w:rPr>
      </w:pPr>
      <w:r w:rsidRPr="003E5E40">
        <w:rPr>
          <w:lang w:val="en-GB"/>
        </w:rPr>
        <w:tab/>
      </w:r>
      <w:r w:rsidR="007D0357" w:rsidRPr="003E5E40">
        <w:rPr>
          <w:lang w:val="en-GB"/>
        </w:rPr>
        <w:t xml:space="preserve">Among different materials </w:t>
      </w:r>
      <w:r w:rsidR="00D57CA8" w:rsidRPr="003E5E40">
        <w:rPr>
          <w:lang w:val="en-GB"/>
        </w:rPr>
        <w:t xml:space="preserve">that can be </w:t>
      </w:r>
      <w:r w:rsidR="00244625" w:rsidRPr="003E5E40">
        <w:rPr>
          <w:lang w:val="en-GB"/>
        </w:rPr>
        <w:t xml:space="preserve">selected to </w:t>
      </w:r>
      <w:r w:rsidR="00C53E2B" w:rsidRPr="003E5E40">
        <w:rPr>
          <w:lang w:val="en-GB"/>
        </w:rPr>
        <w:t>prepar</w:t>
      </w:r>
      <w:r w:rsidR="00244625" w:rsidRPr="003E5E40">
        <w:rPr>
          <w:lang w:val="en-GB"/>
        </w:rPr>
        <w:t>e</w:t>
      </w:r>
      <w:r w:rsidR="00C53E2B" w:rsidRPr="003E5E40">
        <w:rPr>
          <w:lang w:val="en-GB"/>
        </w:rPr>
        <w:t xml:space="preserve"> composites with </w:t>
      </w:r>
      <w:r w:rsidR="007D0357" w:rsidRPr="003E5E40">
        <w:rPr>
          <w:lang w:val="en-GB"/>
        </w:rPr>
        <w:t>TiO</w:t>
      </w:r>
      <w:r w:rsidR="007D0357" w:rsidRPr="003E5E40">
        <w:rPr>
          <w:vertAlign w:val="subscript"/>
          <w:lang w:val="en-GB"/>
        </w:rPr>
        <w:t>2</w:t>
      </w:r>
      <w:r w:rsidR="007D0357" w:rsidRPr="003E5E40">
        <w:rPr>
          <w:lang w:val="en-GB"/>
        </w:rPr>
        <w:t xml:space="preserve">, carbon materials offers unique </w:t>
      </w:r>
      <w:r w:rsidR="00244625" w:rsidRPr="003E5E40">
        <w:rPr>
          <w:lang w:val="en-GB"/>
        </w:rPr>
        <w:t xml:space="preserve">advantages </w:t>
      </w:r>
      <w:r w:rsidR="00C53E2B" w:rsidRPr="003E5E40">
        <w:rPr>
          <w:lang w:val="en-GB"/>
        </w:rPr>
        <w:t xml:space="preserve">such as </w:t>
      </w:r>
      <w:r w:rsidR="00244625" w:rsidRPr="003E5E40">
        <w:rPr>
          <w:lang w:val="en-GB"/>
        </w:rPr>
        <w:t>inert nature and stability</w:t>
      </w:r>
      <w:r w:rsidR="0032304C" w:rsidRPr="003E5E40">
        <w:rPr>
          <w:lang w:val="en-GB"/>
        </w:rPr>
        <w:t>,</w:t>
      </w:r>
      <w:r w:rsidR="00244625" w:rsidRPr="003E5E40">
        <w:rPr>
          <w:lang w:val="en-GB"/>
        </w:rPr>
        <w:t xml:space="preserve"> in both acid and basic media</w:t>
      </w:r>
      <w:r w:rsidR="0032304C" w:rsidRPr="003E5E40">
        <w:rPr>
          <w:lang w:val="en-GB"/>
        </w:rPr>
        <w:t>,</w:t>
      </w:r>
      <w:r w:rsidR="00244625" w:rsidRPr="003E5E40">
        <w:rPr>
          <w:lang w:val="en-GB"/>
        </w:rPr>
        <w:t xml:space="preserve"> and the possibility to </w:t>
      </w:r>
      <w:r w:rsidR="00C53E2B" w:rsidRPr="003E5E40">
        <w:rPr>
          <w:lang w:val="en-GB"/>
        </w:rPr>
        <w:t xml:space="preserve">control their </w:t>
      </w:r>
      <w:r w:rsidR="007D0357" w:rsidRPr="003E5E40">
        <w:rPr>
          <w:lang w:val="en-GB"/>
        </w:rPr>
        <w:t>textural and chemical properties</w:t>
      </w:r>
      <w:r w:rsidR="00C53E2B" w:rsidRPr="003E5E40">
        <w:rPr>
          <w:lang w:val="en-GB"/>
        </w:rPr>
        <w:t xml:space="preserve">. Recently, </w:t>
      </w:r>
      <w:r w:rsidR="0033277E" w:rsidRPr="003E5E40">
        <w:rPr>
          <w:lang w:val="en-GB"/>
        </w:rPr>
        <w:t>nanostructured carbon materi</w:t>
      </w:r>
      <w:r w:rsidR="00973D92" w:rsidRPr="003E5E40">
        <w:rPr>
          <w:lang w:val="en-GB"/>
        </w:rPr>
        <w:t>als (carbon nanotubes, fullerene</w:t>
      </w:r>
      <w:r w:rsidR="0033277E" w:rsidRPr="003E5E40">
        <w:rPr>
          <w:lang w:val="en-GB"/>
        </w:rPr>
        <w:t xml:space="preserve">s, graphene nanosheets) have claimed increasing attention in this domain </w:t>
      </w:r>
      <w:r w:rsidR="00C53E2B" w:rsidRPr="003E5E40">
        <w:rPr>
          <w:lang w:val="en-GB"/>
        </w:rPr>
        <w:t xml:space="preserve">due to </w:t>
      </w:r>
      <w:r w:rsidR="00244625" w:rsidRPr="003E5E40">
        <w:rPr>
          <w:lang w:val="en-GB"/>
        </w:rPr>
        <w:t>the</w:t>
      </w:r>
      <w:r w:rsidR="0033277E" w:rsidRPr="003E5E40">
        <w:rPr>
          <w:lang w:val="en-GB"/>
        </w:rPr>
        <w:t>ir</w:t>
      </w:r>
      <w:r w:rsidR="00244625" w:rsidRPr="003E5E40">
        <w:rPr>
          <w:lang w:val="en-GB"/>
        </w:rPr>
        <w:t xml:space="preserve"> </w:t>
      </w:r>
      <w:r w:rsidR="005E1209" w:rsidRPr="003E5E40">
        <w:rPr>
          <w:lang w:val="en-GB"/>
        </w:rPr>
        <w:t xml:space="preserve">unusual </w:t>
      </w:r>
      <w:r w:rsidR="00C53E2B" w:rsidRPr="003E5E40">
        <w:rPr>
          <w:lang w:val="en-GB"/>
        </w:rPr>
        <w:t xml:space="preserve">structural and electronic </w:t>
      </w:r>
      <w:r w:rsidR="005E1209" w:rsidRPr="003E5E40">
        <w:rPr>
          <w:lang w:val="en-GB"/>
        </w:rPr>
        <w:lastRenderedPageBreak/>
        <w:t xml:space="preserve">catalytic </w:t>
      </w:r>
      <w:r w:rsidR="00C53E2B" w:rsidRPr="003E5E40">
        <w:rPr>
          <w:lang w:val="en-GB"/>
        </w:rPr>
        <w:t>properties</w:t>
      </w:r>
      <w:r w:rsidR="00B3705E" w:rsidRPr="003E5E40">
        <w:rPr>
          <w:lang w:val="en-GB"/>
        </w:rPr>
        <w:t xml:space="preserve"> </w:t>
      </w:r>
      <w:r w:rsidR="00B3705E" w:rsidRPr="003E5E40">
        <w:rPr>
          <w:lang w:val="en-GB"/>
        </w:rPr>
        <w:fldChar w:fldCharType="begin">
          <w:fldData xml:space="preserve">PFJlZm1hbj48Q2l0ZT48QXV0aG9yPlNhbXBhaW88L0F1dGhvcj48WWVhcj4yMDExPC9ZZWFyPjxS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</w:fldData>
        </w:fldChar>
      </w:r>
      <w:r w:rsidR="00A96C65" w:rsidRPr="003E5E40">
        <w:rPr>
          <w:lang w:val="en-GB"/>
        </w:rPr>
        <w:instrText xml:space="preserve"> ADDIN REFMGR.CITE </w:instrText>
      </w:r>
      <w:r w:rsidR="00A96C65" w:rsidRPr="003E5E40">
        <w:rPr>
          <w:lang w:val="en-GB"/>
        </w:rPr>
        <w:fldChar w:fldCharType="begin">
          <w:fldData xml:space="preserve">PFJlZm1hbj48Q2l0ZT48QXV0aG9yPlNhbXBhaW88L0F1dGhvcj48WWVhcj4yMDExPC9ZZWFyPjxS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</w:fldData>
        </w:fldChar>
      </w:r>
      <w:r w:rsidR="00A96C65" w:rsidRPr="003E5E40">
        <w:rPr>
          <w:lang w:val="en-GB"/>
        </w:rPr>
        <w:instrText xml:space="preserve"> ADDIN EN.CITE.DATA </w:instrText>
      </w:r>
      <w:r w:rsidR="00A96C65" w:rsidRPr="003E5E40">
        <w:rPr>
          <w:lang w:val="en-GB"/>
        </w:rPr>
      </w:r>
      <w:r w:rsidR="00A96C65" w:rsidRPr="003E5E40">
        <w:rPr>
          <w:lang w:val="en-GB"/>
        </w:rPr>
        <w:fldChar w:fldCharType="end"/>
      </w:r>
      <w:r w:rsidR="00B3705E" w:rsidRPr="003E5E40">
        <w:rPr>
          <w:lang w:val="en-GB"/>
        </w:rPr>
      </w:r>
      <w:r w:rsidR="00B3705E" w:rsidRPr="003E5E40">
        <w:rPr>
          <w:lang w:val="en-GB"/>
        </w:rPr>
        <w:fldChar w:fldCharType="separate"/>
      </w:r>
      <w:r w:rsidR="008E3523" w:rsidRPr="003E5E40">
        <w:rPr>
          <w:noProof/>
          <w:lang w:val="en-GB"/>
        </w:rPr>
        <w:t>(Sampaio et al. 2011; Yu et al. 2011c; Wang and Zhang 2012)</w:t>
      </w:r>
      <w:r w:rsidR="00B3705E" w:rsidRPr="003E5E40">
        <w:rPr>
          <w:lang w:val="en-GB"/>
        </w:rPr>
        <w:fldChar w:fldCharType="end"/>
      </w:r>
      <w:r w:rsidR="00C53E2B" w:rsidRPr="003E5E40">
        <w:rPr>
          <w:lang w:val="en-GB"/>
        </w:rPr>
        <w:t>. Concretely, g</w:t>
      </w:r>
      <w:r w:rsidR="007E616E" w:rsidRPr="003E5E40">
        <w:rPr>
          <w:lang w:val="en-GB"/>
        </w:rPr>
        <w:t xml:space="preserve">raphene has emerged as one of the most </w:t>
      </w:r>
      <w:r w:rsidR="00B13B59" w:rsidRPr="003E5E40">
        <w:rPr>
          <w:lang w:val="en-GB"/>
        </w:rPr>
        <w:t xml:space="preserve">promising </w:t>
      </w:r>
      <w:r w:rsidR="007E616E" w:rsidRPr="003E5E40">
        <w:rPr>
          <w:lang w:val="en-GB"/>
        </w:rPr>
        <w:t>materials</w:t>
      </w:r>
      <w:r w:rsidR="00B13B59" w:rsidRPr="003E5E40">
        <w:rPr>
          <w:lang w:val="en-GB"/>
        </w:rPr>
        <w:t xml:space="preserve"> in the next generation </w:t>
      </w:r>
      <w:r w:rsidR="005E1209" w:rsidRPr="003E5E40">
        <w:rPr>
          <w:lang w:val="en-GB"/>
        </w:rPr>
        <w:t xml:space="preserve">of </w:t>
      </w:r>
      <w:r w:rsidR="00B13B59" w:rsidRPr="003E5E40">
        <w:rPr>
          <w:lang w:val="en-GB"/>
        </w:rPr>
        <w:t>photocatalyst</w:t>
      </w:r>
      <w:r w:rsidR="005E1209" w:rsidRPr="003E5E40">
        <w:rPr>
          <w:lang w:val="en-GB"/>
        </w:rPr>
        <w:t>s</w:t>
      </w:r>
      <w:r w:rsidR="007E616E" w:rsidRPr="003E5E40">
        <w:rPr>
          <w:lang w:val="en-GB"/>
        </w:rPr>
        <w:t>, due to its excellent mobility of charge carriers, a large specific surface area</w:t>
      </w:r>
      <w:r w:rsidR="005E1209" w:rsidRPr="003E5E40">
        <w:rPr>
          <w:lang w:val="en-GB"/>
        </w:rPr>
        <w:t xml:space="preserve">, </w:t>
      </w:r>
      <w:r w:rsidR="004313E2" w:rsidRPr="003E5E40">
        <w:rPr>
          <w:lang w:val="en-GB"/>
        </w:rPr>
        <w:t xml:space="preserve">flexible structure, </w:t>
      </w:r>
      <w:r w:rsidR="00B13B59" w:rsidRPr="003E5E40">
        <w:rPr>
          <w:lang w:val="en-GB"/>
        </w:rPr>
        <w:t xml:space="preserve">high transparency </w:t>
      </w:r>
      <w:r w:rsidR="007E616E" w:rsidRPr="003E5E40">
        <w:rPr>
          <w:lang w:val="en-GB"/>
        </w:rPr>
        <w:t>and good ele</w:t>
      </w:r>
      <w:r w:rsidR="005E1209" w:rsidRPr="003E5E40">
        <w:rPr>
          <w:lang w:val="en-GB"/>
        </w:rPr>
        <w:t>ctrical and thermal conduction.</w:t>
      </w:r>
      <w:r w:rsidR="006B5FBE" w:rsidRPr="003E5E40">
        <w:rPr>
          <w:lang w:val="en-GB"/>
        </w:rPr>
        <w:t xml:space="preserve"> </w:t>
      </w:r>
      <w:r w:rsidR="0033277E" w:rsidRPr="003E5E40">
        <w:rPr>
          <w:lang w:val="en-GB"/>
        </w:rPr>
        <w:t>Even so</w:t>
      </w:r>
      <w:r w:rsidR="006B5FBE" w:rsidRPr="003E5E40">
        <w:rPr>
          <w:lang w:val="en-GB"/>
        </w:rPr>
        <w:t xml:space="preserve">, graphene sheets have a certain tendency to form aggregates in solution </w:t>
      </w:r>
      <w:r w:rsidR="0033277E" w:rsidRPr="003E5E40">
        <w:rPr>
          <w:lang w:val="en-GB"/>
        </w:rPr>
        <w:t>by</w:t>
      </w:r>
      <w:r w:rsidR="006B5FBE" w:rsidRPr="003E5E40">
        <w:rPr>
          <w:lang w:val="en-GB"/>
        </w:rPr>
        <w:t xml:space="preserve"> strong van der Waals interactions or hydrogen bonds (in the case of polar solvents). Electrostatic stabilization </w:t>
      </w:r>
      <w:r w:rsidR="006B5FBE" w:rsidRPr="003E5E40">
        <w:rPr>
          <w:lang w:val="en-GB"/>
        </w:rPr>
        <w:fldChar w:fldCharType="begin"/>
      </w:r>
      <w:r w:rsidR="00A96C65" w:rsidRPr="003E5E40">
        <w:rPr>
          <w:lang w:val="en-GB"/>
        </w:rPr>
        <w:instrText xml:space="preserve"> ADDIN REFMGR.CITE &lt;Refman&gt;&lt;Cite&gt;&lt;Author&gt;Li&lt;/Author&gt;&lt;Year&gt;2008&lt;/Year&gt;&lt;RecNum&gt;13&lt;/RecNum&gt;&lt;IDText&gt;Processable aqueous dispersions of graphene nanosheets&lt;/IDText&gt;&lt;MDL Ref_Type="Journal"&gt;&lt;Ref_Type&gt;Journal&lt;/Ref_Type&gt;&lt;Ref_ID&gt;13&lt;/Ref_ID&gt;&lt;Title_Primary&gt;Processable aqueous dispersions of graphene nanosheets&lt;/Title_Primary&gt;&lt;Authors_Primary&gt;Li,D.&lt;/Authors_Primary&gt;&lt;Authors_Primary&gt;M&amp;#xFC;ller,M.B.&lt;/Authors_Primary&gt;&lt;Authors_Primary&gt;Gilje,S.&lt;/Authors_Primary&gt;&lt;Authors_Primary&gt;Kaner,R.B.&lt;/Authors_Primary&gt;&lt;Authors_Primary&gt;Wallace,G.G.&lt;/Authors_Primary&gt;&lt;Date_Primary&gt;2008&lt;/Date_Primary&gt;&lt;Keywords&gt;Graphene&lt;/Keywords&gt;&lt;Keywords&gt;Graphene sheets&lt;/Keywords&gt;&lt;Keywords&gt;Nanostructure&lt;/Keywords&gt;&lt;Reprint&gt;Not in File&lt;/Reprint&gt;&lt;Start_Page&gt;101&lt;/Start_Page&gt;&lt;End_Page&gt;105&lt;/End_Page&gt;&lt;Periodical&gt;Nat.Nanotechnol.&lt;/Periodical&gt;&lt;Volume&gt;3&lt;/Volume&gt;&lt;Issue&gt;2&lt;/Issue&gt;&lt;Address&gt;ARC Centre of Excellence for Electromaterials Science, Intelligent Polymer Research Institute, University of Wollongong, NSW 2522, Australia&amp;#xA;Department of Chemistry and Biochemistry, California NanoSystems Institute, University of California, Los Angeles, CA 90095-1569, United States&lt;/Address&gt;&lt;Web_URL&gt;http://www.scopus.com/inward/record.url?eid=2-s2.0-38949108623&amp;amp;partnerID=40&amp;amp;md5=b50f5182514904bd78bc4963f9bf6490&lt;/Web_URL&gt;&lt;ZZ_JournalFull&gt;&lt;f name="System"&gt;Nature Nanotechnology&lt;/f&gt;&lt;/ZZ_JournalFull&gt;&lt;ZZ_JournalStdAbbrev&gt;&lt;f name="System"&gt;Nat.Nanotechnol.&lt;/f&gt;&lt;/ZZ_JournalStdAbbrev&gt;&lt;ZZ_WorkformID&gt;1&lt;/ZZ_WorkformID&gt;&lt;/MDL&gt;&lt;/Cite&gt;&lt;/Refman&gt;</w:instrText>
      </w:r>
      <w:r w:rsidR="006B5FBE" w:rsidRPr="003E5E40">
        <w:rPr>
          <w:lang w:val="en-GB"/>
        </w:rPr>
        <w:fldChar w:fldCharType="separate"/>
      </w:r>
      <w:r w:rsidR="00DF63BB" w:rsidRPr="003E5E40">
        <w:rPr>
          <w:noProof/>
          <w:lang w:val="en-GB"/>
        </w:rPr>
        <w:t>(Li et al. 2008)</w:t>
      </w:r>
      <w:r w:rsidR="006B5FBE" w:rsidRPr="003E5E40">
        <w:rPr>
          <w:lang w:val="en-GB"/>
        </w:rPr>
        <w:fldChar w:fldCharType="end"/>
      </w:r>
      <w:r w:rsidR="006B5FBE" w:rsidRPr="003E5E40">
        <w:rPr>
          <w:lang w:val="en-GB"/>
        </w:rPr>
        <w:t xml:space="preserve"> and chemical functionalization </w:t>
      </w:r>
      <w:r w:rsidR="006B5FBE" w:rsidRPr="003E5E40">
        <w:rPr>
          <w:lang w:val="en-GB"/>
        </w:rPr>
        <w:fldChar w:fldCharType="begin"/>
      </w:r>
      <w:r w:rsidR="00A96C65" w:rsidRPr="003E5E40">
        <w:rPr>
          <w:lang w:val="en-GB"/>
        </w:rPr>
        <w:instrText xml:space="preserve"> ADDIN REFMGR.CITE &lt;Refman&gt;&lt;Cite&gt;&lt;Author&gt;Niyogi&lt;/Author&gt;&lt;Year&gt;2006&lt;/Year&gt;&lt;RecNum&gt;14&lt;/RecNum&gt;&lt;IDText&gt;Solution properties of graphite and graphene&lt;/IDText&gt;&lt;MDL Ref_Type="Journal"&gt;&lt;Ref_Type&gt;Journal&lt;/Ref_Type&gt;&lt;Ref_ID&gt;14&lt;/Ref_ID&gt;&lt;Title_Primary&gt;Solution properties of graphite and graphene&lt;/Title_Primary&gt;&lt;Authors_Primary&gt;Niyogi,S.&lt;/Authors_Primary&gt;&lt;Authors_Primary&gt;Bekyarova,E.&lt;/Authors_Primary&gt;&lt;Authors_Primary&gt;Itkis,M.E.&lt;/Authors_Primary&gt;&lt;Authors_Primary&gt;McWilliams,J.L.&lt;/Authors_Primary&gt;&lt;Authors_Primary&gt;Hamon,M.A.&lt;/Authors_Primary&gt;&lt;Authors_Primary&gt;Haddon,R.C.&lt;/Authors_Primary&gt;&lt;Date_Primary&gt;2006&lt;/Date_Primary&gt;&lt;Keywords&gt;Graphene&lt;/Keywords&gt;&lt;Keywords&gt;Graphene sheets&lt;/Keywords&gt;&lt;Reprint&gt;Not in File&lt;/Reprint&gt;&lt;Start_Page&gt;7720&lt;/Start_Page&gt;&lt;End_Page&gt;7721&lt;/End_Page&gt;&lt;Periodical&gt;J.Am.Chem.Soc.&lt;/Periodical&gt;&lt;Volume&gt;128&lt;/Volume&gt;&lt;Issue&gt;24&lt;/Issue&gt;&lt;Address&gt;Department of Chemical and Environmental Engineering, Center for Nanoscale Science and Engineering, University of California, Riverside, CA 92521-0403, United States&lt;/Address&gt;&lt;Web_URL&gt;http://www.scopus.com/inward/record.url?eid=2-s2.0-33745345898&amp;amp;partnerID=40&amp;amp;md5=4f20ce3eb76e855a60c279c9d00d4466&lt;/Web_URL&gt;&lt;ZZ_JournalFull&gt;&lt;f name="System"&gt;Journal of the American Chemical Society&lt;/f&gt;&lt;/ZZ_JournalFull&gt;&lt;ZZ_JournalStdAbbrev&gt;&lt;f name="System"&gt;J.Am.Chem.Soc.&lt;/f&gt;&lt;/ZZ_JournalStdAbbrev&gt;&lt;ZZ_WorkformID&gt;1&lt;/ZZ_WorkformID&gt;&lt;/MDL&gt;&lt;/Cite&gt;&lt;/Refman&gt;</w:instrText>
      </w:r>
      <w:r w:rsidR="006B5FBE" w:rsidRPr="003E5E40">
        <w:rPr>
          <w:lang w:val="en-GB"/>
        </w:rPr>
        <w:fldChar w:fldCharType="separate"/>
      </w:r>
      <w:r w:rsidR="00DF63BB" w:rsidRPr="003E5E40">
        <w:rPr>
          <w:noProof/>
          <w:lang w:val="en-GB"/>
        </w:rPr>
        <w:t>(Niyogi et al. 2006)</w:t>
      </w:r>
      <w:r w:rsidR="006B5FBE" w:rsidRPr="003E5E40">
        <w:rPr>
          <w:lang w:val="en-GB"/>
        </w:rPr>
        <w:fldChar w:fldCharType="end"/>
      </w:r>
      <w:r w:rsidR="006B5FBE" w:rsidRPr="003E5E40">
        <w:rPr>
          <w:lang w:val="en-GB"/>
        </w:rPr>
        <w:t xml:space="preserve"> </w:t>
      </w:r>
      <w:r w:rsidR="0033277E" w:rsidRPr="003E5E40">
        <w:rPr>
          <w:lang w:val="en-GB"/>
        </w:rPr>
        <w:t xml:space="preserve">are some of the </w:t>
      </w:r>
      <w:r w:rsidR="006B5FBE" w:rsidRPr="003E5E40">
        <w:rPr>
          <w:lang w:val="en-GB"/>
        </w:rPr>
        <w:t xml:space="preserve">employed </w:t>
      </w:r>
      <w:r w:rsidR="0033277E" w:rsidRPr="003E5E40">
        <w:rPr>
          <w:lang w:val="en-GB"/>
        </w:rPr>
        <w:t xml:space="preserve">methods </w:t>
      </w:r>
      <w:r w:rsidR="006B5FBE" w:rsidRPr="003E5E40">
        <w:rPr>
          <w:lang w:val="en-GB"/>
        </w:rPr>
        <w:t xml:space="preserve">to avoid these aggregates. </w:t>
      </w:r>
    </w:p>
    <w:p w14:paraId="219D3876" w14:textId="77777777" w:rsidR="006B5FBE" w:rsidRPr="003E5E40" w:rsidRDefault="006B5FBE" w:rsidP="006A7CC9">
      <w:pPr>
        <w:tabs>
          <w:tab w:val="left" w:pos="720"/>
        </w:tabs>
        <w:spacing w:line="480" w:lineRule="auto"/>
        <w:ind w:firstLine="709"/>
        <w:jc w:val="both"/>
        <w:rPr>
          <w:lang w:val="en-GB"/>
        </w:rPr>
      </w:pPr>
      <w:r w:rsidRPr="003E5E40">
        <w:rPr>
          <w:lang w:val="en-GB"/>
        </w:rPr>
        <w:t>T</w:t>
      </w:r>
      <w:r w:rsidR="001352C6" w:rsidRPr="003E5E40">
        <w:rPr>
          <w:lang w:val="en-GB"/>
        </w:rPr>
        <w:t>he po</w:t>
      </w:r>
      <w:r w:rsidR="005E1209" w:rsidRPr="003E5E40">
        <w:rPr>
          <w:lang w:val="en-GB"/>
        </w:rPr>
        <w:t xml:space="preserve">ssibility </w:t>
      </w:r>
      <w:r w:rsidRPr="003E5E40">
        <w:rPr>
          <w:lang w:val="en-GB"/>
        </w:rPr>
        <w:t xml:space="preserve">to </w:t>
      </w:r>
      <w:r w:rsidR="00235FB1" w:rsidRPr="003E5E40">
        <w:rPr>
          <w:lang w:val="en-GB"/>
        </w:rPr>
        <w:t xml:space="preserve">obtain </w:t>
      </w:r>
      <w:r w:rsidR="001352C6" w:rsidRPr="003E5E40">
        <w:rPr>
          <w:lang w:val="en-GB"/>
        </w:rPr>
        <w:t>graphene</w:t>
      </w:r>
      <w:r w:rsidR="008A45B5" w:rsidRPr="003E5E40">
        <w:rPr>
          <w:lang w:val="en-GB"/>
        </w:rPr>
        <w:t xml:space="preserve"> </w:t>
      </w:r>
      <w:r w:rsidR="001352C6" w:rsidRPr="003E5E40">
        <w:rPr>
          <w:lang w:val="en-GB"/>
        </w:rPr>
        <w:t>from the reduction of graphene oxide (GO)</w:t>
      </w:r>
      <w:r w:rsidR="0032304C" w:rsidRPr="003E5E40">
        <w:rPr>
          <w:lang w:val="en-GB"/>
        </w:rPr>
        <w:t>,</w:t>
      </w:r>
      <w:r w:rsidR="001352C6" w:rsidRPr="003E5E40">
        <w:rPr>
          <w:lang w:val="en-GB"/>
        </w:rPr>
        <w:t xml:space="preserve"> by </w:t>
      </w:r>
      <w:r w:rsidR="0033277E" w:rsidRPr="003E5E40">
        <w:rPr>
          <w:lang w:val="en-GB"/>
        </w:rPr>
        <w:t xml:space="preserve">using </w:t>
      </w:r>
      <w:r w:rsidRPr="003E5E40">
        <w:rPr>
          <w:lang w:val="en-GB"/>
        </w:rPr>
        <w:t xml:space="preserve">simple </w:t>
      </w:r>
      <w:r w:rsidR="001352C6" w:rsidRPr="003E5E40">
        <w:rPr>
          <w:lang w:val="en-GB"/>
        </w:rPr>
        <w:t>chemical methods</w:t>
      </w:r>
      <w:r w:rsidR="0032304C" w:rsidRPr="003E5E40">
        <w:rPr>
          <w:lang w:val="en-GB"/>
        </w:rPr>
        <w:t>,</w:t>
      </w:r>
      <w:r w:rsidR="001352C6" w:rsidRPr="003E5E40">
        <w:rPr>
          <w:lang w:val="en-GB"/>
        </w:rPr>
        <w:t xml:space="preserve"> eases up </w:t>
      </w:r>
      <w:r w:rsidR="0033277E" w:rsidRPr="003E5E40">
        <w:rPr>
          <w:lang w:val="en-GB"/>
        </w:rPr>
        <w:t xml:space="preserve">its </w:t>
      </w:r>
      <w:r w:rsidR="0032304C" w:rsidRPr="003E5E40">
        <w:rPr>
          <w:lang w:val="en-GB"/>
        </w:rPr>
        <w:t>application in</w:t>
      </w:r>
      <w:r w:rsidR="001352C6" w:rsidRPr="003E5E40">
        <w:rPr>
          <w:lang w:val="en-GB"/>
        </w:rPr>
        <w:t xml:space="preserve"> the synthesis of composite materials </w:t>
      </w:r>
      <w:r w:rsidR="0032304C" w:rsidRPr="003E5E40">
        <w:rPr>
          <w:lang w:val="en-GB"/>
        </w:rPr>
        <w:t xml:space="preserve">at affordable </w:t>
      </w:r>
      <w:r w:rsidRPr="003E5E40">
        <w:rPr>
          <w:lang w:val="en-GB"/>
        </w:rPr>
        <w:t xml:space="preserve">production </w:t>
      </w:r>
      <w:r w:rsidR="001352C6" w:rsidRPr="003E5E40">
        <w:rPr>
          <w:lang w:val="en-GB"/>
        </w:rPr>
        <w:t>cost</w:t>
      </w:r>
      <w:r w:rsidRPr="003E5E40">
        <w:rPr>
          <w:lang w:val="en-GB"/>
        </w:rPr>
        <w:t>s</w:t>
      </w:r>
      <w:r w:rsidR="001352C6" w:rsidRPr="003E5E40">
        <w:rPr>
          <w:lang w:val="en-GB"/>
        </w:rPr>
        <w:t xml:space="preserve"> and </w:t>
      </w:r>
      <w:r w:rsidR="0032304C" w:rsidRPr="003E5E40">
        <w:rPr>
          <w:lang w:val="en-GB"/>
        </w:rPr>
        <w:t xml:space="preserve">flexible </w:t>
      </w:r>
      <w:r w:rsidR="001352C6" w:rsidRPr="003E5E40">
        <w:rPr>
          <w:lang w:val="en-GB"/>
        </w:rPr>
        <w:t xml:space="preserve">scalable approaches. </w:t>
      </w:r>
      <w:r w:rsidR="0032304C" w:rsidRPr="003E5E40">
        <w:rPr>
          <w:lang w:val="en-GB"/>
        </w:rPr>
        <w:t xml:space="preserve">By the way, </w:t>
      </w:r>
      <w:r w:rsidR="001352C6" w:rsidRPr="003E5E40">
        <w:rPr>
          <w:lang w:val="en-GB"/>
        </w:rPr>
        <w:t xml:space="preserve">GO can be prepared </w:t>
      </w:r>
      <w:r w:rsidRPr="003E5E40">
        <w:rPr>
          <w:lang w:val="en-GB"/>
        </w:rPr>
        <w:t>by strong chemical oxidation of graphite</w:t>
      </w:r>
      <w:r w:rsidR="00BD0820" w:rsidRPr="003E5E40">
        <w:rPr>
          <w:lang w:val="en-GB"/>
        </w:rPr>
        <w:t>, for instance</w:t>
      </w:r>
      <w:r w:rsidR="0032304C" w:rsidRPr="003E5E40">
        <w:rPr>
          <w:lang w:val="en-GB"/>
        </w:rPr>
        <w:t xml:space="preserve"> by</w:t>
      </w:r>
      <w:r w:rsidR="00BD0820" w:rsidRPr="003E5E40">
        <w:rPr>
          <w:lang w:val="en-GB"/>
        </w:rPr>
        <w:t xml:space="preserve"> </w:t>
      </w:r>
      <w:r w:rsidRPr="003E5E40">
        <w:rPr>
          <w:lang w:val="en-GB"/>
        </w:rPr>
        <w:t xml:space="preserve">using the method developed by Hummers and </w:t>
      </w:r>
      <w:proofErr w:type="spellStart"/>
      <w:r w:rsidRPr="003E5E40">
        <w:rPr>
          <w:lang w:val="en-GB"/>
        </w:rPr>
        <w:t>Offeman</w:t>
      </w:r>
      <w:proofErr w:type="spellEnd"/>
      <w:r w:rsidRPr="003E5E40">
        <w:rPr>
          <w:lang w:val="en-GB"/>
        </w:rPr>
        <w:t xml:space="preserve"> </w:t>
      </w:r>
      <w:r w:rsidRPr="003E5E40">
        <w:rPr>
          <w:lang w:val="en-GB"/>
        </w:rPr>
        <w:fldChar w:fldCharType="begin"/>
      </w:r>
      <w:r w:rsidR="00A96C65" w:rsidRPr="003E5E40">
        <w:rPr>
          <w:lang w:val="en-GB"/>
        </w:rPr>
        <w:instrText xml:space="preserve"> ADDIN REFMGR.CITE &lt;Refman&gt;&lt;Cite ExcludeAuth="1"&gt;&lt;Author&gt;Hummers&lt;/Author&gt;&lt;Year&gt;1958&lt;/Year&gt;&lt;RecNum&gt;12&lt;/RecNum&gt;&lt;IDText&gt;Preparation of graphitic oxide&lt;/IDText&gt;&lt;MDL Ref_Type="Journal"&gt;&lt;Ref_Type&gt;Journal&lt;/Ref_Type&gt;&lt;Ref_ID&gt;12&lt;/Ref_ID&gt;&lt;Title_Primary&gt;Preparation of graphitic oxide&lt;/Title_Primary&gt;&lt;Authors_Primary&gt;Hummers,Jr&lt;/Authors_Primary&gt;&lt;Authors_Primary&gt;Offeman,R.E.&lt;/Authors_Primary&gt;&lt;Date_Primary&gt;1958&lt;/Date_Primary&gt;&lt;Reprint&gt;Not in File&lt;/Reprint&gt;&lt;Start_Page&gt;1339&lt;/Start_Page&gt;&lt;Periodical&gt;J.Am.Chem.Soc.&lt;/Periodical&gt;&lt;Volume&gt;80&lt;/Volume&gt;&lt;Issue&gt;6&lt;/Issue&gt;&lt;Address&gt;Baroid Division, National Lead Company&lt;/Address&gt;&lt;Web_URL&gt;http://www.scopus.com/inward/record.url?eid=2-s2.0-33947461960&amp;amp;partnerID=40&amp;amp;md5=420b1a8460d5130d856fc8f4f60bd337&lt;/Web_URL&gt;&lt;ZZ_JournalFull&gt;&lt;f name="System"&gt;Journal of the American Chemical Society&lt;/f&gt;&lt;/ZZ_JournalFull&gt;&lt;ZZ_JournalStdAbbrev&gt;&lt;f name="System"&gt;J.Am.Chem.Soc.&lt;/f&gt;&lt;/ZZ_JournalStdAbbrev&gt;&lt;ZZ_WorkformID&gt;1&lt;/ZZ_WorkformID&gt;&lt;/MDL&gt;&lt;/Cite&gt;&lt;/Refman&gt;</w:instrText>
      </w:r>
      <w:r w:rsidRPr="003E5E40">
        <w:rPr>
          <w:lang w:val="en-GB"/>
        </w:rPr>
        <w:fldChar w:fldCharType="separate"/>
      </w:r>
      <w:r w:rsidR="00F07E16" w:rsidRPr="003E5E40">
        <w:rPr>
          <w:noProof/>
          <w:lang w:val="en-GB"/>
        </w:rPr>
        <w:t>(1958)</w:t>
      </w:r>
      <w:r w:rsidRPr="003E5E40">
        <w:rPr>
          <w:lang w:val="en-GB"/>
        </w:rPr>
        <w:fldChar w:fldCharType="end"/>
      </w:r>
      <w:r w:rsidR="00BD0820" w:rsidRPr="003E5E40">
        <w:rPr>
          <w:lang w:val="en-GB"/>
        </w:rPr>
        <w:t>,</w:t>
      </w:r>
      <w:r w:rsidRPr="003E5E40">
        <w:rPr>
          <w:lang w:val="en-GB"/>
        </w:rPr>
        <w:t xml:space="preserve"> </w:t>
      </w:r>
      <w:r w:rsidR="005E7A82" w:rsidRPr="003E5E40">
        <w:rPr>
          <w:lang w:val="en-GB"/>
        </w:rPr>
        <w:t xml:space="preserve">followed by the </w:t>
      </w:r>
      <w:r w:rsidR="0032304C" w:rsidRPr="003E5E40">
        <w:rPr>
          <w:lang w:val="en-GB"/>
        </w:rPr>
        <w:t xml:space="preserve">sonicated-assisted </w:t>
      </w:r>
      <w:r w:rsidR="005E1209" w:rsidRPr="003E5E40">
        <w:rPr>
          <w:lang w:val="en-GB"/>
        </w:rPr>
        <w:t>exfoliat</w:t>
      </w:r>
      <w:r w:rsidR="00235FB1" w:rsidRPr="003E5E40">
        <w:rPr>
          <w:lang w:val="en-GB"/>
        </w:rPr>
        <w:t>i</w:t>
      </w:r>
      <w:r w:rsidR="001352C6" w:rsidRPr="003E5E40">
        <w:rPr>
          <w:lang w:val="en-GB"/>
        </w:rPr>
        <w:t>on of</w:t>
      </w:r>
      <w:r w:rsidR="00235FB1" w:rsidRPr="003E5E40">
        <w:rPr>
          <w:lang w:val="en-GB"/>
        </w:rPr>
        <w:t xml:space="preserve"> </w:t>
      </w:r>
      <w:r w:rsidR="0032304C" w:rsidRPr="003E5E40">
        <w:rPr>
          <w:lang w:val="en-GB"/>
        </w:rPr>
        <w:t xml:space="preserve">the obtained </w:t>
      </w:r>
      <w:r w:rsidR="00235FB1" w:rsidRPr="003E5E40">
        <w:rPr>
          <w:lang w:val="en-GB"/>
        </w:rPr>
        <w:t xml:space="preserve">graphite </w:t>
      </w:r>
      <w:r w:rsidRPr="003E5E40">
        <w:rPr>
          <w:lang w:val="en-GB"/>
        </w:rPr>
        <w:t>oxide</w:t>
      </w:r>
      <w:r w:rsidR="00FE0BED" w:rsidRPr="003E5E40">
        <w:rPr>
          <w:lang w:val="en-GB"/>
        </w:rPr>
        <w:t>.</w:t>
      </w:r>
      <w:r w:rsidR="005E7A82" w:rsidRPr="003E5E40">
        <w:rPr>
          <w:lang w:val="en-GB"/>
        </w:rPr>
        <w:t xml:space="preserve"> </w:t>
      </w:r>
      <w:r w:rsidR="0032304C" w:rsidRPr="003E5E40">
        <w:rPr>
          <w:lang w:val="en-GB"/>
        </w:rPr>
        <w:t>For this reason,</w:t>
      </w:r>
      <w:r w:rsidR="005E7A82" w:rsidRPr="003E5E40">
        <w:rPr>
          <w:lang w:val="en-GB"/>
        </w:rPr>
        <w:t xml:space="preserve"> </w:t>
      </w:r>
      <w:r w:rsidR="0032304C" w:rsidRPr="003E5E40">
        <w:rPr>
          <w:lang w:val="en-GB"/>
        </w:rPr>
        <w:t>lar</w:t>
      </w:r>
      <w:r w:rsidRPr="003E5E40">
        <w:rPr>
          <w:lang w:val="en-GB"/>
        </w:rPr>
        <w:t>ge scale</w:t>
      </w:r>
      <w:r w:rsidR="005E7A82" w:rsidRPr="003E5E40">
        <w:rPr>
          <w:lang w:val="en-GB"/>
        </w:rPr>
        <w:t xml:space="preserve"> synthesis</w:t>
      </w:r>
      <w:r w:rsidRPr="003E5E40">
        <w:rPr>
          <w:lang w:val="en-GB"/>
        </w:rPr>
        <w:t xml:space="preserve"> </w:t>
      </w:r>
      <w:r w:rsidR="005E7A82" w:rsidRPr="003E5E40">
        <w:rPr>
          <w:lang w:val="en-GB"/>
        </w:rPr>
        <w:t xml:space="preserve">of the graphene precursor (GO) </w:t>
      </w:r>
      <w:r w:rsidR="0032304C" w:rsidRPr="003E5E40">
        <w:rPr>
          <w:lang w:val="en-GB"/>
        </w:rPr>
        <w:t>is reliable and</w:t>
      </w:r>
      <w:r w:rsidR="005E7A82" w:rsidRPr="003E5E40">
        <w:rPr>
          <w:lang w:val="en-GB"/>
        </w:rPr>
        <w:t xml:space="preserve">, as consequence, the entire cycle of </w:t>
      </w:r>
      <w:r w:rsidR="006A7CC9" w:rsidRPr="003E5E40">
        <w:rPr>
          <w:lang w:val="en-GB"/>
        </w:rPr>
        <w:t xml:space="preserve">the </w:t>
      </w:r>
      <w:r w:rsidR="005E7A82" w:rsidRPr="003E5E40">
        <w:rPr>
          <w:lang w:val="en-GB"/>
        </w:rPr>
        <w:t>graphene production</w:t>
      </w:r>
      <w:r w:rsidR="0032304C" w:rsidRPr="003E5E40">
        <w:rPr>
          <w:lang w:val="en-GB"/>
        </w:rPr>
        <w:t xml:space="preserve"> is estimated to result </w:t>
      </w:r>
      <w:r w:rsidR="005E7A82" w:rsidRPr="003E5E40">
        <w:rPr>
          <w:lang w:val="en-GB"/>
        </w:rPr>
        <w:t>in</w:t>
      </w:r>
      <w:r w:rsidRPr="003E5E40">
        <w:rPr>
          <w:lang w:val="en-GB"/>
        </w:rPr>
        <w:t xml:space="preserve"> </w:t>
      </w:r>
      <w:r w:rsidR="00BD0820" w:rsidRPr="003E5E40">
        <w:rPr>
          <w:lang w:val="en-GB"/>
        </w:rPr>
        <w:t xml:space="preserve">low-cost </w:t>
      </w:r>
      <w:r w:rsidR="005E7A82" w:rsidRPr="003E5E40">
        <w:rPr>
          <w:lang w:val="en-GB"/>
        </w:rPr>
        <w:t xml:space="preserve">technologies </w:t>
      </w:r>
      <w:r w:rsidR="00BD0820" w:rsidRPr="003E5E40">
        <w:rPr>
          <w:lang w:val="en-GB"/>
        </w:rPr>
        <w:t xml:space="preserve">in comparison to those </w:t>
      </w:r>
      <w:r w:rsidRPr="003E5E40">
        <w:rPr>
          <w:lang w:val="en-GB"/>
        </w:rPr>
        <w:t xml:space="preserve">used </w:t>
      </w:r>
      <w:r w:rsidR="005E7A82" w:rsidRPr="003E5E40">
        <w:rPr>
          <w:lang w:val="en-GB"/>
        </w:rPr>
        <w:t xml:space="preserve">for </w:t>
      </w:r>
      <w:r w:rsidRPr="003E5E40">
        <w:rPr>
          <w:lang w:val="en-GB"/>
        </w:rPr>
        <w:t>preparation of carbon nanotubes (CNT).</w:t>
      </w:r>
    </w:p>
    <w:p w14:paraId="278BD5C5" w14:textId="77777777" w:rsidR="00047672" w:rsidRPr="003E5E40" w:rsidRDefault="00414D99" w:rsidP="00414D99">
      <w:pPr>
        <w:tabs>
          <w:tab w:val="left" w:pos="720"/>
        </w:tabs>
        <w:spacing w:line="480" w:lineRule="auto"/>
        <w:jc w:val="both"/>
        <w:rPr>
          <w:lang w:val="en-GB"/>
        </w:rPr>
      </w:pPr>
      <w:r w:rsidRPr="003E5E40">
        <w:rPr>
          <w:lang w:val="en-GB"/>
        </w:rPr>
        <w:tab/>
      </w:r>
      <w:r w:rsidR="009A0D48" w:rsidRPr="003E5E40">
        <w:rPr>
          <w:lang w:val="en-GB"/>
        </w:rPr>
        <w:t xml:space="preserve">General </w:t>
      </w:r>
      <w:r w:rsidR="00331D83" w:rsidRPr="003E5E40">
        <w:rPr>
          <w:lang w:val="en-GB"/>
        </w:rPr>
        <w:t xml:space="preserve">reviews </w:t>
      </w:r>
      <w:r w:rsidR="00BA4F31" w:rsidRPr="003E5E40">
        <w:rPr>
          <w:lang w:val="en-GB"/>
        </w:rPr>
        <w:t xml:space="preserve">have been </w:t>
      </w:r>
      <w:r w:rsidR="00331D83" w:rsidRPr="003E5E40">
        <w:rPr>
          <w:lang w:val="en-GB"/>
        </w:rPr>
        <w:t>published</w:t>
      </w:r>
      <w:r w:rsidR="009A0D48" w:rsidRPr="003E5E40">
        <w:rPr>
          <w:lang w:val="en-GB"/>
        </w:rPr>
        <w:t xml:space="preserve"> in the field of photocatalysis</w:t>
      </w:r>
      <w:r w:rsidR="00023138" w:rsidRPr="003E5E40">
        <w:rPr>
          <w:lang w:val="en-GB"/>
        </w:rPr>
        <w:t xml:space="preserve"> </w:t>
      </w:r>
      <w:r w:rsidR="00340CF8" w:rsidRPr="003E5E40">
        <w:rPr>
          <w:lang w:val="en-GB"/>
        </w:rPr>
        <w:fldChar w:fldCharType="begin">
          <w:fldData xml:space="preserve">PFJlZm1hbj48Q2l0ZT48QXV0aG9yPkxpdTwvQXV0aG9yPjxZZWFyPjIwMTE8L1llYXI+PFJlY051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</w:fldData>
        </w:fldChar>
      </w:r>
      <w:r w:rsidR="00A96C65" w:rsidRPr="003E5E40">
        <w:rPr>
          <w:lang w:val="en-GB"/>
        </w:rPr>
        <w:instrText xml:space="preserve"> ADDIN REFMGR.CITE </w:instrText>
      </w:r>
      <w:r w:rsidR="00A96C65" w:rsidRPr="003E5E40">
        <w:rPr>
          <w:lang w:val="en-GB"/>
        </w:rPr>
        <w:fldChar w:fldCharType="begin">
          <w:fldData xml:space="preserve">PFJlZm1hbj48Q2l0ZT48QXV0aG9yPkxpdTwvQXV0aG9yPjxZZWFyPjIwMTE8L1llYXI+PFJlY051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</w:fldData>
        </w:fldChar>
      </w:r>
      <w:r w:rsidR="00A96C65" w:rsidRPr="003E5E40">
        <w:rPr>
          <w:lang w:val="en-GB"/>
        </w:rPr>
        <w:instrText xml:space="preserve"> ADDIN EN.CITE.DATA </w:instrText>
      </w:r>
      <w:r w:rsidR="00A96C65" w:rsidRPr="003E5E40">
        <w:rPr>
          <w:lang w:val="en-GB"/>
        </w:rPr>
      </w:r>
      <w:r w:rsidR="00A96C65" w:rsidRPr="003E5E40">
        <w:rPr>
          <w:lang w:val="en-GB"/>
        </w:rPr>
        <w:fldChar w:fldCharType="end"/>
      </w:r>
      <w:r w:rsidR="00340CF8" w:rsidRPr="003E5E40">
        <w:rPr>
          <w:lang w:val="en-GB"/>
        </w:rPr>
      </w:r>
      <w:r w:rsidR="00340CF8" w:rsidRPr="003E5E40">
        <w:rPr>
          <w:lang w:val="en-GB"/>
        </w:rPr>
        <w:fldChar w:fldCharType="separate"/>
      </w:r>
      <w:r w:rsidR="00835499" w:rsidRPr="003E5E40">
        <w:rPr>
          <w:noProof/>
          <w:lang w:val="en-GB"/>
        </w:rPr>
        <w:t>(Liu et al. 2011c; Chong et al. 2010; Bhatkhande et al. 2002; Han et al. 2009; Thiruvenkatachari et al. 2008)</w:t>
      </w:r>
      <w:r w:rsidR="00340CF8" w:rsidRPr="003E5E40">
        <w:rPr>
          <w:lang w:val="en-GB"/>
        </w:rPr>
        <w:fldChar w:fldCharType="end"/>
      </w:r>
      <w:r w:rsidR="00BD0820" w:rsidRPr="003E5E40">
        <w:rPr>
          <w:lang w:val="en-GB"/>
        </w:rPr>
        <w:t xml:space="preserve"> and</w:t>
      </w:r>
      <w:r w:rsidR="009A0D48" w:rsidRPr="003E5E40">
        <w:rPr>
          <w:lang w:val="en-GB"/>
        </w:rPr>
        <w:t xml:space="preserve"> </w:t>
      </w:r>
      <w:r w:rsidR="00BA4F31" w:rsidRPr="003E5E40">
        <w:rPr>
          <w:lang w:val="en-GB"/>
        </w:rPr>
        <w:t xml:space="preserve">a </w:t>
      </w:r>
      <w:r w:rsidR="00331D83" w:rsidRPr="003E5E40">
        <w:rPr>
          <w:lang w:val="en-GB"/>
        </w:rPr>
        <w:t xml:space="preserve">specific </w:t>
      </w:r>
      <w:r w:rsidR="00BA4F31" w:rsidRPr="003E5E40">
        <w:rPr>
          <w:lang w:val="en-GB"/>
        </w:rPr>
        <w:t xml:space="preserve">one </w:t>
      </w:r>
      <w:r w:rsidR="009A0D48" w:rsidRPr="003E5E40">
        <w:rPr>
          <w:lang w:val="en-GB"/>
        </w:rPr>
        <w:t>dedicated to</w:t>
      </w:r>
      <w:r w:rsidR="00331D83" w:rsidRPr="003E5E40">
        <w:rPr>
          <w:lang w:val="en-GB"/>
        </w:rPr>
        <w:t xml:space="preserve"> </w:t>
      </w:r>
      <w:r w:rsidR="009A0D48" w:rsidRPr="003E5E40">
        <w:rPr>
          <w:lang w:val="en-GB"/>
        </w:rPr>
        <w:t>CNT</w:t>
      </w:r>
      <w:r w:rsidR="00331D83" w:rsidRPr="003E5E40">
        <w:rPr>
          <w:lang w:val="en-GB"/>
        </w:rPr>
        <w:t>-TiO</w:t>
      </w:r>
      <w:r w:rsidR="00331D83" w:rsidRPr="003E5E40">
        <w:rPr>
          <w:vertAlign w:val="subscript"/>
          <w:lang w:val="en-GB"/>
        </w:rPr>
        <w:t>2</w:t>
      </w:r>
      <w:r w:rsidR="00331D83" w:rsidRPr="003E5E40">
        <w:rPr>
          <w:lang w:val="en-GB"/>
        </w:rPr>
        <w:t xml:space="preserve"> composites</w:t>
      </w:r>
      <w:r w:rsidR="00CA4410" w:rsidRPr="003E5E40">
        <w:rPr>
          <w:lang w:val="en-GB"/>
        </w:rPr>
        <w:t xml:space="preserve"> </w:t>
      </w:r>
      <w:r w:rsidR="00CA4410" w:rsidRPr="003E5E40">
        <w:rPr>
          <w:lang w:val="en-GB"/>
        </w:rPr>
        <w:fldChar w:fldCharType="begin"/>
      </w:r>
      <w:r w:rsidR="00A96C65" w:rsidRPr="003E5E40">
        <w:rPr>
          <w:lang w:val="en-GB"/>
        </w:rPr>
        <w:instrText xml:space="preserve"> ADDIN REFMGR.CITE &lt;Refman&gt;&lt;Cite&gt;&lt;Author&gt;Woan&lt;/Author&gt;&lt;Year&gt;2009&lt;/Year&gt;&lt;RecNum&gt;17&lt;/RecNum&gt;&lt;IDText&gt;Photocatalytic Carbon-Nanotube-TiO2 Composites&lt;/IDText&gt;&lt;MDL Ref_Type="Journal"&gt;&lt;Ref_Type&gt;Journal&lt;/Ref_Type&gt;&lt;Ref_ID&gt;17&lt;/Ref_ID&gt;&lt;Title_Primary&gt;Photocatalytic Carbon-Nanotube-TiO&lt;sub&gt;2&lt;/sub&gt; Composites&lt;/Title_Primary&gt;&lt;Authors_Primary&gt;Woan,Karran&lt;/Authors_Primary&gt;&lt;Authors_Primary&gt;Pyrgiotakis,Georgios&lt;/Authors_Primary&gt;&lt;Authors_Primary&gt;Sigmund,Wolfgang&lt;/Authors_Primary&gt;&lt;Date_Primary&gt;2009&lt;/Date_Primary&gt;&lt;Keywords&gt;carbon nanotube&lt;/Keywords&gt;&lt;Keywords&gt;Carbon nanotubes&lt;/Keywords&gt;&lt;Keywords&gt;catalytic&lt;/Keywords&gt;&lt;Keywords&gt;composite materials&lt;/Keywords&gt;&lt;Keywords&gt;Composites&lt;/Keywords&gt;&lt;Keywords&gt;nanocomposite&lt;/Keywords&gt;&lt;Keywords&gt;Photocatalysis&lt;/Keywords&gt;&lt;Keywords&gt;semiconductor&lt;/Keywords&gt;&lt;Keywords&gt;semiconductor junction&lt;/Keywords&gt;&lt;Keywords&gt;Synthesis&lt;/Keywords&gt;&lt;Keywords&gt;TiO2&lt;/Keywords&gt;&lt;Keywords&gt;Titania&lt;/Keywords&gt;&lt;Reprint&gt;Not in File&lt;/Reprint&gt;&lt;Start_Page&gt;2233&lt;/Start_Page&gt;&lt;End_Page&gt;2239&lt;/End_Page&gt;&lt;Periodical&gt;Adv.Mater.&lt;/Periodical&gt;&lt;Volume&gt;21&lt;/Volume&gt;&lt;Issue&gt;21&lt;/Issue&gt;&lt;Publisher&gt;WILEY-VCH Verlag&lt;/Publisher&gt;&lt;ISSN_ISBN&gt;1521-4095&lt;/ISSN_ISBN&gt;&lt;Misc_3&gt;10.1002/adma.200802738&lt;/Misc_3&gt;&lt;Web_URL&gt;http://dx.doi.org/10.1002/adma.200802738&lt;/Web_URL&gt;&lt;ZZ_JournalFull&gt;&lt;f name="System"&gt;Advanced Materials&lt;/f&gt;&lt;/ZZ_JournalFull&gt;&lt;ZZ_JournalStdAbbrev&gt;&lt;f name="System"&gt;Adv.Mater.&lt;/f&gt;&lt;/ZZ_JournalStdAbbrev&gt;&lt;ZZ_WorkformID&gt;1&lt;/ZZ_WorkformID&gt;&lt;/MDL&gt;&lt;/Cite&gt;&lt;/Refman&gt;</w:instrText>
      </w:r>
      <w:r w:rsidR="00CA4410" w:rsidRPr="003E5E40">
        <w:rPr>
          <w:lang w:val="en-GB"/>
        </w:rPr>
        <w:fldChar w:fldCharType="separate"/>
      </w:r>
      <w:r w:rsidR="00DF63BB" w:rsidRPr="003E5E40">
        <w:rPr>
          <w:noProof/>
          <w:lang w:val="en-GB"/>
        </w:rPr>
        <w:t>(Woan et al. 2009)</w:t>
      </w:r>
      <w:r w:rsidR="00CA4410" w:rsidRPr="003E5E40">
        <w:rPr>
          <w:lang w:val="en-GB"/>
        </w:rPr>
        <w:fldChar w:fldCharType="end"/>
      </w:r>
      <w:r w:rsidR="00BD0820" w:rsidRPr="003E5E40">
        <w:rPr>
          <w:lang w:val="en-GB"/>
        </w:rPr>
        <w:t>. T</w:t>
      </w:r>
      <w:r w:rsidR="009A0D48" w:rsidRPr="003E5E40">
        <w:rPr>
          <w:lang w:val="en-GB"/>
        </w:rPr>
        <w:t xml:space="preserve">aking into account the growing interest to design </w:t>
      </w:r>
      <w:r w:rsidR="0032304C" w:rsidRPr="003E5E40">
        <w:rPr>
          <w:lang w:val="en-GB"/>
        </w:rPr>
        <w:t>graphene-based p</w:t>
      </w:r>
      <w:r w:rsidR="009A0D48" w:rsidRPr="003E5E40">
        <w:rPr>
          <w:lang w:val="en-GB"/>
        </w:rPr>
        <w:t>hotocatalysts</w:t>
      </w:r>
      <w:r w:rsidR="006604B7" w:rsidRPr="003E5E40">
        <w:rPr>
          <w:lang w:val="en-GB"/>
        </w:rPr>
        <w:t xml:space="preserve"> </w:t>
      </w:r>
      <w:r w:rsidR="0017266C" w:rsidRPr="003E5E40">
        <w:rPr>
          <w:lang w:val="en-GB"/>
        </w:rPr>
        <w:fldChar w:fldCharType="begin">
          <w:fldData xml:space="preserve">PFJlZm1hbj48Q2l0ZT48QXV0aG9yPlhpYW5nPC9BdXRob3I+PFllYXI+MjAxMjwvWWVhcj48UmVj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</w:fldData>
        </w:fldChar>
      </w:r>
      <w:r w:rsidR="00A96C65" w:rsidRPr="003E5E40">
        <w:rPr>
          <w:lang w:val="en-GB"/>
        </w:rPr>
        <w:instrText xml:space="preserve"> ADDIN REFMGR.CITE </w:instrText>
      </w:r>
      <w:r w:rsidR="00A96C65" w:rsidRPr="003E5E40">
        <w:rPr>
          <w:lang w:val="en-GB"/>
        </w:rPr>
        <w:fldChar w:fldCharType="begin">
          <w:fldData xml:space="preserve">PFJlZm1hbj48Q2l0ZT48QXV0aG9yPlhpYW5nPC9BdXRob3I+PFllYXI+MjAxMjwvWWVhcj48UmVj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</w:fldData>
        </w:fldChar>
      </w:r>
      <w:r w:rsidR="00A96C65" w:rsidRPr="003E5E40">
        <w:rPr>
          <w:lang w:val="en-GB"/>
        </w:rPr>
        <w:instrText xml:space="preserve"> ADDIN EN.CITE.DATA </w:instrText>
      </w:r>
      <w:r w:rsidR="00A96C65" w:rsidRPr="003E5E40">
        <w:rPr>
          <w:lang w:val="en-GB"/>
        </w:rPr>
      </w:r>
      <w:r w:rsidR="00A96C65" w:rsidRPr="003E5E40">
        <w:rPr>
          <w:lang w:val="en-GB"/>
        </w:rPr>
        <w:fldChar w:fldCharType="end"/>
      </w:r>
      <w:r w:rsidR="0017266C" w:rsidRPr="003E5E40">
        <w:rPr>
          <w:lang w:val="en-GB"/>
        </w:rPr>
      </w:r>
      <w:r w:rsidR="0017266C" w:rsidRPr="003E5E40">
        <w:rPr>
          <w:lang w:val="en-GB"/>
        </w:rPr>
        <w:fldChar w:fldCharType="separate"/>
      </w:r>
      <w:r w:rsidR="0017266C" w:rsidRPr="003E5E40">
        <w:rPr>
          <w:noProof/>
          <w:lang w:val="en-GB"/>
        </w:rPr>
        <w:t>(Xiang et al. 2012; An and Yu 2011)</w:t>
      </w:r>
      <w:r w:rsidR="0017266C" w:rsidRPr="003E5E40">
        <w:rPr>
          <w:lang w:val="en-GB"/>
        </w:rPr>
        <w:fldChar w:fldCharType="end"/>
      </w:r>
      <w:r w:rsidR="006604B7" w:rsidRPr="003E5E40">
        <w:rPr>
          <w:lang w:val="en-GB"/>
        </w:rPr>
        <w:t>,</w:t>
      </w:r>
      <w:r w:rsidR="009A0D48" w:rsidRPr="003E5E40">
        <w:rPr>
          <w:lang w:val="en-GB"/>
        </w:rPr>
        <w:t xml:space="preserve"> </w:t>
      </w:r>
      <w:r w:rsidR="00BD0820" w:rsidRPr="003E5E40">
        <w:rPr>
          <w:lang w:val="en-GB"/>
        </w:rPr>
        <w:t xml:space="preserve">it is now </w:t>
      </w:r>
      <w:r w:rsidR="009A0D48" w:rsidRPr="003E5E40">
        <w:rPr>
          <w:lang w:val="en-GB"/>
        </w:rPr>
        <w:t xml:space="preserve">appropriate </w:t>
      </w:r>
      <w:r w:rsidR="00095E53" w:rsidRPr="003E5E40">
        <w:rPr>
          <w:lang w:val="en-GB"/>
        </w:rPr>
        <w:t xml:space="preserve">in our opinion </w:t>
      </w:r>
      <w:r w:rsidR="00331D83" w:rsidRPr="003E5E40">
        <w:rPr>
          <w:lang w:val="en-GB"/>
        </w:rPr>
        <w:t xml:space="preserve">to </w:t>
      </w:r>
      <w:r w:rsidR="009A0D48" w:rsidRPr="003E5E40">
        <w:rPr>
          <w:lang w:val="en-GB"/>
        </w:rPr>
        <w:t xml:space="preserve">present </w:t>
      </w:r>
      <w:r w:rsidR="00331D83" w:rsidRPr="003E5E40">
        <w:rPr>
          <w:lang w:val="en-GB"/>
        </w:rPr>
        <w:t xml:space="preserve">an overview on some </w:t>
      </w:r>
      <w:r w:rsidR="00BA4F31" w:rsidRPr="003E5E40">
        <w:rPr>
          <w:lang w:val="en-GB"/>
        </w:rPr>
        <w:t xml:space="preserve">important aspects of </w:t>
      </w:r>
      <w:r w:rsidR="00AA56AD" w:rsidRPr="003E5E40">
        <w:rPr>
          <w:lang w:val="en-GB"/>
        </w:rPr>
        <w:t>graphene</w:t>
      </w:r>
      <w:r w:rsidR="00D76153" w:rsidRPr="003E5E40">
        <w:rPr>
          <w:lang w:val="en-GB"/>
        </w:rPr>
        <w:t>-</w:t>
      </w:r>
      <w:r w:rsidR="00AA56AD" w:rsidRPr="003E5E40">
        <w:rPr>
          <w:lang w:val="en-GB"/>
        </w:rPr>
        <w:t>based composites</w:t>
      </w:r>
      <w:r w:rsidR="00BD0820" w:rsidRPr="003E5E40">
        <w:rPr>
          <w:lang w:val="en-GB"/>
        </w:rPr>
        <w:t xml:space="preserve">, in particular when applied to </w:t>
      </w:r>
      <w:r w:rsidR="009A0D48" w:rsidRPr="003E5E40">
        <w:rPr>
          <w:lang w:val="en-GB"/>
        </w:rPr>
        <w:t xml:space="preserve">photocatalysis. </w:t>
      </w:r>
      <w:r w:rsidR="00BD0820" w:rsidRPr="003E5E40">
        <w:rPr>
          <w:lang w:val="en-GB"/>
        </w:rPr>
        <w:t>T</w:t>
      </w:r>
      <w:r w:rsidR="009A0D48" w:rsidRPr="003E5E40">
        <w:rPr>
          <w:lang w:val="en-GB"/>
        </w:rPr>
        <w:t xml:space="preserve">he methods of synthesis and </w:t>
      </w:r>
      <w:r w:rsidR="00BD4581" w:rsidRPr="003E5E40">
        <w:rPr>
          <w:lang w:val="en-GB"/>
        </w:rPr>
        <w:t xml:space="preserve">the </w:t>
      </w:r>
      <w:r w:rsidR="00BA4F31" w:rsidRPr="003E5E40">
        <w:rPr>
          <w:lang w:val="en-GB"/>
        </w:rPr>
        <w:t>mechanism</w:t>
      </w:r>
      <w:r w:rsidR="00BD4581" w:rsidRPr="003E5E40">
        <w:rPr>
          <w:lang w:val="en-GB"/>
        </w:rPr>
        <w:t>s</w:t>
      </w:r>
      <w:r w:rsidR="00BA4F31" w:rsidRPr="003E5E40">
        <w:rPr>
          <w:lang w:val="en-GB"/>
        </w:rPr>
        <w:t xml:space="preserve"> </w:t>
      </w:r>
      <w:r w:rsidR="00BD4581" w:rsidRPr="003E5E40">
        <w:rPr>
          <w:lang w:val="en-GB"/>
        </w:rPr>
        <w:t xml:space="preserve">proposed so far </w:t>
      </w:r>
      <w:r w:rsidR="009A0D48" w:rsidRPr="003E5E40">
        <w:rPr>
          <w:lang w:val="en-GB"/>
        </w:rPr>
        <w:t xml:space="preserve">involving </w:t>
      </w:r>
      <w:r w:rsidR="008E4CEC" w:rsidRPr="003E5E40">
        <w:rPr>
          <w:lang w:val="en-GB"/>
        </w:rPr>
        <w:t>these</w:t>
      </w:r>
      <w:r w:rsidR="009A0D48" w:rsidRPr="003E5E40">
        <w:rPr>
          <w:lang w:val="en-GB"/>
        </w:rPr>
        <w:t xml:space="preserve"> composites are reviewed. S</w:t>
      </w:r>
      <w:r w:rsidR="00BD4581" w:rsidRPr="003E5E40">
        <w:rPr>
          <w:lang w:val="en-GB"/>
        </w:rPr>
        <w:t xml:space="preserve">ome </w:t>
      </w:r>
      <w:r w:rsidR="00974D7F" w:rsidRPr="003E5E40">
        <w:rPr>
          <w:lang w:val="en-GB"/>
        </w:rPr>
        <w:t>structural, textural and chemical</w:t>
      </w:r>
      <w:r w:rsidR="009A0D48" w:rsidRPr="003E5E40">
        <w:rPr>
          <w:lang w:val="en-GB"/>
        </w:rPr>
        <w:t xml:space="preserve"> insights are also presented</w:t>
      </w:r>
      <w:r w:rsidR="00974D7F" w:rsidRPr="003E5E40">
        <w:rPr>
          <w:lang w:val="en-GB"/>
        </w:rPr>
        <w:t xml:space="preserve">. </w:t>
      </w:r>
      <w:r w:rsidR="00BD4581" w:rsidRPr="003E5E40">
        <w:rPr>
          <w:lang w:val="en-GB"/>
        </w:rPr>
        <w:t xml:space="preserve">Finally, </w:t>
      </w:r>
      <w:r w:rsidR="009A0D48" w:rsidRPr="003E5E40">
        <w:rPr>
          <w:lang w:val="en-GB"/>
        </w:rPr>
        <w:lastRenderedPageBreak/>
        <w:t xml:space="preserve">published works on the </w:t>
      </w:r>
      <w:r w:rsidR="00BD4581" w:rsidRPr="003E5E40">
        <w:rPr>
          <w:lang w:val="en-GB"/>
        </w:rPr>
        <w:t>photo</w:t>
      </w:r>
      <w:r w:rsidR="009A0D48" w:rsidRPr="003E5E40">
        <w:rPr>
          <w:lang w:val="en-GB"/>
        </w:rPr>
        <w:t xml:space="preserve">catalytic </w:t>
      </w:r>
      <w:r w:rsidR="00BD4581" w:rsidRPr="003E5E40">
        <w:rPr>
          <w:lang w:val="en-GB"/>
        </w:rPr>
        <w:t xml:space="preserve">degradation of pollutants </w:t>
      </w:r>
      <w:r w:rsidR="009A0D48" w:rsidRPr="003E5E40">
        <w:rPr>
          <w:lang w:val="en-GB"/>
        </w:rPr>
        <w:t xml:space="preserve">are collected as well as some </w:t>
      </w:r>
      <w:r w:rsidR="00BD4581" w:rsidRPr="003E5E40">
        <w:rPr>
          <w:lang w:val="en-GB"/>
        </w:rPr>
        <w:t>other applications</w:t>
      </w:r>
      <w:r w:rsidR="00654F2E" w:rsidRPr="003E5E40">
        <w:rPr>
          <w:lang w:val="en-GB"/>
        </w:rPr>
        <w:t xml:space="preserve"> </w:t>
      </w:r>
      <w:r w:rsidR="008B67F2" w:rsidRPr="003E5E40">
        <w:rPr>
          <w:lang w:val="en-GB"/>
        </w:rPr>
        <w:t xml:space="preserve">where these </w:t>
      </w:r>
      <w:r w:rsidR="00BD0820" w:rsidRPr="003E5E40">
        <w:rPr>
          <w:lang w:val="en-GB"/>
        </w:rPr>
        <w:t>materials</w:t>
      </w:r>
      <w:r w:rsidR="008B67F2" w:rsidRPr="003E5E40">
        <w:rPr>
          <w:lang w:val="en-GB"/>
        </w:rPr>
        <w:t xml:space="preserve"> </w:t>
      </w:r>
      <w:r w:rsidR="00654F2E" w:rsidRPr="003E5E40">
        <w:rPr>
          <w:lang w:val="en-GB"/>
        </w:rPr>
        <w:t xml:space="preserve">are </w:t>
      </w:r>
      <w:r w:rsidR="008B67F2" w:rsidRPr="003E5E40">
        <w:rPr>
          <w:lang w:val="en-GB"/>
        </w:rPr>
        <w:t xml:space="preserve">having </w:t>
      </w:r>
      <w:r w:rsidR="00BD0820" w:rsidRPr="003E5E40">
        <w:rPr>
          <w:lang w:val="en-GB"/>
        </w:rPr>
        <w:t xml:space="preserve">strong </w:t>
      </w:r>
      <w:r w:rsidR="008B67F2" w:rsidRPr="003E5E40">
        <w:rPr>
          <w:lang w:val="en-GB"/>
        </w:rPr>
        <w:t>impact</w:t>
      </w:r>
      <w:r w:rsidR="00974D7F" w:rsidRPr="003E5E40">
        <w:rPr>
          <w:lang w:val="en-GB"/>
        </w:rPr>
        <w:t>.</w:t>
      </w:r>
    </w:p>
    <w:p w14:paraId="3A94A44F" w14:textId="77777777" w:rsidR="001D2187" w:rsidRPr="003E5E40" w:rsidRDefault="001D2187" w:rsidP="00414D99">
      <w:pPr>
        <w:tabs>
          <w:tab w:val="left" w:pos="720"/>
        </w:tabs>
        <w:spacing w:line="480" w:lineRule="auto"/>
        <w:jc w:val="both"/>
        <w:rPr>
          <w:lang w:val="en-GB"/>
        </w:rPr>
      </w:pPr>
    </w:p>
    <w:p w14:paraId="737037F3" w14:textId="77777777" w:rsidR="008E27E8" w:rsidRPr="003E5E40" w:rsidRDefault="00DF42DF" w:rsidP="00DF42DF">
      <w:pPr>
        <w:pStyle w:val="Heading1"/>
      </w:pPr>
      <w:r w:rsidRPr="003E5E40">
        <w:t xml:space="preserve">Mechanistic fundamentals of </w:t>
      </w:r>
      <w:r w:rsidR="00D76153" w:rsidRPr="003E5E40">
        <w:t>graphene-</w:t>
      </w:r>
      <w:r w:rsidR="008E4CEC" w:rsidRPr="003E5E40">
        <w:t xml:space="preserve">based </w:t>
      </w:r>
      <w:r w:rsidR="008E27E8" w:rsidRPr="003E5E40">
        <w:t>photocatalysts</w:t>
      </w:r>
    </w:p>
    <w:p w14:paraId="331F4988" w14:textId="77777777" w:rsidR="00352893" w:rsidRPr="003E5E40" w:rsidRDefault="00BA45F1" w:rsidP="005E519B">
      <w:pPr>
        <w:spacing w:line="480" w:lineRule="auto"/>
        <w:ind w:firstLine="708"/>
        <w:jc w:val="both"/>
        <w:rPr>
          <w:lang w:val="en-GB"/>
        </w:rPr>
      </w:pPr>
      <w:r w:rsidRPr="003E5E40">
        <w:rPr>
          <w:lang w:val="en-GB"/>
        </w:rPr>
        <w:t>D</w:t>
      </w:r>
      <w:r w:rsidR="00047672" w:rsidRPr="003E5E40">
        <w:rPr>
          <w:lang w:val="en-GB"/>
        </w:rPr>
        <w:t xml:space="preserve">ifferent </w:t>
      </w:r>
      <w:r w:rsidR="00DF42DF" w:rsidRPr="003E5E40">
        <w:rPr>
          <w:lang w:val="en-GB"/>
        </w:rPr>
        <w:t xml:space="preserve">terminologies </w:t>
      </w:r>
      <w:r w:rsidR="00047672" w:rsidRPr="003E5E40">
        <w:rPr>
          <w:lang w:val="en-GB"/>
        </w:rPr>
        <w:t>can be found</w:t>
      </w:r>
      <w:r w:rsidRPr="003E5E40">
        <w:rPr>
          <w:lang w:val="en-GB"/>
        </w:rPr>
        <w:t xml:space="preserve"> in the literature (</w:t>
      </w:r>
      <w:r w:rsidR="00047672" w:rsidRPr="003E5E40">
        <w:rPr>
          <w:lang w:val="en-GB"/>
        </w:rPr>
        <w:t>G-TiO</w:t>
      </w:r>
      <w:r w:rsidR="00047672" w:rsidRPr="003E5E40">
        <w:rPr>
          <w:vertAlign w:val="subscript"/>
          <w:lang w:val="en-GB"/>
        </w:rPr>
        <w:t>2</w:t>
      </w:r>
      <w:r w:rsidR="00047672" w:rsidRPr="003E5E40">
        <w:rPr>
          <w:lang w:val="en-GB"/>
        </w:rPr>
        <w:t>, GO-TiO</w:t>
      </w:r>
      <w:r w:rsidR="00047672" w:rsidRPr="003E5E40">
        <w:rPr>
          <w:vertAlign w:val="subscript"/>
          <w:lang w:val="en-GB"/>
        </w:rPr>
        <w:t>2</w:t>
      </w:r>
      <w:r w:rsidR="00047672" w:rsidRPr="003E5E40">
        <w:rPr>
          <w:lang w:val="en-GB"/>
        </w:rPr>
        <w:t xml:space="preserve"> and RGO-TiO</w:t>
      </w:r>
      <w:r w:rsidR="00047672" w:rsidRPr="003E5E40">
        <w:rPr>
          <w:vertAlign w:val="subscript"/>
          <w:lang w:val="en-GB"/>
        </w:rPr>
        <w:t>2</w:t>
      </w:r>
      <w:r w:rsidRPr="003E5E40">
        <w:rPr>
          <w:lang w:val="en-GB"/>
        </w:rPr>
        <w:t xml:space="preserve">) </w:t>
      </w:r>
      <w:r w:rsidR="008E4CEC" w:rsidRPr="003E5E40">
        <w:rPr>
          <w:lang w:val="en-GB"/>
        </w:rPr>
        <w:t xml:space="preserve">for </w:t>
      </w:r>
      <w:r w:rsidR="00D76153" w:rsidRPr="003E5E40">
        <w:rPr>
          <w:lang w:val="en-GB"/>
        </w:rPr>
        <w:t>graphene-</w:t>
      </w:r>
      <w:r w:rsidR="008E4CEC" w:rsidRPr="003E5E40">
        <w:rPr>
          <w:lang w:val="en-GB"/>
        </w:rPr>
        <w:t>based composites prepared with TiO</w:t>
      </w:r>
      <w:r w:rsidR="008E4CEC" w:rsidRPr="003E5E40">
        <w:rPr>
          <w:vertAlign w:val="subscript"/>
          <w:lang w:val="en-GB"/>
        </w:rPr>
        <w:t>2</w:t>
      </w:r>
      <w:r w:rsidR="008E4CEC" w:rsidRPr="003E5E40">
        <w:rPr>
          <w:lang w:val="en-GB"/>
        </w:rPr>
        <w:t xml:space="preserve">. </w:t>
      </w:r>
      <w:r w:rsidR="00047672" w:rsidRPr="003E5E40">
        <w:rPr>
          <w:lang w:val="en-GB"/>
        </w:rPr>
        <w:t xml:space="preserve">The term RGO is explicitly used to refer reduced graphene oxide, </w:t>
      </w:r>
      <w:r w:rsidR="00DF42DF" w:rsidRPr="003E5E40">
        <w:rPr>
          <w:lang w:val="en-GB"/>
        </w:rPr>
        <w:t xml:space="preserve">this means that </w:t>
      </w:r>
      <w:r w:rsidR="00A00B72" w:rsidRPr="003E5E40">
        <w:rPr>
          <w:lang w:val="en-GB"/>
        </w:rPr>
        <w:t>the chemical surface of GO composed by different oxygenated surface groups (e.g. epoxy, hydroxyl, ether and carboxylic acids)</w:t>
      </w:r>
      <w:r w:rsidRPr="003E5E40">
        <w:rPr>
          <w:lang w:val="en-GB"/>
        </w:rPr>
        <w:t>,</w:t>
      </w:r>
      <w:r w:rsidR="00DF42DF" w:rsidRPr="003E5E40">
        <w:rPr>
          <w:lang w:val="en-GB"/>
        </w:rPr>
        <w:t xml:space="preserve"> </w:t>
      </w:r>
      <w:r w:rsidR="00A00B72" w:rsidRPr="003E5E40">
        <w:rPr>
          <w:lang w:val="en-GB"/>
        </w:rPr>
        <w:t xml:space="preserve">situated in the basal planes and edges </w:t>
      </w:r>
      <w:r w:rsidR="00A00B72" w:rsidRPr="003E5E40">
        <w:rPr>
          <w:lang w:val="en-GB"/>
        </w:rPr>
        <w:fldChar w:fldCharType="begin"/>
      </w:r>
      <w:r w:rsidR="00A96C65" w:rsidRPr="003E5E40">
        <w:rPr>
          <w:lang w:val="en-GB"/>
        </w:rPr>
        <w:instrText xml:space="preserve"> ADDIN REFMGR.CITE &lt;Refman&gt;&lt;Cite&gt;&lt;Author&gt;Stankovich&lt;/Author&gt;&lt;Year&gt;2006&lt;/Year&gt;&lt;RecNum&gt;29&lt;/RecNum&gt;&lt;IDText&gt;Graphene-based composite materials&lt;/IDText&gt;&lt;MDL Ref_Type="Journal"&gt;&lt;Ref_Type&gt;Journal&lt;/Ref_Type&gt;&lt;Ref_ID&gt;29&lt;/Ref_ID&gt;&lt;Title_Primary&gt;Graphene-based composite materials&lt;/Title_Primary&gt;&lt;Authors_Primary&gt;Stankovich,S.&lt;/Authors_Primary&gt;&lt;Authors_Primary&gt;Dikin,D.A.&lt;/Authors_Primary&gt;&lt;Authors_Primary&gt;Dommett,G.H.B.&lt;/Authors_Primary&gt;&lt;Authors_Primary&gt;Kohlhaas,K.M.&lt;/Authors_Primary&gt;&lt;Authors_Primary&gt;Zimney,E.J.&lt;/Authors_Primary&gt;&lt;Authors_Primary&gt;Stach,E.A.&lt;/Authors_Primary&gt;&lt;Authors_Primary&gt;Piner,R.D.&lt;/Authors_Primary&gt;&lt;Authors_Primary&gt;Nguyen,S.T.&lt;/Authors_Primary&gt;&lt;Authors_Primary&gt;Ruoff,R.S.&lt;/Authors_Primary&gt;&lt;Date_Primary&gt;2006&lt;/Date_Primary&gt;&lt;Keywords&gt;composite materials&lt;/Keywords&gt;&lt;Reprint&gt;Not in File&lt;/Reprint&gt;&lt;Start_Page&gt;282&lt;/Start_Page&gt;&lt;End_Page&gt;286&lt;/End_Page&gt;&lt;Periodical&gt;Nature&lt;/Periodical&gt;&lt;Volume&gt;442&lt;/Volume&gt;&lt;Issue&gt;7100&lt;/Issue&gt;&lt;Web_URL&gt;http://www.scopus.com/inward/record.url?eid=2-s2.0-33746344730&amp;amp;partnerID=40&amp;amp;md5=ccb27c543eb6ee62d288170cbb79b61f&lt;/Web_URL&gt;&lt;ZZ_JournalFull&gt;&lt;f name="System"&gt;Nature&lt;/f&gt;&lt;/ZZ_JournalFull&gt;&lt;ZZ_WorkformID&gt;1&lt;/ZZ_WorkformID&gt;&lt;/MDL&gt;&lt;/Cite&gt;&lt;/Refman&gt;</w:instrText>
      </w:r>
      <w:r w:rsidR="00A00B72" w:rsidRPr="003E5E40">
        <w:rPr>
          <w:lang w:val="en-GB"/>
        </w:rPr>
        <w:fldChar w:fldCharType="separate"/>
      </w:r>
      <w:r w:rsidR="00DF63BB" w:rsidRPr="003E5E40">
        <w:rPr>
          <w:noProof/>
          <w:lang w:val="en-GB"/>
        </w:rPr>
        <w:t>(Stankovich et al. 2006)</w:t>
      </w:r>
      <w:r w:rsidR="00A00B72" w:rsidRPr="003E5E40">
        <w:rPr>
          <w:lang w:val="en-GB"/>
        </w:rPr>
        <w:fldChar w:fldCharType="end"/>
      </w:r>
      <w:r w:rsidRPr="003E5E40">
        <w:rPr>
          <w:lang w:val="en-GB"/>
        </w:rPr>
        <w:t>,</w:t>
      </w:r>
      <w:r w:rsidR="00A00B72" w:rsidRPr="003E5E40">
        <w:rPr>
          <w:lang w:val="en-GB"/>
        </w:rPr>
        <w:t xml:space="preserve"> </w:t>
      </w:r>
      <w:r w:rsidR="00DF42DF" w:rsidRPr="003E5E40">
        <w:rPr>
          <w:lang w:val="en-GB"/>
        </w:rPr>
        <w:t xml:space="preserve">was </w:t>
      </w:r>
      <w:r w:rsidR="00047672" w:rsidRPr="003E5E40">
        <w:rPr>
          <w:lang w:val="en-GB"/>
        </w:rPr>
        <w:t xml:space="preserve">reduced by </w:t>
      </w:r>
      <w:r w:rsidR="00A00B72" w:rsidRPr="003E5E40">
        <w:rPr>
          <w:lang w:val="en-GB"/>
        </w:rPr>
        <w:t xml:space="preserve">a </w:t>
      </w:r>
      <w:r w:rsidR="00047672" w:rsidRPr="003E5E40">
        <w:rPr>
          <w:lang w:val="en-GB"/>
        </w:rPr>
        <w:t xml:space="preserve">thermal </w:t>
      </w:r>
      <w:r w:rsidR="00DF42DF" w:rsidRPr="003E5E40">
        <w:rPr>
          <w:lang w:val="en-GB"/>
        </w:rPr>
        <w:t xml:space="preserve">or chemical </w:t>
      </w:r>
      <w:r w:rsidR="00047672" w:rsidRPr="003E5E40">
        <w:rPr>
          <w:lang w:val="en-GB"/>
        </w:rPr>
        <w:t xml:space="preserve">treatment. </w:t>
      </w:r>
      <w:r w:rsidR="00A00B72" w:rsidRPr="003E5E40">
        <w:rPr>
          <w:lang w:val="en-GB"/>
        </w:rPr>
        <w:t>Some authors indicate G-TiO</w:t>
      </w:r>
      <w:r w:rsidR="00A00B72" w:rsidRPr="003E5E40">
        <w:rPr>
          <w:vertAlign w:val="subscript"/>
          <w:lang w:val="en-GB"/>
        </w:rPr>
        <w:t>2</w:t>
      </w:r>
      <w:r w:rsidR="00A00B72" w:rsidRPr="003E5E40">
        <w:rPr>
          <w:lang w:val="en-GB"/>
        </w:rPr>
        <w:t xml:space="preserve"> </w:t>
      </w:r>
      <w:r w:rsidR="00DF42DF" w:rsidRPr="003E5E40">
        <w:rPr>
          <w:lang w:val="en-GB"/>
        </w:rPr>
        <w:t>even when</w:t>
      </w:r>
      <w:r w:rsidR="00A00B72" w:rsidRPr="003E5E40">
        <w:rPr>
          <w:lang w:val="en-GB"/>
        </w:rPr>
        <w:t xml:space="preserve"> </w:t>
      </w:r>
      <w:r w:rsidR="00C30DC6" w:rsidRPr="003E5E40">
        <w:rPr>
          <w:lang w:val="en-GB"/>
        </w:rPr>
        <w:t xml:space="preserve">in certain cases </w:t>
      </w:r>
      <w:r w:rsidR="005E519B" w:rsidRPr="003E5E40">
        <w:rPr>
          <w:lang w:val="en-GB"/>
        </w:rPr>
        <w:t xml:space="preserve">this </w:t>
      </w:r>
      <w:r w:rsidR="00A00B72" w:rsidRPr="003E5E40">
        <w:rPr>
          <w:lang w:val="en-GB"/>
        </w:rPr>
        <w:t xml:space="preserve">graphene is </w:t>
      </w:r>
      <w:r w:rsidR="005E519B" w:rsidRPr="003E5E40">
        <w:rPr>
          <w:lang w:val="en-GB"/>
        </w:rPr>
        <w:t xml:space="preserve">obtained from </w:t>
      </w:r>
      <w:r w:rsidR="00C30DC6" w:rsidRPr="003E5E40">
        <w:rPr>
          <w:lang w:val="en-GB"/>
        </w:rPr>
        <w:t xml:space="preserve">GO </w:t>
      </w:r>
      <w:r w:rsidR="005E519B" w:rsidRPr="003E5E40">
        <w:rPr>
          <w:lang w:val="en-GB"/>
        </w:rPr>
        <w:t>(</w:t>
      </w:r>
      <w:r w:rsidR="00C30DC6" w:rsidRPr="003E5E40">
        <w:rPr>
          <w:lang w:val="en-GB"/>
        </w:rPr>
        <w:t xml:space="preserve">formed </w:t>
      </w:r>
      <w:r w:rsidR="005E519B" w:rsidRPr="003E5E40">
        <w:rPr>
          <w:lang w:val="en-GB"/>
        </w:rPr>
        <w:t>during</w:t>
      </w:r>
      <w:r w:rsidR="00C30DC6" w:rsidRPr="003E5E40">
        <w:rPr>
          <w:lang w:val="en-GB"/>
        </w:rPr>
        <w:t xml:space="preserve"> an intermediate step</w:t>
      </w:r>
      <w:r w:rsidR="005E519B" w:rsidRPr="003E5E40">
        <w:rPr>
          <w:lang w:val="en-GB"/>
        </w:rPr>
        <w:t xml:space="preserve"> from graphite oxide exfoliation)</w:t>
      </w:r>
      <w:r w:rsidR="00C30DC6" w:rsidRPr="003E5E40">
        <w:rPr>
          <w:lang w:val="en-GB"/>
        </w:rPr>
        <w:t xml:space="preserve"> </w:t>
      </w:r>
      <w:r w:rsidR="00A00B72" w:rsidRPr="003E5E40">
        <w:rPr>
          <w:lang w:val="en-GB"/>
        </w:rPr>
        <w:t>and</w:t>
      </w:r>
      <w:r w:rsidR="00C30DC6" w:rsidRPr="003E5E40">
        <w:rPr>
          <w:lang w:val="en-GB"/>
        </w:rPr>
        <w:t>,</w:t>
      </w:r>
      <w:r w:rsidR="00A00B72" w:rsidRPr="003E5E40">
        <w:rPr>
          <w:lang w:val="en-GB"/>
        </w:rPr>
        <w:t xml:space="preserve"> </w:t>
      </w:r>
      <w:r w:rsidR="00C30DC6" w:rsidRPr="003E5E40">
        <w:rPr>
          <w:lang w:val="en-GB"/>
        </w:rPr>
        <w:t xml:space="preserve">thereby, </w:t>
      </w:r>
      <w:r w:rsidR="00A00B72" w:rsidRPr="003E5E40">
        <w:rPr>
          <w:lang w:val="en-GB"/>
        </w:rPr>
        <w:t xml:space="preserve">is more appropriate </w:t>
      </w:r>
      <w:r w:rsidR="00A63597" w:rsidRPr="003E5E40">
        <w:rPr>
          <w:lang w:val="en-GB"/>
        </w:rPr>
        <w:t xml:space="preserve">to </w:t>
      </w:r>
      <w:r w:rsidR="00A00B72" w:rsidRPr="003E5E40">
        <w:rPr>
          <w:lang w:val="en-GB"/>
        </w:rPr>
        <w:t xml:space="preserve">define the resulting </w:t>
      </w:r>
      <w:r w:rsidR="00DF42DF" w:rsidRPr="003E5E40">
        <w:rPr>
          <w:lang w:val="en-GB"/>
        </w:rPr>
        <w:t xml:space="preserve">composite </w:t>
      </w:r>
      <w:r w:rsidR="005E519B" w:rsidRPr="003E5E40">
        <w:rPr>
          <w:lang w:val="en-GB"/>
        </w:rPr>
        <w:t xml:space="preserve">as </w:t>
      </w:r>
      <w:r w:rsidR="00A00B72" w:rsidRPr="003E5E40">
        <w:rPr>
          <w:lang w:val="en-GB"/>
        </w:rPr>
        <w:t>RGO</w:t>
      </w:r>
      <w:r w:rsidR="005E519B" w:rsidRPr="003E5E40">
        <w:rPr>
          <w:lang w:val="en-GB"/>
        </w:rPr>
        <w:t>-TiO</w:t>
      </w:r>
      <w:r w:rsidR="005E519B" w:rsidRPr="003E5E40">
        <w:rPr>
          <w:vertAlign w:val="subscript"/>
          <w:lang w:val="en-GB"/>
        </w:rPr>
        <w:t>2</w:t>
      </w:r>
      <w:r w:rsidR="00A00B72" w:rsidRPr="003E5E40">
        <w:rPr>
          <w:lang w:val="en-GB"/>
        </w:rPr>
        <w:t xml:space="preserve"> since </w:t>
      </w:r>
      <w:r w:rsidR="005E519B" w:rsidRPr="003E5E40">
        <w:rPr>
          <w:lang w:val="en-GB"/>
        </w:rPr>
        <w:t xml:space="preserve">it </w:t>
      </w:r>
      <w:r w:rsidR="00A00B72" w:rsidRPr="003E5E40">
        <w:rPr>
          <w:lang w:val="en-GB"/>
        </w:rPr>
        <w:t xml:space="preserve">is </w:t>
      </w:r>
      <w:r w:rsidR="00A63597" w:rsidRPr="003E5E40">
        <w:rPr>
          <w:lang w:val="en-GB"/>
        </w:rPr>
        <w:t>very unlike</w:t>
      </w:r>
      <w:r w:rsidR="00A00B72" w:rsidRPr="003E5E40">
        <w:rPr>
          <w:lang w:val="en-GB"/>
        </w:rPr>
        <w:t xml:space="preserve"> to </w:t>
      </w:r>
      <w:r w:rsidR="005E519B" w:rsidRPr="003E5E40">
        <w:rPr>
          <w:lang w:val="en-GB"/>
        </w:rPr>
        <w:t xml:space="preserve">completely </w:t>
      </w:r>
      <w:r w:rsidR="00A00B72" w:rsidRPr="003E5E40">
        <w:rPr>
          <w:lang w:val="en-GB"/>
        </w:rPr>
        <w:t xml:space="preserve">reduce </w:t>
      </w:r>
      <w:r w:rsidR="005E519B" w:rsidRPr="003E5E40">
        <w:rPr>
          <w:lang w:val="en-GB"/>
        </w:rPr>
        <w:t xml:space="preserve">GO </w:t>
      </w:r>
      <w:r w:rsidR="00A00B72" w:rsidRPr="003E5E40">
        <w:rPr>
          <w:lang w:val="en-GB"/>
        </w:rPr>
        <w:t>to pure graphene</w:t>
      </w:r>
      <w:r w:rsidRPr="003E5E40">
        <w:rPr>
          <w:lang w:val="en-GB"/>
        </w:rPr>
        <w:t xml:space="preserve"> (</w:t>
      </w:r>
      <w:r w:rsidR="00437E97" w:rsidRPr="003E5E40">
        <w:rPr>
          <w:lang w:val="en-GB"/>
        </w:rPr>
        <w:t xml:space="preserve">oxygenated </w:t>
      </w:r>
      <w:r w:rsidR="005E519B" w:rsidRPr="003E5E40">
        <w:rPr>
          <w:lang w:val="en-GB"/>
        </w:rPr>
        <w:t xml:space="preserve">surface groups </w:t>
      </w:r>
      <w:r w:rsidR="00973D92" w:rsidRPr="003E5E40">
        <w:rPr>
          <w:lang w:val="en-GB"/>
        </w:rPr>
        <w:t>usually remain</w:t>
      </w:r>
      <w:r w:rsidRPr="003E5E40">
        <w:rPr>
          <w:lang w:val="en-GB"/>
        </w:rPr>
        <w:t xml:space="preserve"> </w:t>
      </w:r>
      <w:r w:rsidR="005E519B" w:rsidRPr="003E5E40">
        <w:rPr>
          <w:lang w:val="en-GB"/>
        </w:rPr>
        <w:t xml:space="preserve">on </w:t>
      </w:r>
      <w:r w:rsidR="00437E97" w:rsidRPr="003E5E40">
        <w:rPr>
          <w:lang w:val="en-GB"/>
        </w:rPr>
        <w:t xml:space="preserve">the </w:t>
      </w:r>
      <w:r w:rsidR="005E519B" w:rsidRPr="003E5E40">
        <w:rPr>
          <w:lang w:val="en-GB"/>
        </w:rPr>
        <w:t>graphene sheets</w:t>
      </w:r>
      <w:r w:rsidRPr="003E5E40">
        <w:rPr>
          <w:lang w:val="en-GB"/>
        </w:rPr>
        <w:t xml:space="preserve"> after the reduction of GO)</w:t>
      </w:r>
      <w:r w:rsidR="00A00B72" w:rsidRPr="003E5E40">
        <w:rPr>
          <w:lang w:val="en-GB"/>
        </w:rPr>
        <w:t xml:space="preserve">. </w:t>
      </w:r>
      <w:r w:rsidR="005C3D46" w:rsidRPr="003E5E40">
        <w:rPr>
          <w:lang w:val="en-GB"/>
        </w:rPr>
        <w:t>In this review, we</w:t>
      </w:r>
      <w:r w:rsidR="00352893" w:rsidRPr="003E5E40">
        <w:rPr>
          <w:lang w:val="en-GB"/>
        </w:rPr>
        <w:t xml:space="preserve"> will </w:t>
      </w:r>
      <w:r w:rsidR="005C3D46" w:rsidRPr="003E5E40">
        <w:rPr>
          <w:lang w:val="en-GB"/>
        </w:rPr>
        <w:t>use the term G-TiO</w:t>
      </w:r>
      <w:r w:rsidR="005C3D46" w:rsidRPr="003E5E40">
        <w:rPr>
          <w:vertAlign w:val="subscript"/>
          <w:lang w:val="en-GB"/>
        </w:rPr>
        <w:t>2</w:t>
      </w:r>
      <w:r w:rsidR="005C3D46" w:rsidRPr="003E5E40">
        <w:rPr>
          <w:lang w:val="en-GB"/>
        </w:rPr>
        <w:t xml:space="preserve"> to refer </w:t>
      </w:r>
      <w:r w:rsidR="008E4CEC" w:rsidRPr="003E5E40">
        <w:rPr>
          <w:lang w:val="en-GB"/>
        </w:rPr>
        <w:t xml:space="preserve">only </w:t>
      </w:r>
      <w:r w:rsidR="005C3D46" w:rsidRPr="003E5E40">
        <w:rPr>
          <w:lang w:val="en-GB"/>
        </w:rPr>
        <w:t xml:space="preserve">composites prepared with pure graphene and </w:t>
      </w:r>
      <w:r w:rsidR="008E4CEC" w:rsidRPr="003E5E40">
        <w:rPr>
          <w:lang w:val="en-GB"/>
        </w:rPr>
        <w:t>RGO-TiO</w:t>
      </w:r>
      <w:r w:rsidR="008E4CEC" w:rsidRPr="003E5E40">
        <w:rPr>
          <w:vertAlign w:val="subscript"/>
          <w:lang w:val="en-GB"/>
        </w:rPr>
        <w:t>2</w:t>
      </w:r>
      <w:r w:rsidR="008E4CEC" w:rsidRPr="003E5E40">
        <w:rPr>
          <w:lang w:val="en-GB"/>
        </w:rPr>
        <w:t xml:space="preserve"> </w:t>
      </w:r>
      <w:r w:rsidRPr="003E5E40">
        <w:rPr>
          <w:lang w:val="en-GB"/>
        </w:rPr>
        <w:t>for those where a reduction of GO is involved</w:t>
      </w:r>
      <w:r w:rsidR="008E4CEC" w:rsidRPr="003E5E40">
        <w:rPr>
          <w:lang w:val="en-GB"/>
        </w:rPr>
        <w:t>.</w:t>
      </w:r>
      <w:r w:rsidR="005C3D46" w:rsidRPr="003E5E40">
        <w:rPr>
          <w:lang w:val="en-GB"/>
        </w:rPr>
        <w:t xml:space="preserve"> </w:t>
      </w:r>
    </w:p>
    <w:p w14:paraId="5254C1BE" w14:textId="77777777" w:rsidR="00745480" w:rsidRPr="003E5E40" w:rsidRDefault="0086278A" w:rsidP="00575A45">
      <w:pPr>
        <w:spacing w:line="480" w:lineRule="auto"/>
        <w:ind w:firstLine="708"/>
        <w:jc w:val="both"/>
        <w:rPr>
          <w:lang w:val="en-GB"/>
        </w:rPr>
      </w:pPr>
      <w:r w:rsidRPr="003E5E40">
        <w:rPr>
          <w:lang w:val="en-GB"/>
        </w:rPr>
        <w:t xml:space="preserve">The first work found in the literature about the preparation of </w:t>
      </w:r>
      <w:r w:rsidR="0038275E" w:rsidRPr="003E5E40">
        <w:rPr>
          <w:lang w:val="en-GB"/>
        </w:rPr>
        <w:t>RGO</w:t>
      </w:r>
      <w:r w:rsidRPr="003E5E40">
        <w:rPr>
          <w:lang w:val="en-GB"/>
        </w:rPr>
        <w:t>-TiO</w:t>
      </w:r>
      <w:r w:rsidR="00320933" w:rsidRPr="003E5E40">
        <w:rPr>
          <w:vertAlign w:val="subscript"/>
          <w:lang w:val="en-GB"/>
        </w:rPr>
        <w:t>2</w:t>
      </w:r>
      <w:r w:rsidRPr="003E5E40">
        <w:rPr>
          <w:lang w:val="en-GB"/>
        </w:rPr>
        <w:t xml:space="preserve"> composites </w:t>
      </w:r>
      <w:r w:rsidR="00320933" w:rsidRPr="003E5E40">
        <w:rPr>
          <w:lang w:val="en-GB"/>
        </w:rPr>
        <w:t xml:space="preserve">by UV-assisted photocatalytic reduction was presented by </w:t>
      </w:r>
      <w:r w:rsidR="004D0100" w:rsidRPr="003E5E40">
        <w:rPr>
          <w:lang w:val="en-GB"/>
        </w:rPr>
        <w:t>Williams et al.</w:t>
      </w:r>
      <w:r w:rsidR="005C3D46" w:rsidRPr="003E5E40">
        <w:rPr>
          <w:lang w:val="en-GB"/>
        </w:rPr>
        <w:t xml:space="preserve"> </w:t>
      </w:r>
      <w:r w:rsidR="005C3D46" w:rsidRPr="003E5E40">
        <w:rPr>
          <w:lang w:val="en-GB"/>
        </w:rPr>
        <w:fldChar w:fldCharType="begin"/>
      </w:r>
      <w:r w:rsidR="00A96C65" w:rsidRPr="003E5E40">
        <w:rPr>
          <w:lang w:val="en-GB"/>
        </w:rPr>
        <w:instrText xml:space="preserve"> ADDIN REFMGR.CITE &lt;Refman&gt;&lt;Cite ExcludeAuth="1"&gt;&lt;Author&gt;Williams&lt;/Author&gt;&lt;Year&gt;2008&lt;/Year&gt;&lt;RecNum&gt;18&lt;/RecNum&gt;&lt;IDText&gt;TiO2-graphene nanocomposites. UV-assisted photocatalytic reduction of graphene oxide&lt;/IDText&gt;&lt;MDL Ref_Type="Journal"&gt;&lt;Ref_Type&gt;Journal&lt;/Ref_Type&gt;&lt;Ref_ID&gt;18&lt;/Ref_ID&gt;&lt;Title_Primary&gt;TiO&lt;sub&gt;2&lt;/sub&gt;-graphene nanocomposites. UV-assisted photocatalytic reduction of graphene oxide&lt;/Title_Primary&gt;&lt;Authors_Primary&gt;Williams,G.&lt;/Authors_Primary&gt;&lt;Authors_Primary&gt;Seger,B.&lt;/Authors_Primary&gt;&lt;Authors_Primary&gt;Kamt,P.V.&lt;/Authors_Primary&gt;&lt;Date_Primary&gt;2008&lt;/Date_Primary&gt;&lt;Keywords&gt;Carbon nanostructures&lt;/Keywords&gt;&lt;Keywords&gt;Composites&lt;/Keywords&gt;&lt;Keywords&gt;Electron transfer&lt;/Keywords&gt;&lt;Keywords&gt;Films&lt;/Keywords&gt;&lt;Keywords&gt;Graphene&lt;/Keywords&gt;&lt;Keywords&gt;Graphene oxide&lt;/Keywords&gt;&lt;Keywords&gt;Graphene sheets&lt;/Keywords&gt;&lt;Keywords&gt;Graphene-semiconductor composite&lt;/Keywords&gt;&lt;Keywords&gt;nanocomposite&lt;/Keywords&gt;&lt;Keywords&gt;Nanocomposites&lt;/Keywords&gt;&lt;Keywords&gt;Photocatalysis&lt;/Keywords&gt;&lt;Keywords&gt;photocatalyst&lt;/Keywords&gt;&lt;Keywords&gt;TiO2&lt;/Keywords&gt;&lt;Keywords&gt;TiO2-graphene nanocomposite&lt;/Keywords&gt;&lt;Keywords&gt;UV-assisted reduction&lt;/Keywords&gt;&lt;Keywords&gt;semiconductor&lt;/Keywords&gt;&lt;Reprint&gt;Not in File&lt;/Reprint&gt;&lt;Start_Page&gt;1487&lt;/Start_Page&gt;&lt;End_Page&gt;1491&lt;/End_Page&gt;&lt;Periodical&gt;ACS Nano&lt;/Periodical&gt;&lt;Volume&gt;2&lt;/Volume&gt;&lt;Issue&gt;7&lt;/Issue&gt;&lt;Address&gt;University of Waterloo, Waterloo, ON, Canada&amp;#xA;Radiation Laboratory, Department of Chemistry and Biochemistry, University of Notre Dame, Notre Dame, IN 46556-0579, United States&lt;/Address&gt;&lt;Web_URL&gt;http://www.scopus.com/inward/record.url?eid=2-s2.0-49249131809&amp;amp;partnerID=40&amp;amp;md5=ed6631827ece1ed4d643e03b2c1d63fb&lt;/Web_URL&gt;&lt;ZZ_JournalFull&gt;&lt;f name="System"&gt;ACS Nano&lt;/f&gt;&lt;/ZZ_JournalFull&gt;&lt;ZZ_WorkformID&gt;1&lt;/ZZ_WorkformID&gt;&lt;/MDL&gt;&lt;/Cite&gt;&lt;/Refman&gt;</w:instrText>
      </w:r>
      <w:r w:rsidR="005C3D46" w:rsidRPr="003E5E40">
        <w:rPr>
          <w:lang w:val="en-GB"/>
        </w:rPr>
        <w:fldChar w:fldCharType="separate"/>
      </w:r>
      <w:r w:rsidR="00BD1C96" w:rsidRPr="003E5E40">
        <w:rPr>
          <w:noProof/>
          <w:lang w:val="en-GB"/>
        </w:rPr>
        <w:t>(2008)</w:t>
      </w:r>
      <w:r w:rsidR="005C3D46" w:rsidRPr="003E5E40">
        <w:rPr>
          <w:lang w:val="en-GB"/>
        </w:rPr>
        <w:fldChar w:fldCharType="end"/>
      </w:r>
      <w:r w:rsidR="00320933" w:rsidRPr="003E5E40">
        <w:rPr>
          <w:lang w:val="en-GB"/>
        </w:rPr>
        <w:t xml:space="preserve">. </w:t>
      </w:r>
      <w:r w:rsidR="004C5A06" w:rsidRPr="003E5E40">
        <w:rPr>
          <w:lang w:val="en-GB"/>
        </w:rPr>
        <w:t xml:space="preserve">They observed how the GO </w:t>
      </w:r>
      <w:r w:rsidR="00970395" w:rsidRPr="003E5E40">
        <w:rPr>
          <w:lang w:val="en-GB"/>
        </w:rPr>
        <w:t>was</w:t>
      </w:r>
      <w:r w:rsidR="004C5A06" w:rsidRPr="003E5E40">
        <w:rPr>
          <w:lang w:val="en-GB"/>
        </w:rPr>
        <w:t xml:space="preserve"> reduced </w:t>
      </w:r>
      <w:r w:rsidR="00A240C3" w:rsidRPr="003E5E40">
        <w:rPr>
          <w:lang w:val="en-GB"/>
        </w:rPr>
        <w:t>due to the acceptance</w:t>
      </w:r>
      <w:r w:rsidR="00320933" w:rsidRPr="003E5E40">
        <w:rPr>
          <w:lang w:val="en-GB"/>
        </w:rPr>
        <w:t xml:space="preserve"> of </w:t>
      </w:r>
      <w:r w:rsidR="004C5A06" w:rsidRPr="003E5E40">
        <w:rPr>
          <w:lang w:val="en-GB"/>
        </w:rPr>
        <w:t>generated electrons from UV-irradiated TiO</w:t>
      </w:r>
      <w:r w:rsidR="004C5A06" w:rsidRPr="003E5E40">
        <w:rPr>
          <w:vertAlign w:val="subscript"/>
          <w:lang w:val="en-GB"/>
        </w:rPr>
        <w:t>2</w:t>
      </w:r>
      <w:r w:rsidR="00C54B38" w:rsidRPr="003E5E40">
        <w:rPr>
          <w:lang w:val="en-GB"/>
        </w:rPr>
        <w:t xml:space="preserve"> </w:t>
      </w:r>
      <w:r w:rsidR="004C5A06" w:rsidRPr="003E5E40">
        <w:rPr>
          <w:lang w:val="en-GB"/>
        </w:rPr>
        <w:t>suspensions</w:t>
      </w:r>
      <w:r w:rsidR="00745480" w:rsidRPr="003E5E40">
        <w:rPr>
          <w:lang w:val="en-GB"/>
        </w:rPr>
        <w:t xml:space="preserve"> and proposed </w:t>
      </w:r>
      <w:r w:rsidR="00427130" w:rsidRPr="003E5E40">
        <w:rPr>
          <w:lang w:val="en-GB"/>
        </w:rPr>
        <w:t>a graphene-semiconductor mechanism</w:t>
      </w:r>
      <w:r w:rsidR="00676955" w:rsidRPr="003E5E40">
        <w:rPr>
          <w:lang w:val="en-GB"/>
        </w:rPr>
        <w:t xml:space="preserve"> (</w:t>
      </w:r>
      <w:r w:rsidR="00C077C1" w:rsidRPr="003E5E40">
        <w:rPr>
          <w:lang w:val="en-GB"/>
        </w:rPr>
        <w:t>Figure 1</w:t>
      </w:r>
      <w:r w:rsidR="00676955" w:rsidRPr="003E5E40">
        <w:rPr>
          <w:lang w:val="en-GB"/>
        </w:rPr>
        <w:t>)</w:t>
      </w:r>
      <w:r w:rsidR="00A63597" w:rsidRPr="003E5E40">
        <w:rPr>
          <w:lang w:val="en-GB"/>
        </w:rPr>
        <w:t xml:space="preserve"> that was also verified for ZnO in another study </w:t>
      </w:r>
      <w:r w:rsidR="00A63597" w:rsidRPr="003E5E40">
        <w:rPr>
          <w:lang w:val="en-GB"/>
        </w:rPr>
        <w:fldChar w:fldCharType="begin"/>
      </w:r>
      <w:r w:rsidR="00A96C65" w:rsidRPr="003E5E40">
        <w:rPr>
          <w:lang w:val="en-GB"/>
        </w:rPr>
        <w:instrText xml:space="preserve"> ADDIN REFMGR.CITE &lt;Refman&gt;&lt;Cite&gt;&lt;Author&gt;Williams&lt;/Author&gt;&lt;Year&gt;2009&lt;/Year&gt;&lt;RecNum&gt;19&lt;/RecNum&gt;&lt;IDText&gt;Graphene-semiconductor nanocomposites: Excited-state interactions between ZnO nanoparticles and graphene oxide&lt;/IDText&gt;&lt;MDL Ref_Type="Journal"&gt;&lt;Ref_Type&gt;Journal&lt;/Ref_Type&gt;&lt;Ref_ID&gt;19&lt;/Ref_ID&gt;&lt;Title_Primary&gt;Graphene-semiconductor nanocomposites: Excited-state interactions between ZnO nanoparticles and graphene oxide&lt;/Title_Primary&gt;&lt;Authors_Primary&gt;Williams,G.&lt;/Authors_Primary&gt;&lt;Authors_Primary&gt;Kamat,P.V.&lt;/Authors_Primary&gt;&lt;Date_Primary&gt;2009&lt;/Date_Primary&gt;&lt;Keywords&gt;Carbon nanostructures&lt;/Keywords&gt;&lt;Keywords&gt;catalytic&lt;/Keywords&gt;&lt;Keywords&gt;Electron transfer&lt;/Keywords&gt;&lt;Keywords&gt;Graphene&lt;/Keywords&gt;&lt;Keywords&gt;Graphene oxide&lt;/Keywords&gt;&lt;Keywords&gt;nanocomposite&lt;/Keywords&gt;&lt;Keywords&gt;Nanocomposites&lt;/Keywords&gt;&lt;Keywords&gt;Nanostructure&lt;/Keywords&gt;&lt;Keywords&gt;ZnO&lt;/Keywords&gt;&lt;Reprint&gt;Not in File&lt;/Reprint&gt;&lt;Start_Page&gt;13869&lt;/Start_Page&gt;&lt;End_Page&gt;13873&lt;/End_Page&gt;&lt;Periodical&gt;Langmuir&lt;/Periodical&gt;&lt;Volume&gt;25&lt;/Volume&gt;&lt;Issue&gt;24&lt;/Issue&gt;&lt;Address&gt;Radiation Laboratory and Department of Chemistry and Biochemistry, University of Notre Dame, Notre Dame, IN 46556, United States&amp;#xA;University of Waterloo Cooperative Education Student&lt;/Address&gt;&lt;Web_URL&gt;http://www.scopus.com/inward/record.url?eid=2-s2.0-74049112725&amp;amp;partnerID=40&amp;amp;md5=58fcd239e780dc459a4cc2940235aa99&lt;/Web_URL&gt;&lt;ZZ_JournalFull&gt;&lt;f name="System"&gt;Langmuir&lt;/f&gt;&lt;/ZZ_JournalFull&gt;&lt;ZZ_WorkformID&gt;1&lt;/ZZ_WorkformID&gt;&lt;/MDL&gt;&lt;/Cite&gt;&lt;/Refman&gt;</w:instrText>
      </w:r>
      <w:r w:rsidR="00A63597" w:rsidRPr="003E5E40">
        <w:rPr>
          <w:lang w:val="en-GB"/>
        </w:rPr>
        <w:fldChar w:fldCharType="separate"/>
      </w:r>
      <w:r w:rsidR="00DF63BB" w:rsidRPr="003E5E40">
        <w:rPr>
          <w:noProof/>
          <w:lang w:val="en-GB"/>
        </w:rPr>
        <w:t>(Williams and Kamat 2009)</w:t>
      </w:r>
      <w:r w:rsidR="00A63597" w:rsidRPr="003E5E40">
        <w:rPr>
          <w:lang w:val="en-GB"/>
        </w:rPr>
        <w:fldChar w:fldCharType="end"/>
      </w:r>
      <w:r w:rsidR="00A63597" w:rsidRPr="003E5E40">
        <w:rPr>
          <w:lang w:val="en-GB"/>
        </w:rPr>
        <w:t xml:space="preserve">. </w:t>
      </w:r>
      <w:r w:rsidR="006A0B5E" w:rsidRPr="003E5E40">
        <w:rPr>
          <w:lang w:val="en-GB"/>
        </w:rPr>
        <w:t>Briefly, i</w:t>
      </w:r>
      <w:r w:rsidR="004C5A06" w:rsidRPr="003E5E40">
        <w:rPr>
          <w:lang w:val="en-GB"/>
        </w:rPr>
        <w:t>n the presence of ethanol</w:t>
      </w:r>
      <w:r w:rsidR="006A0B5E" w:rsidRPr="003E5E40">
        <w:rPr>
          <w:lang w:val="en-GB"/>
        </w:rPr>
        <w:t>,</w:t>
      </w:r>
      <w:r w:rsidR="004C5A06" w:rsidRPr="003E5E40">
        <w:rPr>
          <w:lang w:val="en-GB"/>
        </w:rPr>
        <w:t xml:space="preserve"> the </w:t>
      </w:r>
      <w:r w:rsidR="00427130" w:rsidRPr="003E5E40">
        <w:rPr>
          <w:lang w:val="en-GB"/>
        </w:rPr>
        <w:t xml:space="preserve">photogenerated </w:t>
      </w:r>
      <w:r w:rsidR="004C5A06" w:rsidRPr="003E5E40">
        <w:rPr>
          <w:lang w:val="en-GB"/>
        </w:rPr>
        <w:t xml:space="preserve">holes </w:t>
      </w:r>
      <w:r w:rsidR="00427130" w:rsidRPr="003E5E40">
        <w:rPr>
          <w:lang w:val="en-GB"/>
        </w:rPr>
        <w:t>in TiO</w:t>
      </w:r>
      <w:r w:rsidR="00427130" w:rsidRPr="003E5E40">
        <w:rPr>
          <w:vertAlign w:val="subscript"/>
          <w:lang w:val="en-GB"/>
        </w:rPr>
        <w:t>2</w:t>
      </w:r>
      <w:r w:rsidR="00427130" w:rsidRPr="003E5E40">
        <w:rPr>
          <w:lang w:val="en-GB"/>
        </w:rPr>
        <w:t xml:space="preserve"> </w:t>
      </w:r>
      <w:r w:rsidR="004C5A06" w:rsidRPr="003E5E40">
        <w:rPr>
          <w:lang w:val="en-GB"/>
        </w:rPr>
        <w:t xml:space="preserve">are scavenged to </w:t>
      </w:r>
      <w:r w:rsidR="00427130" w:rsidRPr="003E5E40">
        <w:rPr>
          <w:lang w:val="en-GB"/>
        </w:rPr>
        <w:t>yield</w:t>
      </w:r>
      <w:r w:rsidR="004C5A06" w:rsidRPr="003E5E40">
        <w:rPr>
          <w:lang w:val="en-GB"/>
        </w:rPr>
        <w:t xml:space="preserve"> ethoxy radicals</w:t>
      </w:r>
      <w:r w:rsidR="006A0B5E" w:rsidRPr="003E5E40">
        <w:rPr>
          <w:lang w:val="en-GB"/>
        </w:rPr>
        <w:t xml:space="preserve">, </w:t>
      </w:r>
      <w:r w:rsidR="004C5A06" w:rsidRPr="003E5E40">
        <w:rPr>
          <w:lang w:val="en-GB"/>
        </w:rPr>
        <w:t>leaving the electrons to accumulate within TiO</w:t>
      </w:r>
      <w:r w:rsidR="004C5A06" w:rsidRPr="003E5E40">
        <w:rPr>
          <w:vertAlign w:val="subscript"/>
          <w:lang w:val="en-GB"/>
        </w:rPr>
        <w:t>2</w:t>
      </w:r>
      <w:r w:rsidR="004C5A06" w:rsidRPr="003E5E40">
        <w:rPr>
          <w:lang w:val="en-GB"/>
        </w:rPr>
        <w:t xml:space="preserve"> particles (</w:t>
      </w:r>
      <w:r w:rsidR="00A63597" w:rsidRPr="003E5E40">
        <w:rPr>
          <w:lang w:val="en-GB"/>
        </w:rPr>
        <w:t>eq.</w:t>
      </w:r>
      <w:r w:rsidR="004C5A06" w:rsidRPr="003E5E40">
        <w:rPr>
          <w:lang w:val="en-GB"/>
        </w:rPr>
        <w:t>1)</w:t>
      </w:r>
      <w:r w:rsidR="006A0B5E" w:rsidRPr="003E5E40">
        <w:rPr>
          <w:lang w:val="en-GB"/>
        </w:rPr>
        <w:t xml:space="preserve">. When </w:t>
      </w:r>
      <w:r w:rsidR="00745480" w:rsidRPr="003E5E40">
        <w:rPr>
          <w:lang w:val="en-GB"/>
        </w:rPr>
        <w:t xml:space="preserve">GO </w:t>
      </w:r>
      <w:r w:rsidR="006A0B5E" w:rsidRPr="003E5E40">
        <w:rPr>
          <w:lang w:val="en-GB"/>
        </w:rPr>
        <w:t xml:space="preserve">is present, </w:t>
      </w:r>
      <w:r w:rsidR="00427130" w:rsidRPr="003E5E40">
        <w:rPr>
          <w:lang w:val="en-GB"/>
        </w:rPr>
        <w:t>t</w:t>
      </w:r>
      <w:r w:rsidR="004C5A06" w:rsidRPr="003E5E40">
        <w:rPr>
          <w:lang w:val="en-GB"/>
        </w:rPr>
        <w:t xml:space="preserve">he accumulated electrons interact with the GO sheets </w:t>
      </w:r>
      <w:r w:rsidR="00C44B96" w:rsidRPr="003E5E40">
        <w:rPr>
          <w:lang w:val="en-GB"/>
        </w:rPr>
        <w:t xml:space="preserve">and </w:t>
      </w:r>
      <w:r w:rsidR="00427130" w:rsidRPr="003E5E40">
        <w:rPr>
          <w:lang w:val="en-GB"/>
        </w:rPr>
        <w:t>produc</w:t>
      </w:r>
      <w:r w:rsidR="006A0B5E" w:rsidRPr="003E5E40">
        <w:rPr>
          <w:lang w:val="en-GB"/>
        </w:rPr>
        <w:t>e</w:t>
      </w:r>
      <w:r w:rsidR="00427130" w:rsidRPr="003E5E40">
        <w:rPr>
          <w:lang w:val="en-GB"/>
        </w:rPr>
        <w:t xml:space="preserve"> the reduction of </w:t>
      </w:r>
      <w:r w:rsidR="004C5A06" w:rsidRPr="003E5E40">
        <w:rPr>
          <w:lang w:val="en-GB"/>
        </w:rPr>
        <w:t>certain surface groups</w:t>
      </w:r>
      <w:r w:rsidR="00427130" w:rsidRPr="003E5E40">
        <w:rPr>
          <w:lang w:val="en-GB"/>
        </w:rPr>
        <w:t xml:space="preserve"> </w:t>
      </w:r>
      <w:r w:rsidR="00C44B96" w:rsidRPr="003E5E40">
        <w:rPr>
          <w:lang w:val="en-GB"/>
        </w:rPr>
        <w:t>-</w:t>
      </w:r>
      <w:r w:rsidR="00427130" w:rsidRPr="003E5E40">
        <w:rPr>
          <w:lang w:val="en-GB"/>
        </w:rPr>
        <w:t xml:space="preserve"> </w:t>
      </w:r>
      <w:r w:rsidR="00A63597" w:rsidRPr="003E5E40">
        <w:rPr>
          <w:lang w:val="en-GB"/>
        </w:rPr>
        <w:t>RGO</w:t>
      </w:r>
      <w:r w:rsidR="00427130" w:rsidRPr="003E5E40">
        <w:rPr>
          <w:lang w:val="en-GB"/>
        </w:rPr>
        <w:t xml:space="preserve"> (</w:t>
      </w:r>
      <w:r w:rsidR="00A63597" w:rsidRPr="003E5E40">
        <w:rPr>
          <w:lang w:val="en-GB"/>
        </w:rPr>
        <w:t>eq.2</w:t>
      </w:r>
      <w:r w:rsidR="00427130" w:rsidRPr="003E5E40">
        <w:rPr>
          <w:lang w:val="en-GB"/>
        </w:rPr>
        <w:t>)</w:t>
      </w:r>
      <w:r w:rsidR="00A63597" w:rsidRPr="003E5E40">
        <w:rPr>
          <w:lang w:val="en-GB"/>
        </w:rPr>
        <w:t>.</w:t>
      </w:r>
    </w:p>
    <w:p w14:paraId="18997FFA" w14:textId="77777777" w:rsidR="004C5A06" w:rsidRPr="003E5E40" w:rsidRDefault="003E5E40" w:rsidP="00414D99">
      <w:pPr>
        <w:spacing w:line="480" w:lineRule="auto"/>
        <w:jc w:val="both"/>
        <w:rPr>
          <w:lang w:val="en-GB"/>
        </w:rPr>
      </w:pPr>
      <m:oMath>
        <m:sSub>
          <m:sSubPr>
            <m:ctrlPr>
              <w:rPr>
                <w:rFonts w:ascii="Cambria Math" w:hAnsi="Cambria Math"/>
                <w:i/>
                <w:lang w:val="pt-BR"/>
              </w:rPr>
            </m:ctrlPr>
          </m:sSubPr>
          <m:e>
            <m:r>
              <w:rPr>
                <w:rFonts w:ascii="Cambria Math" w:hAnsi="Cambria Math"/>
                <w:lang w:val="pt-BR"/>
              </w:rPr>
              <m:t>TiO</m:t>
            </m:r>
          </m:e>
          <m:sub>
            <m:r>
              <w:rPr>
                <w:rFonts w:ascii="Cambria Math" w:hAnsi="Cambria Math"/>
                <w:lang w:val="en-GB"/>
              </w:rPr>
              <m:t>2</m:t>
            </m:r>
          </m:sub>
        </m:sSub>
        <m:r>
          <w:rPr>
            <w:rFonts w:ascii="Cambria Math" w:hAnsi="Cambria Math"/>
            <w:lang w:val="en-GB"/>
          </w:rPr>
          <m:t>+h</m:t>
        </m:r>
        <m:r>
          <w:rPr>
            <w:rFonts w:ascii="Cambria Math" w:hAnsi="Cambria Math"/>
            <w:lang w:val="pt-BR"/>
          </w:rPr>
          <m:t>ν</m:t>
        </m:r>
        <m:r>
          <w:rPr>
            <w:rFonts w:ascii="Cambria Math" w:hAnsi="Cambria Math"/>
            <w:lang w:val="en-GB"/>
          </w:rPr>
          <m:t>→</m:t>
        </m:r>
        <m:sSub>
          <m:sSubPr>
            <m:ctrlPr>
              <w:rPr>
                <w:rFonts w:ascii="Cambria Math" w:hAnsi="Cambria Math"/>
                <w:i/>
                <w:lang w:val="pt-BR"/>
              </w:rPr>
            </m:ctrlPr>
          </m:sSubPr>
          <m:e>
            <m:r>
              <w:rPr>
                <w:rFonts w:ascii="Cambria Math" w:hAnsi="Cambria Math"/>
                <w:lang w:val="pt-BR"/>
              </w:rPr>
              <m:t>TiO</m:t>
            </m:r>
          </m:e>
          <m:sub>
            <m:r>
              <w:rPr>
                <w:rFonts w:ascii="Cambria Math" w:hAnsi="Cambria Math"/>
                <w:lang w:val="en-GB"/>
              </w:rPr>
              <m:t>2</m:t>
            </m:r>
          </m:sub>
        </m:sSub>
        <m:d>
          <m:dPr>
            <m:ctrlPr>
              <w:rPr>
                <w:rFonts w:ascii="Cambria Math" w:hAnsi="Cambria Math"/>
                <w:i/>
                <w:lang w:val="pt-BR"/>
              </w:rPr>
            </m:ctrlPr>
          </m:dPr>
          <m:e>
            <m:sSup>
              <m:sSupPr>
                <m:ctrlPr>
                  <w:rPr>
                    <w:rFonts w:ascii="Cambria Math" w:hAnsi="Cambria Math"/>
                    <w:i/>
                    <w:lang w:val="en-GB"/>
                  </w:rPr>
                </m:ctrlPr>
              </m:sSupPr>
              <m:e>
                <m:r>
                  <w:rPr>
                    <w:rFonts w:ascii="Cambria Math" w:hAnsi="Cambria Math"/>
                    <w:lang w:val="en-GB"/>
                  </w:rPr>
                  <m:t>h</m:t>
                </m:r>
              </m:e>
              <m:sup>
                <m:r>
                  <w:rPr>
                    <w:rFonts w:ascii="Cambria Math" w:hAnsi="Cambria Math"/>
                    <w:lang w:val="en-GB"/>
                  </w:rPr>
                  <m:t>+</m:t>
                </m:r>
              </m:sup>
            </m:sSup>
            <m:r>
              <w:rPr>
                <w:rFonts w:ascii="Cambria Math" w:hAnsi="Cambria Math"/>
                <w:lang w:val="en-GB"/>
              </w:rPr>
              <m:t>+</m:t>
            </m:r>
            <m:sSup>
              <m:sSupPr>
                <m:ctrlPr>
                  <w:rPr>
                    <w:rFonts w:ascii="Cambria Math" w:hAnsi="Cambria Math"/>
                    <w:i/>
                    <w:lang w:val="pt-BR"/>
                  </w:rPr>
                </m:ctrlPr>
              </m:sSupPr>
              <m:e>
                <m:r>
                  <w:rPr>
                    <w:rFonts w:ascii="Cambria Math" w:hAnsi="Cambria Math"/>
                    <w:lang w:val="pt-BR"/>
                  </w:rPr>
                  <m:t>e</m:t>
                </m:r>
              </m:e>
              <m:sup>
                <m:r>
                  <w:rPr>
                    <w:rFonts w:ascii="Cambria Math" w:hAnsi="Cambria Math"/>
                    <w:lang w:val="en-GB"/>
                  </w:rPr>
                  <m:t>-</m:t>
                </m:r>
              </m:sup>
            </m:sSup>
          </m:e>
        </m:d>
        <m:box>
          <m:boxPr>
            <m:opEmu m:val="1"/>
            <m:ctrlPr>
              <w:rPr>
                <w:rFonts w:ascii="Cambria Math" w:hAnsi="Cambria Math"/>
                <w:i/>
                <w:lang w:val="pt-BR"/>
              </w:rPr>
            </m:ctrlPr>
          </m:boxPr>
          <m:e>
            <m:groupChr>
              <m:groupChrPr>
                <m:chr m:val="→"/>
                <m:vertJc m:val="bot"/>
                <m:ctrlPr>
                  <w:rPr>
                    <w:rFonts w:ascii="Cambria Math" w:hAnsi="Cambria Math"/>
                    <w:i/>
                    <w:lang w:val="pt-BR"/>
                  </w:rPr>
                </m:ctrlPr>
              </m:groupChrPr>
              <m:e>
                <m:sSub>
                  <m:sSubPr>
                    <m:ctrlPr>
                      <w:rPr>
                        <w:rFonts w:ascii="Cambria Math" w:hAnsi="Cambria Math"/>
                        <w:i/>
                        <w:lang w:val="pt-BR"/>
                      </w:rPr>
                    </m:ctrlPr>
                  </m:sSubPr>
                  <m:e>
                    <m:r>
                      <w:rPr>
                        <w:rFonts w:ascii="Cambria Math" w:hAnsi="Cambria Math"/>
                        <w:lang w:val="pt-BR"/>
                      </w:rPr>
                      <m:t>C</m:t>
                    </m:r>
                  </m:e>
                  <m:sub>
                    <m:r>
                      <w:rPr>
                        <w:rFonts w:ascii="Cambria Math" w:hAnsi="Cambria Math"/>
                        <w:lang w:val="en-GB"/>
                      </w:rPr>
                      <m:t>2</m:t>
                    </m:r>
                  </m:sub>
                </m:sSub>
                <m:sSub>
                  <m:sSubPr>
                    <m:ctrlPr>
                      <w:rPr>
                        <w:rFonts w:ascii="Cambria Math" w:hAnsi="Cambria Math"/>
                        <w:i/>
                        <w:lang w:val="pt-BR"/>
                      </w:rPr>
                    </m:ctrlPr>
                  </m:sSubPr>
                  <m:e>
                    <m:r>
                      <w:rPr>
                        <w:rFonts w:ascii="Cambria Math" w:hAnsi="Cambria Math"/>
                        <w:lang w:val="pt-BR"/>
                      </w:rPr>
                      <m:t>H</m:t>
                    </m:r>
                  </m:e>
                  <m:sub>
                    <m:r>
                      <w:rPr>
                        <w:rFonts w:ascii="Cambria Math" w:hAnsi="Cambria Math"/>
                        <w:lang w:val="en-GB"/>
                      </w:rPr>
                      <m:t>5</m:t>
                    </m:r>
                  </m:sub>
                </m:sSub>
                <m:r>
                  <w:rPr>
                    <w:rFonts w:ascii="Cambria Math" w:hAnsi="Cambria Math"/>
                    <w:lang w:val="pt-BR"/>
                  </w:rPr>
                  <m:t>OH</m:t>
                </m:r>
              </m:e>
            </m:groupChr>
          </m:e>
        </m:box>
        <m:sSub>
          <m:sSubPr>
            <m:ctrlPr>
              <w:rPr>
                <w:rFonts w:ascii="Cambria Math" w:hAnsi="Cambria Math"/>
                <w:i/>
                <w:lang w:val="pt-BR"/>
              </w:rPr>
            </m:ctrlPr>
          </m:sSubPr>
          <m:e>
            <m:r>
              <w:rPr>
                <w:rFonts w:ascii="Cambria Math" w:hAnsi="Cambria Math"/>
                <w:lang w:val="pt-BR"/>
              </w:rPr>
              <m:t>TiO</m:t>
            </m:r>
          </m:e>
          <m:sub>
            <m:r>
              <w:rPr>
                <w:rFonts w:ascii="Cambria Math" w:hAnsi="Cambria Math"/>
                <w:lang w:val="en-GB"/>
              </w:rPr>
              <m:t>2</m:t>
            </m:r>
          </m:sub>
        </m:sSub>
        <m:d>
          <m:dPr>
            <m:ctrlPr>
              <w:rPr>
                <w:rFonts w:ascii="Cambria Math" w:hAnsi="Cambria Math"/>
                <w:i/>
                <w:lang w:val="pt-BR"/>
              </w:rPr>
            </m:ctrlPr>
          </m:dPr>
          <m:e>
            <m:sSup>
              <m:sSupPr>
                <m:ctrlPr>
                  <w:rPr>
                    <w:rFonts w:ascii="Cambria Math" w:hAnsi="Cambria Math"/>
                    <w:i/>
                    <w:lang w:val="pt-BR"/>
                  </w:rPr>
                </m:ctrlPr>
              </m:sSupPr>
              <m:e>
                <m:r>
                  <w:rPr>
                    <w:rFonts w:ascii="Cambria Math" w:hAnsi="Cambria Math"/>
                    <w:lang w:val="pt-BR"/>
                  </w:rPr>
                  <m:t>e</m:t>
                </m:r>
              </m:e>
              <m:sup>
                <m:r>
                  <w:rPr>
                    <w:rFonts w:ascii="Cambria Math" w:hAnsi="Cambria Math"/>
                    <w:lang w:val="en-GB"/>
                  </w:rPr>
                  <m:t>-</m:t>
                </m:r>
              </m:sup>
            </m:sSup>
          </m:e>
        </m:d>
        <m:r>
          <w:rPr>
            <w:rFonts w:ascii="Cambria Math" w:hAnsi="Cambria Math"/>
            <w:lang w:val="en-GB"/>
          </w:rPr>
          <m:t>+•</m:t>
        </m:r>
        <m:sSub>
          <m:sSubPr>
            <m:ctrlPr>
              <w:rPr>
                <w:rFonts w:ascii="Cambria Math" w:hAnsi="Cambria Math"/>
                <w:i/>
                <w:lang w:val="pt-BR"/>
              </w:rPr>
            </m:ctrlPr>
          </m:sSubPr>
          <m:e>
            <m:r>
              <w:rPr>
                <w:rFonts w:ascii="Cambria Math" w:hAnsi="Cambria Math"/>
                <w:lang w:val="pt-BR"/>
              </w:rPr>
              <m:t>C</m:t>
            </m:r>
          </m:e>
          <m:sub>
            <m:r>
              <w:rPr>
                <w:rFonts w:ascii="Cambria Math" w:hAnsi="Cambria Math"/>
                <w:lang w:val="en-GB"/>
              </w:rPr>
              <m:t>2</m:t>
            </m:r>
          </m:sub>
        </m:sSub>
        <m:sSub>
          <m:sSubPr>
            <m:ctrlPr>
              <w:rPr>
                <w:rFonts w:ascii="Cambria Math" w:hAnsi="Cambria Math"/>
                <w:i/>
                <w:lang w:val="pt-BR"/>
              </w:rPr>
            </m:ctrlPr>
          </m:sSubPr>
          <m:e>
            <m:r>
              <w:rPr>
                <w:rFonts w:ascii="Cambria Math" w:hAnsi="Cambria Math"/>
                <w:lang w:val="pt-BR"/>
              </w:rPr>
              <m:t>H</m:t>
            </m:r>
          </m:e>
          <m:sub>
            <m:r>
              <w:rPr>
                <w:rFonts w:ascii="Cambria Math" w:hAnsi="Cambria Math"/>
                <w:lang w:val="en-GB"/>
              </w:rPr>
              <m:t>4</m:t>
            </m:r>
          </m:sub>
        </m:sSub>
        <m:r>
          <w:rPr>
            <w:rFonts w:ascii="Cambria Math" w:hAnsi="Cambria Math"/>
            <w:lang w:val="pt-BR"/>
          </w:rPr>
          <m:t>OH</m:t>
        </m:r>
        <m:r>
          <w:rPr>
            <w:rFonts w:ascii="Cambria Math" w:hAnsi="Cambria Math"/>
            <w:lang w:val="en-GB"/>
          </w:rPr>
          <m:t>+</m:t>
        </m:r>
        <m:sSup>
          <m:sSupPr>
            <m:ctrlPr>
              <w:rPr>
                <w:rFonts w:ascii="Cambria Math" w:hAnsi="Cambria Math"/>
                <w:i/>
                <w:lang w:val="pt-BR"/>
              </w:rPr>
            </m:ctrlPr>
          </m:sSupPr>
          <m:e>
            <m:r>
              <w:rPr>
                <w:rFonts w:ascii="Cambria Math" w:hAnsi="Cambria Math"/>
                <w:lang w:val="pt-BR"/>
              </w:rPr>
              <m:t>H</m:t>
            </m:r>
          </m:e>
          <m:sup>
            <m:r>
              <w:rPr>
                <w:rFonts w:ascii="Cambria Math" w:hAnsi="Cambria Math"/>
                <w:lang w:val="en-GB"/>
              </w:rPr>
              <m:t>+</m:t>
            </m:r>
          </m:sup>
        </m:sSup>
      </m:oMath>
      <w:r w:rsidR="004C5A06" w:rsidRPr="003E5E40">
        <w:rPr>
          <w:lang w:val="en-GB"/>
        </w:rPr>
        <w:t xml:space="preserve"> </w:t>
      </w:r>
      <w:r w:rsidR="004C5A06" w:rsidRPr="003E5E40">
        <w:rPr>
          <w:lang w:val="en-GB"/>
        </w:rPr>
        <w:tab/>
      </w:r>
      <w:r w:rsidR="004C5A06" w:rsidRPr="003E5E40">
        <w:rPr>
          <w:lang w:val="en-GB"/>
        </w:rPr>
        <w:tab/>
        <w:t>(1)</w:t>
      </w:r>
    </w:p>
    <w:p w14:paraId="53CF4727" w14:textId="77777777" w:rsidR="004C5A06" w:rsidRPr="003E5E40" w:rsidRDefault="003E5E40" w:rsidP="00414D99">
      <w:pPr>
        <w:spacing w:line="480" w:lineRule="auto"/>
        <w:jc w:val="both"/>
        <w:rPr>
          <w:lang w:val="en-GB"/>
        </w:rPr>
      </w:pPr>
      <m:oMath>
        <m:sSub>
          <m:sSubPr>
            <m:ctrlPr>
              <w:rPr>
                <w:rFonts w:ascii="Cambria Math" w:hAnsi="Cambria Math"/>
                <w:i/>
                <w:lang w:val="pt-BR"/>
              </w:rPr>
            </m:ctrlPr>
          </m:sSubPr>
          <m:e>
            <m:r>
              <w:rPr>
                <w:rFonts w:ascii="Cambria Math" w:hAnsi="Cambria Math"/>
                <w:lang w:val="pt-BR"/>
              </w:rPr>
              <m:t>TiO</m:t>
            </m:r>
          </m:e>
          <m:sub>
            <m:r>
              <w:rPr>
                <w:rFonts w:ascii="Cambria Math" w:hAnsi="Cambria Math"/>
                <w:lang w:val="en-GB"/>
              </w:rPr>
              <m:t>2</m:t>
            </m:r>
          </m:sub>
        </m:sSub>
        <m:d>
          <m:dPr>
            <m:ctrlPr>
              <w:rPr>
                <w:rFonts w:ascii="Cambria Math" w:hAnsi="Cambria Math"/>
                <w:i/>
                <w:lang w:val="en-GB"/>
              </w:rPr>
            </m:ctrlPr>
          </m:dPr>
          <m:e>
            <m:sSup>
              <m:sSupPr>
                <m:ctrlPr>
                  <w:rPr>
                    <w:rFonts w:ascii="Cambria Math" w:hAnsi="Cambria Math"/>
                    <w:i/>
                    <w:lang w:val="pt-BR"/>
                  </w:rPr>
                </m:ctrlPr>
              </m:sSupPr>
              <m:e>
                <m:r>
                  <w:rPr>
                    <w:rFonts w:ascii="Cambria Math" w:hAnsi="Cambria Math"/>
                    <w:lang w:val="pt-BR"/>
                  </w:rPr>
                  <m:t>e</m:t>
                </m:r>
              </m:e>
              <m:sup>
                <m:r>
                  <w:rPr>
                    <w:rFonts w:ascii="Cambria Math" w:hAnsi="Cambria Math"/>
                    <w:lang w:val="en-GB"/>
                  </w:rPr>
                  <m:t>-</m:t>
                </m:r>
              </m:sup>
            </m:sSup>
          </m:e>
        </m:d>
        <m:r>
          <w:rPr>
            <w:rFonts w:ascii="Cambria Math" w:hAnsi="Cambria Math"/>
            <w:lang w:val="en-GB"/>
          </w:rPr>
          <m:t>+GO→</m:t>
        </m:r>
        <m:sSub>
          <m:sSubPr>
            <m:ctrlPr>
              <w:rPr>
                <w:rFonts w:ascii="Cambria Math" w:hAnsi="Cambria Math"/>
                <w:i/>
                <w:lang w:val="pt-BR"/>
              </w:rPr>
            </m:ctrlPr>
          </m:sSubPr>
          <m:e>
            <m:r>
              <w:rPr>
                <w:rFonts w:ascii="Cambria Math" w:hAnsi="Cambria Math"/>
                <w:lang w:val="pt-BR"/>
              </w:rPr>
              <m:t>TiO</m:t>
            </m:r>
          </m:e>
          <m:sub>
            <m:r>
              <w:rPr>
                <w:rFonts w:ascii="Cambria Math" w:hAnsi="Cambria Math"/>
                <w:lang w:val="en-GB"/>
              </w:rPr>
              <m:t>2</m:t>
            </m:r>
          </m:sub>
        </m:sSub>
        <m:r>
          <w:rPr>
            <w:rFonts w:ascii="Cambria Math" w:hAnsi="Cambria Math"/>
            <w:lang w:val="en-GB"/>
          </w:rPr>
          <m:t>+</m:t>
        </m:r>
        <m:r>
          <w:rPr>
            <w:rFonts w:ascii="Cambria Math" w:hAnsi="Cambria Math"/>
            <w:lang w:val="pt-BR"/>
          </w:rPr>
          <m:t>RGO</m:t>
        </m:r>
      </m:oMath>
      <w:r w:rsidR="004C5A06" w:rsidRPr="003E5E40">
        <w:rPr>
          <w:lang w:val="en-GB"/>
        </w:rPr>
        <w:t xml:space="preserve"> </w:t>
      </w:r>
      <w:r w:rsidR="004C5A06" w:rsidRPr="003E5E40">
        <w:rPr>
          <w:lang w:val="en-GB"/>
        </w:rPr>
        <w:tab/>
      </w:r>
      <w:r w:rsidR="004C5A06" w:rsidRPr="003E5E40">
        <w:rPr>
          <w:lang w:val="en-GB"/>
        </w:rPr>
        <w:tab/>
      </w:r>
      <w:r w:rsidR="004C5A06" w:rsidRPr="003E5E40">
        <w:rPr>
          <w:lang w:val="en-GB"/>
        </w:rPr>
        <w:tab/>
      </w:r>
      <w:r w:rsidR="004C5A06" w:rsidRPr="003E5E40">
        <w:rPr>
          <w:lang w:val="en-GB"/>
        </w:rPr>
        <w:tab/>
      </w:r>
      <w:r w:rsidR="004C5A06" w:rsidRPr="003E5E40">
        <w:rPr>
          <w:lang w:val="en-GB"/>
        </w:rPr>
        <w:tab/>
      </w:r>
      <w:r w:rsidR="004C5A06" w:rsidRPr="003E5E40">
        <w:rPr>
          <w:lang w:val="en-GB"/>
        </w:rPr>
        <w:tab/>
      </w:r>
      <w:r w:rsidR="004C5A06" w:rsidRPr="003E5E40">
        <w:rPr>
          <w:lang w:val="en-GB"/>
        </w:rPr>
        <w:tab/>
        <w:t>(2)</w:t>
      </w:r>
    </w:p>
    <w:p w14:paraId="51E978E3" w14:textId="77777777" w:rsidR="00414D99" w:rsidRPr="003E5E40" w:rsidRDefault="00C44B96" w:rsidP="00B94A5A">
      <w:pPr>
        <w:spacing w:line="480" w:lineRule="auto"/>
        <w:ind w:firstLine="708"/>
        <w:jc w:val="both"/>
        <w:rPr>
          <w:lang w:val="en-GB"/>
        </w:rPr>
      </w:pPr>
      <w:r w:rsidRPr="003E5E40">
        <w:rPr>
          <w:lang w:val="en-GB"/>
        </w:rPr>
        <w:t>Thus, a</w:t>
      </w:r>
      <w:r w:rsidR="00427130" w:rsidRPr="003E5E40">
        <w:rPr>
          <w:lang w:val="en-GB"/>
        </w:rPr>
        <w:t xml:space="preserve"> fraction of electrons </w:t>
      </w:r>
      <w:r w:rsidR="006A0B5E" w:rsidRPr="003E5E40">
        <w:rPr>
          <w:lang w:val="en-GB"/>
        </w:rPr>
        <w:t>is</w:t>
      </w:r>
      <w:r w:rsidR="00427130" w:rsidRPr="003E5E40">
        <w:rPr>
          <w:lang w:val="en-GB"/>
        </w:rPr>
        <w:t xml:space="preserve"> used in the reduction of GO </w:t>
      </w:r>
      <w:r w:rsidR="00BD641C" w:rsidRPr="003E5E40">
        <w:rPr>
          <w:lang w:val="en-GB"/>
        </w:rPr>
        <w:t xml:space="preserve">(to obtain RGO) </w:t>
      </w:r>
      <w:r w:rsidR="00427130" w:rsidRPr="003E5E40">
        <w:rPr>
          <w:lang w:val="en-GB"/>
        </w:rPr>
        <w:t xml:space="preserve">and </w:t>
      </w:r>
      <w:r w:rsidR="006A0B5E" w:rsidRPr="003E5E40">
        <w:rPr>
          <w:lang w:val="en-GB"/>
        </w:rPr>
        <w:t xml:space="preserve">the </w:t>
      </w:r>
      <w:r w:rsidR="00427130" w:rsidRPr="003E5E40">
        <w:rPr>
          <w:lang w:val="en-GB"/>
        </w:rPr>
        <w:t>other</w:t>
      </w:r>
      <w:r w:rsidR="006A0B5E" w:rsidRPr="003E5E40">
        <w:rPr>
          <w:lang w:val="en-GB"/>
        </w:rPr>
        <w:t xml:space="preserve"> electrons </w:t>
      </w:r>
      <w:r w:rsidR="00217CA5" w:rsidRPr="003E5E40">
        <w:rPr>
          <w:lang w:val="en-GB"/>
        </w:rPr>
        <w:t>(</w:t>
      </w:r>
      <w:r w:rsidR="006A0B5E" w:rsidRPr="003E5E40">
        <w:rPr>
          <w:lang w:val="en-GB"/>
        </w:rPr>
        <w:t xml:space="preserve">estimated in ca. </w:t>
      </w:r>
      <w:r w:rsidR="00217CA5" w:rsidRPr="003E5E40">
        <w:rPr>
          <w:lang w:val="en-GB"/>
        </w:rPr>
        <w:t>16%)</w:t>
      </w:r>
      <w:r w:rsidR="006A0B5E" w:rsidRPr="003E5E40">
        <w:rPr>
          <w:lang w:val="en-GB"/>
        </w:rPr>
        <w:t xml:space="preserve"> are</w:t>
      </w:r>
      <w:r w:rsidR="00427130" w:rsidRPr="003E5E40">
        <w:rPr>
          <w:lang w:val="en-GB"/>
        </w:rPr>
        <w:t xml:space="preserve"> </w:t>
      </w:r>
      <w:r w:rsidR="00217CA5" w:rsidRPr="003E5E40">
        <w:rPr>
          <w:lang w:val="en-GB"/>
        </w:rPr>
        <w:t xml:space="preserve">delocalized throughout π </w:t>
      </w:r>
      <w:r w:rsidR="00427130" w:rsidRPr="003E5E40">
        <w:rPr>
          <w:lang w:val="en-GB"/>
        </w:rPr>
        <w:t>basal</w:t>
      </w:r>
      <w:r w:rsidR="00217CA5" w:rsidRPr="003E5E40">
        <w:rPr>
          <w:lang w:val="en-GB"/>
        </w:rPr>
        <w:t xml:space="preserve"> planes</w:t>
      </w:r>
      <w:r w:rsidR="00427130" w:rsidRPr="003E5E40">
        <w:rPr>
          <w:lang w:val="en-GB"/>
        </w:rPr>
        <w:t xml:space="preserve"> of GO sheets</w:t>
      </w:r>
      <w:r w:rsidR="00C54B38" w:rsidRPr="003E5E40">
        <w:rPr>
          <w:lang w:val="en-GB"/>
        </w:rPr>
        <w:t xml:space="preserve"> </w:t>
      </w:r>
      <w:r w:rsidR="00CA4410" w:rsidRPr="003E5E40">
        <w:rPr>
          <w:lang w:val="en-GB"/>
        </w:rPr>
        <w:fldChar w:fldCharType="begin">
          <w:fldData xml:space="preserve">PFJlZm1hbj48Q2l0ZT48QXV0aG9yPkthbWF0PC9BdXRob3I+PFllYXI+MjAxMDwvWWVhcj48UmVj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==
</w:fldData>
        </w:fldChar>
      </w:r>
      <w:r w:rsidR="00A96C65" w:rsidRPr="003E5E40">
        <w:rPr>
          <w:lang w:val="en-GB"/>
        </w:rPr>
        <w:instrText xml:space="preserve"> ADDIN REFMGR.CITE </w:instrText>
      </w:r>
      <w:r w:rsidR="00A96C65" w:rsidRPr="003E5E40">
        <w:rPr>
          <w:lang w:val="en-GB"/>
        </w:rPr>
        <w:fldChar w:fldCharType="begin">
          <w:fldData xml:space="preserve">PFJlZm1hbj48Q2l0ZT48QXV0aG9yPkthbWF0PC9BdXRob3I+PFllYXI+MjAxMDwvWWVhcj48UmVj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==
</w:fldData>
        </w:fldChar>
      </w:r>
      <w:r w:rsidR="00A96C65" w:rsidRPr="003E5E40">
        <w:rPr>
          <w:lang w:val="en-GB"/>
        </w:rPr>
        <w:instrText xml:space="preserve"> ADDIN EN.CITE.DATA </w:instrText>
      </w:r>
      <w:r w:rsidR="00A96C65" w:rsidRPr="003E5E40">
        <w:rPr>
          <w:lang w:val="en-GB"/>
        </w:rPr>
      </w:r>
      <w:r w:rsidR="00A96C65" w:rsidRPr="003E5E40">
        <w:rPr>
          <w:lang w:val="en-GB"/>
        </w:rPr>
        <w:fldChar w:fldCharType="end"/>
      </w:r>
      <w:r w:rsidR="00CA4410" w:rsidRPr="003E5E40">
        <w:rPr>
          <w:lang w:val="en-GB"/>
        </w:rPr>
      </w:r>
      <w:r w:rsidR="00CA4410" w:rsidRPr="003E5E40">
        <w:rPr>
          <w:lang w:val="en-GB"/>
        </w:rPr>
        <w:fldChar w:fldCharType="separate"/>
      </w:r>
      <w:r w:rsidR="00DF63BB" w:rsidRPr="003E5E40">
        <w:rPr>
          <w:noProof/>
          <w:lang w:val="en-GB"/>
        </w:rPr>
        <w:t>(Kamat 2010; Lightcap et al. 2010)</w:t>
      </w:r>
      <w:r w:rsidR="00CA4410" w:rsidRPr="003E5E40">
        <w:rPr>
          <w:lang w:val="en-GB"/>
        </w:rPr>
        <w:fldChar w:fldCharType="end"/>
      </w:r>
      <w:r w:rsidR="00CA4410" w:rsidRPr="003E5E40">
        <w:rPr>
          <w:lang w:val="en-GB"/>
        </w:rPr>
        <w:t>.</w:t>
      </w:r>
      <w:r w:rsidR="00414D99" w:rsidRPr="003E5E40">
        <w:rPr>
          <w:lang w:val="en-GB"/>
        </w:rPr>
        <w:t xml:space="preserve"> The reduction of GO can be </w:t>
      </w:r>
      <w:r w:rsidR="00C30DC6" w:rsidRPr="003E5E40">
        <w:rPr>
          <w:lang w:val="en-GB"/>
        </w:rPr>
        <w:t>detected</w:t>
      </w:r>
      <w:r w:rsidR="00414D99" w:rsidRPr="003E5E40">
        <w:rPr>
          <w:lang w:val="en-GB"/>
        </w:rPr>
        <w:t xml:space="preserve"> </w:t>
      </w:r>
      <w:r w:rsidR="00A240C3" w:rsidRPr="003E5E40">
        <w:rPr>
          <w:lang w:val="en-GB"/>
        </w:rPr>
        <w:t xml:space="preserve">simply </w:t>
      </w:r>
      <w:r w:rsidR="00414D99" w:rsidRPr="003E5E40">
        <w:rPr>
          <w:lang w:val="en-GB"/>
        </w:rPr>
        <w:t xml:space="preserve">by the change </w:t>
      </w:r>
      <w:r w:rsidR="00C30DC6" w:rsidRPr="003E5E40">
        <w:rPr>
          <w:lang w:val="en-GB"/>
        </w:rPr>
        <w:t>of</w:t>
      </w:r>
      <w:r w:rsidR="00414D99" w:rsidRPr="003E5E40">
        <w:rPr>
          <w:lang w:val="en-GB"/>
        </w:rPr>
        <w:t xml:space="preserve"> </w:t>
      </w:r>
      <w:r w:rsidR="00C30DC6" w:rsidRPr="003E5E40">
        <w:rPr>
          <w:lang w:val="en-GB"/>
        </w:rPr>
        <w:t xml:space="preserve">the </w:t>
      </w:r>
      <w:r w:rsidR="00A240C3" w:rsidRPr="003E5E40">
        <w:rPr>
          <w:lang w:val="en-GB"/>
        </w:rPr>
        <w:t xml:space="preserve">suspension </w:t>
      </w:r>
      <w:r w:rsidR="00414D99" w:rsidRPr="003E5E40">
        <w:rPr>
          <w:lang w:val="en-GB"/>
        </w:rPr>
        <w:t>colour</w:t>
      </w:r>
      <w:r w:rsidR="00C30DC6" w:rsidRPr="003E5E40">
        <w:rPr>
          <w:lang w:val="en-GB"/>
        </w:rPr>
        <w:t>,</w:t>
      </w:r>
      <w:r w:rsidR="00414D99" w:rsidRPr="003E5E40">
        <w:rPr>
          <w:lang w:val="en-GB"/>
        </w:rPr>
        <w:t xml:space="preserve"> from light brown </w:t>
      </w:r>
      <w:r w:rsidR="00BD641C" w:rsidRPr="003E5E40">
        <w:rPr>
          <w:lang w:val="en-GB"/>
        </w:rPr>
        <w:t xml:space="preserve">(GO) </w:t>
      </w:r>
      <w:r w:rsidR="00414D99" w:rsidRPr="003E5E40">
        <w:rPr>
          <w:lang w:val="en-GB"/>
        </w:rPr>
        <w:t>to dark black</w:t>
      </w:r>
      <w:r w:rsidR="00303FF0" w:rsidRPr="003E5E40">
        <w:rPr>
          <w:lang w:val="en-GB"/>
        </w:rPr>
        <w:t xml:space="preserve"> </w:t>
      </w:r>
      <w:r w:rsidR="00BD641C" w:rsidRPr="003E5E40">
        <w:rPr>
          <w:lang w:val="en-GB"/>
        </w:rPr>
        <w:t xml:space="preserve">(RGO), as shown in </w:t>
      </w:r>
      <w:r w:rsidR="00C077C1" w:rsidRPr="003E5E40">
        <w:rPr>
          <w:lang w:val="en-GB"/>
        </w:rPr>
        <w:t>Figure 1</w:t>
      </w:r>
      <w:r w:rsidR="00C82649" w:rsidRPr="003E5E40">
        <w:rPr>
          <w:lang w:val="en-GB"/>
        </w:rPr>
        <w:t xml:space="preserve">. </w:t>
      </w:r>
      <w:r w:rsidR="00C30DC6" w:rsidRPr="003E5E40">
        <w:rPr>
          <w:lang w:val="en-GB"/>
        </w:rPr>
        <w:t>The</w:t>
      </w:r>
      <w:r w:rsidR="00C82649" w:rsidRPr="003E5E40">
        <w:rPr>
          <w:lang w:val="en-GB"/>
        </w:rPr>
        <w:t xml:space="preserve"> colour change </w:t>
      </w:r>
      <w:r w:rsidR="00C30DC6" w:rsidRPr="003E5E40">
        <w:rPr>
          <w:lang w:val="en-GB"/>
        </w:rPr>
        <w:t xml:space="preserve">is related with </w:t>
      </w:r>
      <w:r w:rsidR="00C82649" w:rsidRPr="003E5E40">
        <w:rPr>
          <w:lang w:val="en-GB"/>
        </w:rPr>
        <w:t xml:space="preserve">the </w:t>
      </w:r>
      <w:r w:rsidR="00414D99" w:rsidRPr="003E5E40">
        <w:rPr>
          <w:lang w:val="en-GB"/>
        </w:rPr>
        <w:t xml:space="preserve">partial restoration of the </w:t>
      </w:r>
      <w:r w:rsidR="003312EC" w:rsidRPr="003E5E40">
        <w:rPr>
          <w:lang w:val="en-GB"/>
        </w:rPr>
        <w:t>sp</w:t>
      </w:r>
      <w:r w:rsidR="003312EC" w:rsidRPr="003E5E40">
        <w:rPr>
          <w:vertAlign w:val="superscript"/>
          <w:lang w:val="en-GB"/>
        </w:rPr>
        <w:t>2</w:t>
      </w:r>
      <w:r w:rsidR="003312EC" w:rsidRPr="003E5E40">
        <w:rPr>
          <w:lang w:val="en-GB"/>
        </w:rPr>
        <w:t xml:space="preserve"> hybrid </w:t>
      </w:r>
      <w:r w:rsidR="00414D99" w:rsidRPr="003E5E40">
        <w:rPr>
          <w:lang w:val="en-GB"/>
        </w:rPr>
        <w:t>network within the carbon structure</w:t>
      </w:r>
      <w:r w:rsidR="00380264" w:rsidRPr="003E5E40">
        <w:rPr>
          <w:lang w:val="en-GB"/>
        </w:rPr>
        <w:t xml:space="preserve"> </w:t>
      </w:r>
      <w:r w:rsidR="00380264" w:rsidRPr="003E5E40">
        <w:rPr>
          <w:lang w:val="en-GB"/>
        </w:rPr>
        <w:fldChar w:fldCharType="begin"/>
      </w:r>
      <w:r w:rsidR="00A96C65" w:rsidRPr="003E5E40">
        <w:rPr>
          <w:lang w:val="en-GB"/>
        </w:rPr>
        <w:instrText xml:space="preserve"> ADDIN REFMGR.CITE &lt;Refman&gt;&lt;Cite&gt;&lt;Author&gt;Becerril&lt;/Author&gt;&lt;Year&gt;2008&lt;/Year&gt;&lt;RecNum&gt;22&lt;/RecNum&gt;&lt;IDText&gt;Evaluation of solution-processed reduced graphene oxide films as transparent conductors&lt;/IDText&gt;&lt;MDL Ref_Type="Journal"&gt;&lt;Ref_Type&gt;Journal&lt;/Ref_Type&gt;&lt;Ref_ID&gt;22&lt;/Ref_ID&gt;&lt;Title_Primary&gt;Evaluation of solution-processed reduced graphene oxide films as transparent conductors&lt;/Title_Primary&gt;&lt;Authors_Primary&gt;Becerril,H.A.&lt;/Authors_Primary&gt;&lt;Authors_Primary&gt;Mao,J.&lt;/Authors_Primary&gt;&lt;Authors_Primary&gt;Liu,Z.&lt;/Authors_Primary&gt;&lt;Authors_Primary&gt;Stoltenberg,R.M.&lt;/Authors_Primary&gt;&lt;Authors_Primary&gt;Bao,Z.&lt;/Authors_Primary&gt;&lt;Authors_Primary&gt;Chen,Y.&lt;/Authors_Primary&gt;&lt;Date_Primary&gt;2008&lt;/Date_Primary&gt;&lt;Keywords&gt;Films&lt;/Keywords&gt;&lt;Keywords&gt;Graphene&lt;/Keywords&gt;&lt;Keywords&gt;Graphene oxide&lt;/Keywords&gt;&lt;Keywords&gt;Reduced graphene oxide&lt;/Keywords&gt;&lt;Reprint&gt;Not in File&lt;/Reprint&gt;&lt;Start_Page&gt;463&lt;/Start_Page&gt;&lt;End_Page&gt;470&lt;/End_Page&gt;&lt;Periodical&gt;ACS Nano&lt;/Periodical&gt;&lt;Volume&gt;2&lt;/Volume&gt;&lt;Issue&gt;3&lt;/Issue&gt;&lt;Web_URL&gt;http://www.scopus.com/inward/record.url?eid=2-s2.0-45149132017&amp;amp;partnerID=40&amp;amp;md5=289ef42161b77c7715998199b1667eca&lt;/Web_URL&gt;&lt;ZZ_JournalFull&gt;&lt;f name="System"&gt;ACS Nano&lt;/f&gt;&lt;/ZZ_JournalFull&gt;&lt;ZZ_WorkformID&gt;1&lt;/ZZ_WorkformID&gt;&lt;/MDL&gt;&lt;/Cite&gt;&lt;/Refman&gt;</w:instrText>
      </w:r>
      <w:r w:rsidR="00380264" w:rsidRPr="003E5E40">
        <w:rPr>
          <w:lang w:val="en-GB"/>
        </w:rPr>
        <w:fldChar w:fldCharType="separate"/>
      </w:r>
      <w:r w:rsidR="00DF63BB" w:rsidRPr="003E5E40">
        <w:rPr>
          <w:noProof/>
          <w:lang w:val="en-GB"/>
        </w:rPr>
        <w:t>(Becerril et al. 2008)</w:t>
      </w:r>
      <w:r w:rsidR="00380264" w:rsidRPr="003E5E40">
        <w:rPr>
          <w:lang w:val="en-GB"/>
        </w:rPr>
        <w:fldChar w:fldCharType="end"/>
      </w:r>
      <w:r w:rsidR="00380264" w:rsidRPr="003E5E40">
        <w:rPr>
          <w:lang w:val="en-GB"/>
        </w:rPr>
        <w:t xml:space="preserve">, which </w:t>
      </w:r>
      <w:r w:rsidR="0078595F" w:rsidRPr="003E5E40">
        <w:rPr>
          <w:lang w:val="en-GB"/>
        </w:rPr>
        <w:t xml:space="preserve">has a </w:t>
      </w:r>
      <w:r w:rsidR="00380264" w:rsidRPr="003E5E40">
        <w:rPr>
          <w:lang w:val="en-GB"/>
        </w:rPr>
        <w:t xml:space="preserve">beneficial </w:t>
      </w:r>
      <w:r w:rsidR="0078595F" w:rsidRPr="003E5E40">
        <w:rPr>
          <w:lang w:val="en-GB"/>
        </w:rPr>
        <w:t>effe</w:t>
      </w:r>
      <w:r w:rsidR="00A240C3" w:rsidRPr="003E5E40">
        <w:rPr>
          <w:lang w:val="en-GB"/>
        </w:rPr>
        <w:t>ct because the conductivity loss</w:t>
      </w:r>
      <w:r w:rsidR="0078595F" w:rsidRPr="003E5E40">
        <w:rPr>
          <w:lang w:val="en-GB"/>
        </w:rPr>
        <w:t xml:space="preserve"> </w:t>
      </w:r>
      <w:r w:rsidR="00347CEC" w:rsidRPr="003E5E40">
        <w:rPr>
          <w:lang w:val="en-GB"/>
        </w:rPr>
        <w:t xml:space="preserve">for </w:t>
      </w:r>
      <w:r w:rsidR="0078595F" w:rsidRPr="003E5E40">
        <w:rPr>
          <w:lang w:val="en-GB"/>
        </w:rPr>
        <w:t xml:space="preserve">GO is recovered when the </w:t>
      </w:r>
      <w:r w:rsidR="00C82649" w:rsidRPr="003E5E40">
        <w:rPr>
          <w:lang w:val="en-GB"/>
        </w:rPr>
        <w:t xml:space="preserve">reduction of </w:t>
      </w:r>
      <w:r w:rsidR="00414D99" w:rsidRPr="003E5E40">
        <w:rPr>
          <w:lang w:val="en-GB"/>
        </w:rPr>
        <w:t>the GO sheets</w:t>
      </w:r>
      <w:r w:rsidR="0078595F" w:rsidRPr="003E5E40">
        <w:rPr>
          <w:lang w:val="en-GB"/>
        </w:rPr>
        <w:t xml:space="preserve"> take</w:t>
      </w:r>
      <w:r w:rsidRPr="003E5E40">
        <w:rPr>
          <w:lang w:val="en-GB"/>
        </w:rPr>
        <w:t>s</w:t>
      </w:r>
      <w:r w:rsidR="0078595F" w:rsidRPr="003E5E40">
        <w:rPr>
          <w:lang w:val="en-GB"/>
        </w:rPr>
        <w:t xml:space="preserve"> place.</w:t>
      </w:r>
      <w:r w:rsidR="00A240C3" w:rsidRPr="003E5E40">
        <w:rPr>
          <w:lang w:val="en-GB"/>
        </w:rPr>
        <w:t xml:space="preserve"> </w:t>
      </w:r>
    </w:p>
    <w:p w14:paraId="04CF6E84" w14:textId="77777777" w:rsidR="00373CE4" w:rsidRPr="003E5E40" w:rsidRDefault="00373CE4" w:rsidP="00C44B96">
      <w:pPr>
        <w:spacing w:line="480" w:lineRule="auto"/>
        <w:ind w:firstLine="708"/>
        <w:jc w:val="both"/>
        <w:rPr>
          <w:lang w:val="en-GB"/>
        </w:rPr>
      </w:pPr>
      <w:r w:rsidRPr="003E5E40">
        <w:rPr>
          <w:lang w:val="en-GB"/>
        </w:rPr>
        <w:t xml:space="preserve">When these composites are used in </w:t>
      </w:r>
      <w:r w:rsidR="00745480" w:rsidRPr="003E5E40">
        <w:rPr>
          <w:lang w:val="en-GB"/>
        </w:rPr>
        <w:t>the photodegradation of pollutant</w:t>
      </w:r>
      <w:r w:rsidRPr="003E5E40">
        <w:rPr>
          <w:lang w:val="en-GB"/>
        </w:rPr>
        <w:t>s</w:t>
      </w:r>
      <w:r w:rsidR="00C44B96" w:rsidRPr="003E5E40">
        <w:rPr>
          <w:lang w:val="en-GB"/>
        </w:rPr>
        <w:t>,</w:t>
      </w:r>
      <w:r w:rsidRPr="003E5E40">
        <w:rPr>
          <w:lang w:val="en-GB"/>
        </w:rPr>
        <w:t xml:space="preserve"> different </w:t>
      </w:r>
      <w:r w:rsidR="00ED0C36" w:rsidRPr="003E5E40">
        <w:rPr>
          <w:lang w:val="en-GB"/>
        </w:rPr>
        <w:t xml:space="preserve">mechanistic </w:t>
      </w:r>
      <w:r w:rsidRPr="003E5E40">
        <w:rPr>
          <w:lang w:val="en-GB"/>
        </w:rPr>
        <w:t xml:space="preserve">pathways have been proposed. </w:t>
      </w:r>
      <w:r w:rsidR="00E35D11" w:rsidRPr="003E5E40">
        <w:rPr>
          <w:lang w:val="en-GB"/>
        </w:rPr>
        <w:t xml:space="preserve">Liu et al. </w:t>
      </w:r>
      <w:r w:rsidR="005D568B" w:rsidRPr="003E5E40">
        <w:rPr>
          <w:lang w:val="en-GB"/>
        </w:rPr>
        <w:fldChar w:fldCharType="begin"/>
      </w:r>
      <w:r w:rsidR="00A96C65" w:rsidRPr="003E5E40">
        <w:rPr>
          <w:lang w:val="en-GB"/>
        </w:rPr>
        <w:instrText xml:space="preserve"> ADDIN REFMGR.CITE &lt;Refman&gt;&lt;Cite ExcludeAuth="1"&gt;&lt;Author&gt;Liu&lt;/Author&gt;&lt;Year&gt;2010&lt;/Year&gt;&lt;RecNum&gt;38&lt;/RecNum&gt;&lt;IDText&gt;Self-assembling TiO2 nanorods on large graphene oxide sheets at a two-phase interface and their anti-recombination in photocatalytic applications&lt;/IDText&gt;&lt;MDL Ref_Type="Journal"&gt;&lt;Ref_Type&gt;Journal&lt;/Ref_Type&gt;&lt;Ref_ID&gt;38&lt;/Ref_ID&gt;&lt;Title_Primary&gt;Self-assembling TiO&lt;sub&gt;2&lt;/sub&gt; nanorods on large graphene oxide sheets at a two-phase interface and their anti-recombination in photocatalytic applications&lt;/Title_Primary&gt;&lt;Authors_Primary&gt;Liu,J.&lt;/Authors_Primary&gt;&lt;Authors_Primary&gt;Bai,H.&lt;/Authors_Primary&gt;&lt;Authors_Primary&gt;Wang,Y.&lt;/Authors_Primary&gt;&lt;Authors_Primary&gt;Liu,Z.&lt;/Authors_Primary&gt;&lt;Authors_Primary&gt;Zhang,X.&lt;/Authors_Primary&gt;&lt;Authors_Primary&gt;Sun,D.D.&lt;/Authors_Primary&gt;&lt;Date_Primary&gt;2010&lt;/Date_Primary&gt;&lt;Keywords&gt;Charge transfer&lt;/Keywords&gt;&lt;Keywords&gt;composite materials&lt;/Keywords&gt;&lt;Keywords&gt;Composites&lt;/Keywords&gt;&lt;Keywords&gt;Degradation&lt;/Keywords&gt;&lt;Keywords&gt;Graphene&lt;/Keywords&gt;&lt;Keywords&gt;Graphene oxide&lt;/Keywords&gt;&lt;Keywords&gt;Methylene blue&lt;/Keywords&gt;&lt;Keywords&gt;Nanorod&lt;/Keywords&gt;&lt;Keywords&gt;Photocatalysis&lt;/Keywords&gt;&lt;Keywords&gt;Photocatalytic activity&lt;/Keywords&gt;&lt;Keywords&gt;recombination&lt;/Keywords&gt;&lt;Keywords&gt;self-assembly&lt;/Keywords&gt;&lt;Keywords&gt;TiO2&lt;/Keywords&gt;&lt;Keywords&gt;UV light&lt;/Keywords&gt;&lt;Keywords&gt;XRD&lt;/Keywords&gt;&lt;Reprint&gt;Not in File&lt;/Reprint&gt;&lt;Start_Page&gt;4175&lt;/Start_Page&gt;&lt;End_Page&gt;4181&lt;/End_Page&gt;&lt;Periodical&gt;Adv.Funct.Mater.&lt;/Periodical&gt;&lt;Volume&gt;20&lt;/Volume&gt;&lt;Issue&gt;23&lt;/Issue&gt;&lt;Address&gt;School of Civil and Environmental Engineering, Nanyang Technological University, Singapore, 639798, Singapore&lt;/Address&gt;&lt;Web_URL&gt;http://www.scopus.com/inward/record.url?eid=2-s2.0-78650139604&amp;amp;partnerID=40&amp;amp;md5=90a274f6d27463d48742c23e46c3dcfa&lt;/Web_URL&gt;&lt;ZZ_JournalFull&gt;&lt;f name="System"&gt;Advanced Functional Materials&lt;/f&gt;&lt;/ZZ_JournalFull&gt;&lt;ZZ_JournalStdAbbrev&gt;&lt;f name="System"&gt;Adv.Funct.Mater.&lt;/f&gt;&lt;/ZZ_JournalStdAbbrev&gt;&lt;ZZ_WorkformID&gt;1&lt;/ZZ_WorkformID&gt;&lt;/MDL&gt;&lt;/Cite&gt;&lt;/Refman&gt;</w:instrText>
      </w:r>
      <w:r w:rsidR="005D568B" w:rsidRPr="003E5E40">
        <w:rPr>
          <w:lang w:val="en-GB"/>
        </w:rPr>
        <w:fldChar w:fldCharType="separate"/>
      </w:r>
      <w:r w:rsidR="00BD1C96" w:rsidRPr="003E5E40">
        <w:rPr>
          <w:noProof/>
          <w:lang w:val="en-GB"/>
        </w:rPr>
        <w:t>(2010b)</w:t>
      </w:r>
      <w:r w:rsidR="005D568B" w:rsidRPr="003E5E40">
        <w:rPr>
          <w:lang w:val="en-GB"/>
        </w:rPr>
        <w:fldChar w:fldCharType="end"/>
      </w:r>
      <w:r w:rsidR="005D568B" w:rsidRPr="003E5E40">
        <w:rPr>
          <w:lang w:val="en-GB"/>
        </w:rPr>
        <w:t xml:space="preserve"> </w:t>
      </w:r>
      <w:r w:rsidR="00BD641C" w:rsidRPr="003E5E40">
        <w:rPr>
          <w:lang w:val="en-GB"/>
        </w:rPr>
        <w:t xml:space="preserve">suggested </w:t>
      </w:r>
      <w:r w:rsidR="00E35D11" w:rsidRPr="003E5E40">
        <w:rPr>
          <w:lang w:val="en-GB"/>
        </w:rPr>
        <w:t>that the electron</w:t>
      </w:r>
      <w:r w:rsidRPr="003E5E40">
        <w:rPr>
          <w:lang w:val="en-GB"/>
        </w:rPr>
        <w:t>s</w:t>
      </w:r>
      <w:r w:rsidR="00E35D11" w:rsidRPr="003E5E40">
        <w:rPr>
          <w:lang w:val="en-GB"/>
        </w:rPr>
        <w:t xml:space="preserve"> can </w:t>
      </w:r>
      <w:r w:rsidRPr="003E5E40">
        <w:rPr>
          <w:lang w:val="en-GB"/>
        </w:rPr>
        <w:t xml:space="preserve">be </w:t>
      </w:r>
      <w:r w:rsidR="00E35D11" w:rsidRPr="003E5E40">
        <w:rPr>
          <w:lang w:val="en-GB"/>
        </w:rPr>
        <w:t>transport</w:t>
      </w:r>
      <w:r w:rsidRPr="003E5E40">
        <w:rPr>
          <w:lang w:val="en-GB"/>
        </w:rPr>
        <w:t>ed</w:t>
      </w:r>
      <w:r w:rsidR="00E35D11" w:rsidRPr="003E5E40">
        <w:rPr>
          <w:lang w:val="en-GB"/>
        </w:rPr>
        <w:t xml:space="preserve"> along the GO sheets and then react with a</w:t>
      </w:r>
      <w:r w:rsidR="00A240C3" w:rsidRPr="003E5E40">
        <w:rPr>
          <w:lang w:val="en-GB"/>
        </w:rPr>
        <w:t>d</w:t>
      </w:r>
      <w:r w:rsidR="00E35D11" w:rsidRPr="003E5E40">
        <w:rPr>
          <w:lang w:val="en-GB"/>
        </w:rPr>
        <w:t>sorbed O</w:t>
      </w:r>
      <w:r w:rsidR="00E35D11" w:rsidRPr="003E5E40">
        <w:rPr>
          <w:vertAlign w:val="subscript"/>
          <w:lang w:val="en-GB"/>
        </w:rPr>
        <w:t>2</w:t>
      </w:r>
      <w:r w:rsidR="00E35D11" w:rsidRPr="003E5E40">
        <w:rPr>
          <w:lang w:val="en-GB"/>
        </w:rPr>
        <w:t xml:space="preserve"> to form •OH radical</w:t>
      </w:r>
      <w:r w:rsidRPr="003E5E40">
        <w:rPr>
          <w:lang w:val="en-GB"/>
        </w:rPr>
        <w:t>s</w:t>
      </w:r>
      <w:r w:rsidR="00ED0C36" w:rsidRPr="003E5E40">
        <w:rPr>
          <w:lang w:val="en-GB"/>
        </w:rPr>
        <w:t xml:space="preserve"> (Figure 1)</w:t>
      </w:r>
      <w:r w:rsidRPr="003E5E40">
        <w:rPr>
          <w:lang w:val="en-GB"/>
        </w:rPr>
        <w:t xml:space="preserve">, which </w:t>
      </w:r>
      <w:r w:rsidR="00C44B96" w:rsidRPr="003E5E40">
        <w:rPr>
          <w:lang w:val="en-GB"/>
        </w:rPr>
        <w:t xml:space="preserve">in turn </w:t>
      </w:r>
      <w:r w:rsidR="00A240C3" w:rsidRPr="003E5E40">
        <w:rPr>
          <w:lang w:val="en-GB"/>
        </w:rPr>
        <w:t>oxidize</w:t>
      </w:r>
      <w:r w:rsidRPr="003E5E40">
        <w:rPr>
          <w:lang w:val="en-GB"/>
        </w:rPr>
        <w:t xml:space="preserve"> the pollutant molecules. This interpretation was </w:t>
      </w:r>
      <w:r w:rsidR="00BD641C" w:rsidRPr="003E5E40">
        <w:rPr>
          <w:lang w:val="en-GB"/>
        </w:rPr>
        <w:t xml:space="preserve">based on </w:t>
      </w:r>
      <w:r w:rsidR="00E35D11" w:rsidRPr="003E5E40">
        <w:rPr>
          <w:lang w:val="en-GB"/>
        </w:rPr>
        <w:t xml:space="preserve">the similar structure of </w:t>
      </w:r>
      <w:r w:rsidRPr="003E5E40">
        <w:rPr>
          <w:lang w:val="en-GB"/>
        </w:rPr>
        <w:t xml:space="preserve">both </w:t>
      </w:r>
      <w:r w:rsidR="00E35D11" w:rsidRPr="003E5E40">
        <w:rPr>
          <w:lang w:val="en-GB"/>
        </w:rPr>
        <w:t xml:space="preserve">GO </w:t>
      </w:r>
      <w:r w:rsidRPr="003E5E40">
        <w:rPr>
          <w:lang w:val="en-GB"/>
        </w:rPr>
        <w:t xml:space="preserve">and </w:t>
      </w:r>
      <w:r w:rsidR="00E35D11" w:rsidRPr="003E5E40">
        <w:rPr>
          <w:lang w:val="en-GB"/>
        </w:rPr>
        <w:t xml:space="preserve">CNT </w:t>
      </w:r>
      <w:r w:rsidRPr="003E5E40">
        <w:rPr>
          <w:lang w:val="en-GB"/>
        </w:rPr>
        <w:t xml:space="preserve">materials, </w:t>
      </w:r>
      <w:r w:rsidR="00E35D11" w:rsidRPr="003E5E40">
        <w:rPr>
          <w:lang w:val="en-GB"/>
        </w:rPr>
        <w:t xml:space="preserve">and </w:t>
      </w:r>
      <w:r w:rsidR="00BD641C" w:rsidRPr="003E5E40">
        <w:rPr>
          <w:lang w:val="en-GB"/>
        </w:rPr>
        <w:t xml:space="preserve">considering </w:t>
      </w:r>
      <w:r w:rsidR="00E35D11" w:rsidRPr="003E5E40">
        <w:rPr>
          <w:lang w:val="en-GB"/>
        </w:rPr>
        <w:t xml:space="preserve">the work reported by Yu et al. </w:t>
      </w:r>
      <w:r w:rsidR="005D568B" w:rsidRPr="003E5E40">
        <w:rPr>
          <w:lang w:val="en-GB"/>
        </w:rPr>
        <w:fldChar w:fldCharType="begin">
          <w:fldData xml:space="preserve">PFJlZm1hbj48Q2l0ZSBFeGNsdWRlQXV0aD0iMSI+PEF1dGhvcj5ZdTwvQXV0aG9yPjxZZWFyPjIw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</w:fldData>
        </w:fldChar>
      </w:r>
      <w:r w:rsidR="00A96C65" w:rsidRPr="003E5E40">
        <w:rPr>
          <w:lang w:val="en-GB"/>
        </w:rPr>
        <w:instrText xml:space="preserve"> ADDIN REFMGR.CITE </w:instrText>
      </w:r>
      <w:r w:rsidR="00A96C65" w:rsidRPr="003E5E40">
        <w:rPr>
          <w:lang w:val="en-GB"/>
        </w:rPr>
        <w:fldChar w:fldCharType="begin">
          <w:fldData xml:space="preserve">PFJlZm1hbj48Q2l0ZSBFeGNsdWRlQXV0aD0iMSI+PEF1dGhvcj5ZdTwvQXV0aG9yPjxZZWFyPjIw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</w:fldData>
        </w:fldChar>
      </w:r>
      <w:r w:rsidR="00A96C65" w:rsidRPr="003E5E40">
        <w:rPr>
          <w:lang w:val="en-GB"/>
        </w:rPr>
        <w:instrText xml:space="preserve"> ADDIN EN.CITE.DATA </w:instrText>
      </w:r>
      <w:r w:rsidR="00A96C65" w:rsidRPr="003E5E40">
        <w:rPr>
          <w:lang w:val="en-GB"/>
        </w:rPr>
      </w:r>
      <w:r w:rsidR="00A96C65" w:rsidRPr="003E5E40">
        <w:rPr>
          <w:lang w:val="en-GB"/>
        </w:rPr>
        <w:fldChar w:fldCharType="end"/>
      </w:r>
      <w:r w:rsidR="005D568B" w:rsidRPr="003E5E40">
        <w:rPr>
          <w:lang w:val="en-GB"/>
        </w:rPr>
      </w:r>
      <w:r w:rsidR="005D568B" w:rsidRPr="003E5E40">
        <w:rPr>
          <w:lang w:val="en-GB"/>
        </w:rPr>
        <w:fldChar w:fldCharType="separate"/>
      </w:r>
      <w:r w:rsidR="00BD1C96" w:rsidRPr="003E5E40">
        <w:rPr>
          <w:noProof/>
          <w:lang w:val="en-GB"/>
        </w:rPr>
        <w:t>(2005)</w:t>
      </w:r>
      <w:r w:rsidR="005D568B" w:rsidRPr="003E5E40">
        <w:rPr>
          <w:lang w:val="en-GB"/>
        </w:rPr>
        <w:fldChar w:fldCharType="end"/>
      </w:r>
      <w:r w:rsidR="005D568B" w:rsidRPr="003E5E40">
        <w:rPr>
          <w:lang w:val="en-GB"/>
        </w:rPr>
        <w:t xml:space="preserve"> </w:t>
      </w:r>
      <w:r w:rsidR="00E35D11" w:rsidRPr="003E5E40">
        <w:rPr>
          <w:lang w:val="en-GB"/>
        </w:rPr>
        <w:t xml:space="preserve">on CNT and </w:t>
      </w:r>
      <w:r w:rsidR="00C44B96" w:rsidRPr="003E5E40">
        <w:rPr>
          <w:lang w:val="en-GB"/>
        </w:rPr>
        <w:t xml:space="preserve">their </w:t>
      </w:r>
      <w:r w:rsidR="00E35D11" w:rsidRPr="003E5E40">
        <w:rPr>
          <w:lang w:val="en-GB"/>
        </w:rPr>
        <w:t xml:space="preserve">reactivity </w:t>
      </w:r>
      <w:r w:rsidR="00A240C3" w:rsidRPr="003E5E40">
        <w:rPr>
          <w:lang w:val="en-GB"/>
        </w:rPr>
        <w:t>with adsorbed O</w:t>
      </w:r>
      <w:r w:rsidR="00A240C3" w:rsidRPr="003E5E40">
        <w:rPr>
          <w:vertAlign w:val="subscript"/>
          <w:lang w:val="en-GB"/>
        </w:rPr>
        <w:t>2</w:t>
      </w:r>
      <w:r w:rsidR="00A240C3" w:rsidRPr="003E5E40">
        <w:rPr>
          <w:lang w:val="en-GB"/>
        </w:rPr>
        <w:t xml:space="preserve"> </w:t>
      </w:r>
      <w:r w:rsidR="00E35D11" w:rsidRPr="003E5E40">
        <w:rPr>
          <w:lang w:val="en-GB"/>
        </w:rPr>
        <w:t>to form •OH radical</w:t>
      </w:r>
      <w:r w:rsidR="00BD641C" w:rsidRPr="003E5E40">
        <w:rPr>
          <w:lang w:val="en-GB"/>
        </w:rPr>
        <w:t>s</w:t>
      </w:r>
      <w:r w:rsidR="00E35D11" w:rsidRPr="003E5E40">
        <w:rPr>
          <w:lang w:val="en-GB"/>
        </w:rPr>
        <w:t xml:space="preserve">. </w:t>
      </w:r>
      <w:r w:rsidRPr="003E5E40">
        <w:rPr>
          <w:lang w:val="en-GB"/>
        </w:rPr>
        <w:t xml:space="preserve">Therefore, </w:t>
      </w:r>
      <w:r w:rsidR="00C44B96" w:rsidRPr="003E5E40">
        <w:rPr>
          <w:lang w:val="en-GB"/>
        </w:rPr>
        <w:t xml:space="preserve">it is suggested that </w:t>
      </w:r>
      <w:r w:rsidRPr="003E5E40">
        <w:rPr>
          <w:lang w:val="en-GB"/>
        </w:rPr>
        <w:t>t</w:t>
      </w:r>
      <w:r w:rsidR="00E35D11" w:rsidRPr="003E5E40">
        <w:rPr>
          <w:lang w:val="en-GB"/>
        </w:rPr>
        <w:t>his effective charge transfer could reduce the charge recombination and increase the photocatalytic activity of TiO</w:t>
      </w:r>
      <w:r w:rsidR="00E35D11" w:rsidRPr="003E5E40">
        <w:rPr>
          <w:vertAlign w:val="subscript"/>
          <w:lang w:val="en-GB"/>
        </w:rPr>
        <w:t>2</w:t>
      </w:r>
      <w:r w:rsidRPr="003E5E40">
        <w:rPr>
          <w:lang w:val="en-GB"/>
        </w:rPr>
        <w:t xml:space="preserve"> in GO-TiO</w:t>
      </w:r>
      <w:r w:rsidRPr="003E5E40">
        <w:rPr>
          <w:vertAlign w:val="subscript"/>
          <w:lang w:val="en-GB"/>
        </w:rPr>
        <w:t>2</w:t>
      </w:r>
      <w:r w:rsidRPr="003E5E40">
        <w:rPr>
          <w:lang w:val="en-GB"/>
        </w:rPr>
        <w:t xml:space="preserve"> composites. </w:t>
      </w:r>
      <w:r w:rsidR="00BD641C" w:rsidRPr="003E5E40">
        <w:rPr>
          <w:lang w:val="en-GB"/>
        </w:rPr>
        <w:t xml:space="preserve">In a subsequent publication, </w:t>
      </w:r>
      <w:r w:rsidRPr="003E5E40">
        <w:rPr>
          <w:lang w:val="en-GB"/>
        </w:rPr>
        <w:t xml:space="preserve">Liu et al. </w:t>
      </w:r>
      <w:r w:rsidRPr="003E5E40">
        <w:rPr>
          <w:lang w:val="en-GB"/>
        </w:rPr>
        <w:fldChar w:fldCharType="begin"/>
      </w:r>
      <w:r w:rsidR="00A96C65" w:rsidRPr="003E5E40">
        <w:rPr>
          <w:lang w:val="en-GB"/>
        </w:rPr>
        <w:instrText xml:space="preserve"> ADDIN REFMGR.CITE &lt;Refman&gt;&lt;Cite ExcludeAuth="1"&gt;&lt;Author&gt;Liu&lt;/Author&gt;&lt;Year&gt;2011&lt;/Year&gt;&lt;RecNum&gt;49&lt;/RecNum&gt;&lt;IDText&gt;Reduced graphene oxide as capturer of dyes and electrons during photocatalysis: Surface wrapping and capture promoted efficiency&lt;/IDText&gt;&lt;MDL Ref_Type="Journal"&gt;&lt;Ref_Type&gt;Journal&lt;/Ref_Type&gt;&lt;Ref_ID&gt;49&lt;/Ref_ID&gt;&lt;Title_Primary&gt;Reduced graphene oxide as capturer of dyes and electrons during photocatalysis: Surface wrapping and capture promoted efficiency&lt;/Title_Primary&gt;&lt;Authors_Primary&gt;Liu,J.&lt;/Authors_Primary&gt;&lt;Authors_Primary&gt;Wang,Z.&lt;/Authors_Primary&gt;&lt;Authors_Primary&gt;Liu,L.&lt;/Authors_Primary&gt;&lt;Authors_Primary&gt;Chen,W.&lt;/Authors_Primary&gt;&lt;Date_Primary&gt;2011&lt;/Date_Primary&gt;&lt;Keywords&gt;Adsorption&lt;/Keywords&gt;&lt;Keywords&gt;Degradation&lt;/Keywords&gt;&lt;Keywords&gt;Graphene&lt;/Keywords&gt;&lt;Keywords&gt;Graphene oxide&lt;/Keywords&gt;&lt;Keywords&gt;Photocatalysis&lt;/Keywords&gt;&lt;Keywords&gt;photocatalyst&lt;/Keywords&gt;&lt;Keywords&gt;Photocatalytic activity&lt;/Keywords&gt;&lt;Keywords&gt;Photocatalytic degradation&lt;/Keywords&gt;&lt;Keywords&gt;Reduced graphene oxide&lt;/Keywords&gt;&lt;Keywords&gt;semiconductor&lt;/Keywords&gt;&lt;Keywords&gt;TiO2&lt;/Keywords&gt;&lt;Reprint&gt;Not in File&lt;/Reprint&gt;&lt;Start_Page&gt;13216&lt;/Start_Page&gt;&lt;End_Page&gt;13221&lt;/End_Page&gt;&lt;Periodical&gt;Phys.Chem.Chem.Phys.&lt;/Periodical&gt;&lt;Volume&gt;13&lt;/Volume&gt;&lt;Issue&gt;29&lt;/Issue&gt;&lt;Address&gt;I-Lab., Suzhou Institute of Nano-Tech and Nano-Bionics, Chinese Academy of Sciences, 398 Ruoshui Road, Suzhou 215123, China&amp;#xA;Graduate University, Chinese Academy of Sciences, 19A Yuquanlu, Beijing 100049, China&amp;#xA;Institute of Chemistry, Chinese Academy of Sciences, No.21st North Street Zhongguancun, Beijng 100190, China&lt;/Address&gt;&lt;Web_URL&gt;http://www.scopus.com/inward/record.url?eid=2-s2.0-79960342427&amp;amp;partnerID=40&amp;amp;md5=78eebb800be2ee17764bbc04af0b7a61&lt;/Web_URL&gt;&lt;ZZ_JournalFull&gt;&lt;f name="System"&gt;Physical Chemistry Chemical Physics&lt;/f&gt;&lt;/ZZ_JournalFull&gt;&lt;ZZ_JournalStdAbbrev&gt;&lt;f name="System"&gt;Phys.Chem.Chem.Phys.&lt;/f&gt;&lt;/ZZ_JournalStdAbbrev&gt;&lt;ZZ_WorkformID&gt;1&lt;/ZZ_WorkformID&gt;&lt;/MDL&gt;&lt;/Cite&gt;&lt;/Refman&gt;</w:instrText>
      </w:r>
      <w:r w:rsidRPr="003E5E40">
        <w:rPr>
          <w:lang w:val="en-GB"/>
        </w:rPr>
        <w:fldChar w:fldCharType="separate"/>
      </w:r>
      <w:r w:rsidR="00BD1C96" w:rsidRPr="003E5E40">
        <w:rPr>
          <w:noProof/>
          <w:lang w:val="en-GB"/>
        </w:rPr>
        <w:t>(2011b)</w:t>
      </w:r>
      <w:r w:rsidRPr="003E5E40">
        <w:rPr>
          <w:lang w:val="en-GB"/>
        </w:rPr>
        <w:fldChar w:fldCharType="end"/>
      </w:r>
      <w:r w:rsidRPr="003E5E40">
        <w:rPr>
          <w:lang w:val="en-GB"/>
        </w:rPr>
        <w:t xml:space="preserve"> studied the pathway for the photocatalytic degradation of methylene blue (MB) in </w:t>
      </w:r>
      <w:r w:rsidR="00C44B96" w:rsidRPr="003E5E40">
        <w:rPr>
          <w:lang w:val="en-GB"/>
        </w:rPr>
        <w:t xml:space="preserve">aqueous solutions </w:t>
      </w:r>
      <w:r w:rsidRPr="003E5E40">
        <w:rPr>
          <w:lang w:val="en-GB"/>
        </w:rPr>
        <w:t>using RGO wrapped TiO</w:t>
      </w:r>
      <w:r w:rsidRPr="003E5E40">
        <w:rPr>
          <w:vertAlign w:val="subscript"/>
          <w:lang w:val="en-GB"/>
        </w:rPr>
        <w:t>2</w:t>
      </w:r>
      <w:r w:rsidRPr="003E5E40">
        <w:rPr>
          <w:lang w:val="en-GB"/>
        </w:rPr>
        <w:t xml:space="preserve"> hybrid photocatalysts. They indicated </w:t>
      </w:r>
      <w:r w:rsidR="0037798C" w:rsidRPr="003E5E40">
        <w:rPr>
          <w:lang w:val="en-GB"/>
        </w:rPr>
        <w:t xml:space="preserve">also </w:t>
      </w:r>
      <w:r w:rsidRPr="003E5E40">
        <w:rPr>
          <w:lang w:val="en-GB"/>
        </w:rPr>
        <w:t xml:space="preserve">that RGO acts </w:t>
      </w:r>
      <w:r w:rsidR="00A240C3" w:rsidRPr="003E5E40">
        <w:rPr>
          <w:lang w:val="en-GB"/>
        </w:rPr>
        <w:t>by capturing</w:t>
      </w:r>
      <w:r w:rsidR="007F071E" w:rsidRPr="003E5E40">
        <w:rPr>
          <w:lang w:val="en-GB"/>
        </w:rPr>
        <w:t xml:space="preserve"> </w:t>
      </w:r>
      <w:r w:rsidR="0037798C" w:rsidRPr="003E5E40">
        <w:rPr>
          <w:lang w:val="en-GB"/>
        </w:rPr>
        <w:t xml:space="preserve">photoinduced electrons and </w:t>
      </w:r>
      <w:r w:rsidRPr="003E5E40">
        <w:rPr>
          <w:lang w:val="en-GB"/>
        </w:rPr>
        <w:t>MB molecules through</w:t>
      </w:r>
      <w:r w:rsidR="00ED0C36" w:rsidRPr="003E5E40">
        <w:rPr>
          <w:lang w:val="en-GB"/>
        </w:rPr>
        <w:t xml:space="preserve"> an</w:t>
      </w:r>
      <w:r w:rsidRPr="003E5E40">
        <w:rPr>
          <w:lang w:val="en-GB"/>
        </w:rPr>
        <w:t xml:space="preserve"> irreversible</w:t>
      </w:r>
      <w:r w:rsidR="00A240C3" w:rsidRPr="003E5E40">
        <w:rPr>
          <w:lang w:val="en-GB"/>
        </w:rPr>
        <w:t xml:space="preserve"> adsorption</w:t>
      </w:r>
      <w:r w:rsidRPr="003E5E40">
        <w:rPr>
          <w:lang w:val="en-GB"/>
        </w:rPr>
        <w:t xml:space="preserve"> process</w:t>
      </w:r>
      <w:r w:rsidR="0037798C" w:rsidRPr="003E5E40">
        <w:rPr>
          <w:lang w:val="en-GB"/>
        </w:rPr>
        <w:t xml:space="preserve">. These MB molecules </w:t>
      </w:r>
      <w:r w:rsidR="00ED0C36" w:rsidRPr="003E5E40">
        <w:rPr>
          <w:lang w:val="en-GB"/>
        </w:rPr>
        <w:t>can</w:t>
      </w:r>
      <w:r w:rsidR="0037798C" w:rsidRPr="003E5E40">
        <w:rPr>
          <w:lang w:val="en-GB"/>
        </w:rPr>
        <w:t xml:space="preserve"> </w:t>
      </w:r>
      <w:r w:rsidR="007F071E" w:rsidRPr="003E5E40">
        <w:rPr>
          <w:lang w:val="en-GB"/>
        </w:rPr>
        <w:t>be</w:t>
      </w:r>
      <w:r w:rsidR="0037798C" w:rsidRPr="003E5E40">
        <w:rPr>
          <w:lang w:val="en-GB"/>
        </w:rPr>
        <w:t xml:space="preserve"> </w:t>
      </w:r>
      <w:r w:rsidRPr="003E5E40">
        <w:rPr>
          <w:lang w:val="en-GB"/>
        </w:rPr>
        <w:t>oxidized by the superoxide anion radicals (O</w:t>
      </w:r>
      <w:r w:rsidRPr="003E5E40">
        <w:rPr>
          <w:vertAlign w:val="subscript"/>
          <w:lang w:val="en-GB"/>
        </w:rPr>
        <w:t>2</w:t>
      </w:r>
      <w:r w:rsidRPr="003E5E40">
        <w:rPr>
          <w:vertAlign w:val="superscript"/>
          <w:lang w:val="en-GB"/>
        </w:rPr>
        <w:t>•-</w:t>
      </w:r>
      <w:r w:rsidRPr="003E5E40">
        <w:rPr>
          <w:lang w:val="en-GB"/>
        </w:rPr>
        <w:t>)</w:t>
      </w:r>
      <w:r w:rsidR="007F071E" w:rsidRPr="003E5E40">
        <w:rPr>
          <w:lang w:val="en-GB"/>
        </w:rPr>
        <w:t xml:space="preserve"> that are </w:t>
      </w:r>
      <w:r w:rsidRPr="003E5E40">
        <w:rPr>
          <w:lang w:val="en-GB"/>
        </w:rPr>
        <w:t xml:space="preserve">produced by the </w:t>
      </w:r>
      <w:r w:rsidR="00C44B96" w:rsidRPr="003E5E40">
        <w:rPr>
          <w:lang w:val="en-GB"/>
        </w:rPr>
        <w:t>reaction involving dissolved O</w:t>
      </w:r>
      <w:r w:rsidR="00C44B96" w:rsidRPr="003E5E40">
        <w:rPr>
          <w:vertAlign w:val="subscript"/>
          <w:lang w:val="en-GB"/>
        </w:rPr>
        <w:t>2</w:t>
      </w:r>
      <w:r w:rsidR="00C44B96" w:rsidRPr="003E5E40">
        <w:rPr>
          <w:lang w:val="en-GB"/>
        </w:rPr>
        <w:t xml:space="preserve"> and </w:t>
      </w:r>
      <w:r w:rsidRPr="003E5E40">
        <w:rPr>
          <w:lang w:val="en-GB"/>
        </w:rPr>
        <w:t xml:space="preserve">electrons contained in the RGO surface </w:t>
      </w:r>
      <w:r w:rsidR="00C44B96" w:rsidRPr="003E5E40">
        <w:rPr>
          <w:lang w:val="en-GB"/>
        </w:rPr>
        <w:t>(eq.</w:t>
      </w:r>
      <w:r w:rsidR="007F071E" w:rsidRPr="003E5E40">
        <w:rPr>
          <w:lang w:val="en-GB"/>
        </w:rPr>
        <w:t xml:space="preserve">3). </w:t>
      </w:r>
      <w:r w:rsidR="00C44B96" w:rsidRPr="003E5E40">
        <w:rPr>
          <w:lang w:val="en-GB"/>
        </w:rPr>
        <w:t>The holes created in the conduction band of TiO</w:t>
      </w:r>
      <w:r w:rsidR="00C44B96" w:rsidRPr="003E5E40">
        <w:rPr>
          <w:vertAlign w:val="subscript"/>
          <w:lang w:val="en-GB"/>
        </w:rPr>
        <w:t xml:space="preserve">2 </w:t>
      </w:r>
      <w:r w:rsidR="00C44B96" w:rsidRPr="003E5E40">
        <w:rPr>
          <w:lang w:val="en-GB"/>
        </w:rPr>
        <w:t xml:space="preserve">could also originate </w:t>
      </w:r>
      <w:r w:rsidR="00ED0C36" w:rsidRPr="003E5E40">
        <w:rPr>
          <w:lang w:val="en-GB"/>
        </w:rPr>
        <w:t xml:space="preserve">the highly reactive </w:t>
      </w:r>
      <w:r w:rsidR="00C44B96" w:rsidRPr="003E5E40">
        <w:rPr>
          <w:lang w:val="en-GB"/>
        </w:rPr>
        <w:t>•OH radicals (eq.4, Figure 1).</w:t>
      </w:r>
      <w:r w:rsidR="0037798C" w:rsidRPr="003E5E40">
        <w:rPr>
          <w:lang w:val="en-GB"/>
        </w:rPr>
        <w:t xml:space="preserve"> </w:t>
      </w:r>
    </w:p>
    <w:p w14:paraId="24CF6D76" w14:textId="77777777" w:rsidR="00373CE4" w:rsidRPr="003E5E40" w:rsidRDefault="003E5E40" w:rsidP="00373CE4">
      <w:pPr>
        <w:spacing w:line="480" w:lineRule="auto"/>
        <w:jc w:val="both"/>
        <w:rPr>
          <w:lang w:val="en-GB"/>
        </w:rPr>
      </w:pPr>
      <m:oMath>
        <m:sSubSup>
          <m:sSubSupPr>
            <m:ctrlPr>
              <w:rPr>
                <w:rFonts w:ascii="Cambria Math" w:hAnsi="Cambria Math"/>
                <w:i/>
                <w:lang w:val="pt-BR"/>
              </w:rPr>
            </m:ctrlPr>
          </m:sSubSupPr>
          <m:e>
            <m:r>
              <w:rPr>
                <w:rFonts w:ascii="Cambria Math" w:hAnsi="Cambria Math"/>
                <w:lang w:val="pt-BR"/>
              </w:rPr>
              <m:t>e</m:t>
            </m:r>
          </m:e>
          <m:sub>
            <m:r>
              <w:rPr>
                <w:rFonts w:ascii="Cambria Math" w:hAnsi="Cambria Math"/>
                <w:lang w:val="pt-BR"/>
              </w:rPr>
              <m:t>CB</m:t>
            </m:r>
          </m:sub>
          <m:sup>
            <m:r>
              <w:rPr>
                <w:rFonts w:ascii="Cambria Math" w:hAnsi="Cambria Math"/>
                <w:lang w:val="en-GB"/>
              </w:rPr>
              <m:t>-</m:t>
            </m:r>
          </m:sup>
        </m:sSubSup>
        <m:r>
          <w:rPr>
            <w:rFonts w:ascii="Cambria Math" w:hAnsi="Cambria Math"/>
            <w:lang w:val="en-GB"/>
          </w:rPr>
          <m:t>+</m:t>
        </m:r>
        <m:sSub>
          <m:sSubPr>
            <m:ctrlPr>
              <w:rPr>
                <w:rFonts w:ascii="Cambria Math" w:hAnsi="Cambria Math"/>
                <w:i/>
                <w:lang w:val="pt-BR"/>
              </w:rPr>
            </m:ctrlPr>
          </m:sSubPr>
          <m:e>
            <m:r>
              <w:rPr>
                <w:rFonts w:ascii="Cambria Math" w:hAnsi="Cambria Math"/>
                <w:lang w:val="pt-BR"/>
              </w:rPr>
              <m:t>O</m:t>
            </m:r>
          </m:e>
          <m:sub>
            <m:r>
              <w:rPr>
                <w:rFonts w:ascii="Cambria Math" w:hAnsi="Cambria Math"/>
                <w:lang w:val="en-GB"/>
              </w:rPr>
              <m:t>2</m:t>
            </m:r>
          </m:sub>
        </m:sSub>
        <m:r>
          <w:rPr>
            <w:rFonts w:ascii="Cambria Math" w:hAnsi="Cambria Math"/>
            <w:lang w:val="en-GB"/>
          </w:rPr>
          <m:t>→</m:t>
        </m:r>
        <m:sSubSup>
          <m:sSubSupPr>
            <m:ctrlPr>
              <w:rPr>
                <w:rFonts w:ascii="Cambria Math" w:hAnsi="Cambria Math"/>
                <w:i/>
                <w:lang w:val="pt-BR"/>
              </w:rPr>
            </m:ctrlPr>
          </m:sSubSupPr>
          <m:e>
            <m:r>
              <w:rPr>
                <w:rFonts w:ascii="Cambria Math" w:hAnsi="Cambria Math"/>
                <w:lang w:val="pt-BR"/>
              </w:rPr>
              <m:t>O</m:t>
            </m:r>
          </m:e>
          <m:sub>
            <m:r>
              <w:rPr>
                <w:rFonts w:ascii="Cambria Math" w:hAnsi="Cambria Math"/>
                <w:lang w:val="en-GB"/>
              </w:rPr>
              <m:t>2</m:t>
            </m:r>
          </m:sub>
          <m:sup>
            <m:r>
              <w:rPr>
                <w:rFonts w:ascii="Cambria Math" w:hAnsi="Cambria Math"/>
                <w:lang w:val="en-GB"/>
              </w:rPr>
              <m:t>•-</m:t>
            </m:r>
          </m:sup>
        </m:sSubSup>
      </m:oMath>
      <w:r w:rsidR="00373CE4" w:rsidRPr="003E5E40">
        <w:rPr>
          <w:lang w:val="en-GB"/>
        </w:rPr>
        <w:t xml:space="preserve"> </w:t>
      </w:r>
      <w:r w:rsidR="00373CE4" w:rsidRPr="003E5E40">
        <w:rPr>
          <w:lang w:val="en-GB"/>
        </w:rPr>
        <w:tab/>
      </w:r>
      <w:r w:rsidR="00373CE4" w:rsidRPr="003E5E40">
        <w:rPr>
          <w:lang w:val="en-GB"/>
        </w:rPr>
        <w:tab/>
      </w:r>
      <w:r w:rsidR="00373CE4" w:rsidRPr="003E5E40">
        <w:rPr>
          <w:lang w:val="en-GB"/>
        </w:rPr>
        <w:tab/>
      </w:r>
      <w:r w:rsidR="00373CE4" w:rsidRPr="003E5E40">
        <w:rPr>
          <w:lang w:val="en-GB"/>
        </w:rPr>
        <w:tab/>
      </w:r>
      <w:r w:rsidR="00373CE4" w:rsidRPr="003E5E40">
        <w:rPr>
          <w:lang w:val="en-GB"/>
        </w:rPr>
        <w:tab/>
      </w:r>
      <w:r w:rsidR="00373CE4" w:rsidRPr="003E5E40">
        <w:rPr>
          <w:lang w:val="en-GB"/>
        </w:rPr>
        <w:tab/>
      </w:r>
      <w:r w:rsidR="00373CE4" w:rsidRPr="003E5E40">
        <w:rPr>
          <w:lang w:val="en-GB"/>
        </w:rPr>
        <w:tab/>
      </w:r>
      <w:r w:rsidR="00373CE4" w:rsidRPr="003E5E40">
        <w:rPr>
          <w:lang w:val="en-GB"/>
        </w:rPr>
        <w:tab/>
      </w:r>
      <w:r w:rsidR="00373CE4" w:rsidRPr="003E5E40">
        <w:rPr>
          <w:lang w:val="en-GB"/>
        </w:rPr>
        <w:tab/>
        <w:t>(3)</w:t>
      </w:r>
    </w:p>
    <w:p w14:paraId="44A7017D" w14:textId="77777777" w:rsidR="00373CE4" w:rsidRPr="003E5E40" w:rsidRDefault="003E5E40" w:rsidP="00373CE4">
      <w:pPr>
        <w:spacing w:line="480" w:lineRule="auto"/>
        <w:jc w:val="both"/>
        <w:rPr>
          <w:lang w:val="en-GB"/>
        </w:rPr>
      </w:pPr>
      <m:oMath>
        <m:sSubSup>
          <m:sSubSupPr>
            <m:ctrlPr>
              <w:rPr>
                <w:rFonts w:ascii="Cambria Math" w:hAnsi="Cambria Math"/>
                <w:i/>
                <w:lang w:val="pt-BR"/>
              </w:rPr>
            </m:ctrlPr>
          </m:sSubSupPr>
          <m:e>
            <m:r>
              <w:rPr>
                <w:rFonts w:ascii="Cambria Math" w:hAnsi="Cambria Math"/>
                <w:lang w:val="en-GB"/>
              </w:rPr>
              <m:t>h</m:t>
            </m:r>
          </m:e>
          <m:sub>
            <m:r>
              <w:rPr>
                <w:rFonts w:ascii="Cambria Math" w:hAnsi="Cambria Math"/>
                <w:lang w:val="pt-BR"/>
              </w:rPr>
              <m:t>VB</m:t>
            </m:r>
          </m:sub>
          <m:sup>
            <m:r>
              <w:rPr>
                <w:rFonts w:ascii="Cambria Math" w:hAnsi="Cambria Math"/>
                <w:lang w:val="en-GB"/>
              </w:rPr>
              <m:t>+</m:t>
            </m:r>
          </m:sup>
        </m:sSubSup>
        <m:r>
          <w:rPr>
            <w:rFonts w:ascii="Cambria Math" w:hAnsi="Cambria Math"/>
            <w:lang w:val="en-GB"/>
          </w:rPr>
          <m:t>+</m:t>
        </m:r>
        <m:sSub>
          <m:sSubPr>
            <m:ctrlPr>
              <w:rPr>
                <w:rFonts w:ascii="Cambria Math" w:hAnsi="Cambria Math"/>
                <w:i/>
                <w:lang w:val="pt-BR"/>
              </w:rPr>
            </m:ctrlPr>
          </m:sSubPr>
          <m:e>
            <m:r>
              <w:rPr>
                <w:rFonts w:ascii="Cambria Math" w:hAnsi="Cambria Math"/>
                <w:lang w:val="pt-BR"/>
              </w:rPr>
              <m:t>H</m:t>
            </m:r>
          </m:e>
          <m:sub>
            <m:r>
              <w:rPr>
                <w:rFonts w:ascii="Cambria Math" w:hAnsi="Cambria Math"/>
                <w:lang w:val="en-GB"/>
              </w:rPr>
              <m:t>2</m:t>
            </m:r>
          </m:sub>
        </m:sSub>
        <m:r>
          <w:rPr>
            <w:rFonts w:ascii="Cambria Math" w:hAnsi="Cambria Math"/>
            <w:lang w:val="pt-BR"/>
          </w:rPr>
          <m:t>O</m:t>
        </m:r>
        <m:r>
          <w:rPr>
            <w:rFonts w:ascii="Cambria Math" w:hAnsi="Cambria Math"/>
            <w:lang w:val="en-GB"/>
          </w:rPr>
          <m:t>→•</m:t>
        </m:r>
        <m:r>
          <w:rPr>
            <w:rFonts w:ascii="Cambria Math" w:hAnsi="Cambria Math"/>
            <w:lang w:val="pt-BR"/>
          </w:rPr>
          <m:t>OH</m:t>
        </m:r>
        <m:r>
          <w:rPr>
            <w:rFonts w:ascii="Cambria Math" w:hAnsi="Cambria Math"/>
            <w:lang w:val="en-GB"/>
          </w:rPr>
          <m:t>+</m:t>
        </m:r>
        <m:sSup>
          <m:sSupPr>
            <m:ctrlPr>
              <w:rPr>
                <w:rFonts w:ascii="Cambria Math" w:hAnsi="Cambria Math"/>
                <w:i/>
                <w:lang w:val="pt-BR"/>
              </w:rPr>
            </m:ctrlPr>
          </m:sSupPr>
          <m:e>
            <m:r>
              <w:rPr>
                <w:rFonts w:ascii="Cambria Math" w:hAnsi="Cambria Math"/>
                <w:lang w:val="pt-BR"/>
              </w:rPr>
              <m:t>H</m:t>
            </m:r>
          </m:e>
          <m:sup>
            <m:r>
              <w:rPr>
                <w:rFonts w:ascii="Cambria Math" w:hAnsi="Cambria Math"/>
                <w:lang w:val="en-GB"/>
              </w:rPr>
              <m:t>+</m:t>
            </m:r>
          </m:sup>
        </m:sSup>
      </m:oMath>
      <w:r w:rsidR="00373CE4" w:rsidRPr="003E5E40">
        <w:rPr>
          <w:lang w:val="en-GB"/>
        </w:rPr>
        <w:tab/>
      </w:r>
      <w:r w:rsidR="00373CE4" w:rsidRPr="003E5E40">
        <w:rPr>
          <w:lang w:val="en-GB"/>
        </w:rPr>
        <w:tab/>
      </w:r>
      <w:r w:rsidR="00373CE4" w:rsidRPr="003E5E40">
        <w:rPr>
          <w:lang w:val="en-GB"/>
        </w:rPr>
        <w:tab/>
      </w:r>
      <w:r w:rsidR="00373CE4" w:rsidRPr="003E5E40">
        <w:rPr>
          <w:lang w:val="en-GB"/>
        </w:rPr>
        <w:tab/>
      </w:r>
      <w:r w:rsidR="00373CE4" w:rsidRPr="003E5E40">
        <w:rPr>
          <w:lang w:val="en-GB"/>
        </w:rPr>
        <w:tab/>
      </w:r>
      <w:r w:rsidR="00373CE4" w:rsidRPr="003E5E40">
        <w:rPr>
          <w:lang w:val="en-GB"/>
        </w:rPr>
        <w:tab/>
      </w:r>
      <w:r w:rsidR="00373CE4" w:rsidRPr="003E5E40">
        <w:rPr>
          <w:lang w:val="en-GB"/>
        </w:rPr>
        <w:tab/>
      </w:r>
      <w:r w:rsidR="00373CE4" w:rsidRPr="003E5E40">
        <w:rPr>
          <w:lang w:val="en-GB"/>
        </w:rPr>
        <w:tab/>
        <w:t>(4)</w:t>
      </w:r>
      <w:r w:rsidR="00373CE4" w:rsidRPr="003E5E40">
        <w:rPr>
          <w:lang w:val="en-GB"/>
        </w:rPr>
        <w:tab/>
      </w:r>
    </w:p>
    <w:p w14:paraId="55F0E609" w14:textId="77777777" w:rsidR="00C1729A" w:rsidRPr="003E5E40" w:rsidRDefault="00556294" w:rsidP="001648D8">
      <w:pPr>
        <w:spacing w:line="480" w:lineRule="auto"/>
        <w:jc w:val="both"/>
        <w:rPr>
          <w:lang w:val="en-GB"/>
        </w:rPr>
      </w:pPr>
      <w:r w:rsidRPr="003E5E40">
        <w:rPr>
          <w:lang w:val="en-GB"/>
        </w:rPr>
        <w:tab/>
        <w:t xml:space="preserve">Other models </w:t>
      </w:r>
      <w:r w:rsidR="00526432" w:rsidRPr="003E5E40">
        <w:rPr>
          <w:lang w:val="en-GB"/>
        </w:rPr>
        <w:t xml:space="preserve">have been postulated </w:t>
      </w:r>
      <w:r w:rsidRPr="003E5E40">
        <w:rPr>
          <w:lang w:val="en-GB"/>
        </w:rPr>
        <w:t>to explain the role of graphene, GO or RGO in graphene-based TiO</w:t>
      </w:r>
      <w:r w:rsidRPr="003E5E40">
        <w:rPr>
          <w:vertAlign w:val="subscript"/>
          <w:lang w:val="en-GB"/>
        </w:rPr>
        <w:t>2</w:t>
      </w:r>
      <w:r w:rsidRPr="003E5E40">
        <w:rPr>
          <w:lang w:val="en-GB"/>
        </w:rPr>
        <w:t xml:space="preserve"> composites. </w:t>
      </w:r>
      <w:r w:rsidR="00526432" w:rsidRPr="003E5E40">
        <w:rPr>
          <w:lang w:val="en-GB"/>
        </w:rPr>
        <w:t xml:space="preserve">Chen et al. </w:t>
      </w:r>
      <w:r w:rsidR="00526432" w:rsidRPr="003E5E40">
        <w:rPr>
          <w:lang w:val="en-GB"/>
        </w:rPr>
        <w:fldChar w:fldCharType="begin"/>
      </w:r>
      <w:r w:rsidR="00A96C65" w:rsidRPr="003E5E40">
        <w:rPr>
          <w:lang w:val="en-GB"/>
        </w:rPr>
        <w:instrText xml:space="preserve"> ADDIN REFMGR.CITE &lt;Refman&gt;&lt;Cite ExcludeAuth="1"&gt;&lt;Author&gt;Chen&lt;/Author&gt;&lt;Year&gt;2010&lt;/Year&gt;&lt;RecNum&gt;34&lt;/RecNum&gt;&lt;IDText&gt;Synthesis of visible-light responsive graphene oxide/TiO2 composites with p/n heterojunction&lt;/IDText&gt;&lt;MDL Ref_Type="Journal"&gt;&lt;Ref_Type&gt;Journal&lt;/Ref_Type&gt;&lt;Ref_ID&gt;34&lt;/Ref_ID&gt;&lt;Title_Primary&gt;Synthesis of visible-light responsive graphene oxide/TiO&lt;sub&gt;2&lt;/sub&gt; composites with p/n heterojunction&lt;/Title_Primary&gt;&lt;Authors_Primary&gt;Chen,C.&lt;/Authors_Primary&gt;&lt;Authors_Primary&gt;Cai,W.&lt;/Authors_Primary&gt;&lt;Authors_Primary&gt;Long,M.&lt;/Authors_Primary&gt;&lt;Authors_Primary&gt;Zhou,B.&lt;/Authors_Primary&gt;&lt;Authors_Primary&gt;Wu,Y.&lt;/Authors_Primary&gt;&lt;Authors_Primary&gt;Wu,D.&lt;/Authors_Primary&gt;&lt;Authors_Primary&gt;Feng,Y.&lt;/Authors_Primary&gt;&lt;Date_Primary&gt;2010&lt;/Date_Primary&gt;&lt;Keywords&gt;Composites&lt;/Keywords&gt;&lt;Keywords&gt;Graphene&lt;/Keywords&gt;&lt;Keywords&gt;Graphene oxide&lt;/Keywords&gt;&lt;Keywords&gt;P&lt;/Keywords&gt;&lt;Keywords&gt;n heterojunction&lt;/Keywords&gt;&lt;Keywords&gt;Photocatalysis&lt;/Keywords&gt;&lt;Keywords&gt;semiconductor&lt;/Keywords&gt;&lt;Keywords&gt;Synthesis&lt;/Keywords&gt;&lt;Keywords&gt;Titanium dioxide&lt;/Keywords&gt;&lt;Keywords&gt;Visible light&lt;/Keywords&gt;&lt;Reprint&gt;Not in File&lt;/Reprint&gt;&lt;Start_Page&gt;6425&lt;/Start_Page&gt;&lt;End_Page&gt;6432&lt;/End_Page&gt;&lt;Periodical&gt;ACS Nano&lt;/Periodical&gt;&lt;Volume&gt;4&lt;/Volume&gt;&lt;Issue&gt;11&lt;/Issue&gt;&lt;Address&gt;Department of Environmental Science and Engineering, School of Municipal and Environmental Engineering, Harbin Institute of Technology, Harbin 150090, China&amp;#xA;State Key Laboratory of Urban Water Resource and Environment, Harbin Institute of Technology, Harbin 150090, China&amp;#xA;School of Environmental Science and Engineering, Shanghai Jiao Tong University, Dong Chuan Road 800, Shanghai 200240, China&lt;/Address&gt;&lt;Web_URL&gt;http://www.scopus.com/inward/record.url?eid=2-s2.0-78649571542&amp;amp;partnerID=40&amp;amp;md5=d06a14ac3b61f391ff5b6ed8c4af4a45&lt;/Web_URL&gt;&lt;ZZ_JournalFull&gt;&lt;f name="System"&gt;ACS Nano&lt;/f&gt;&lt;/ZZ_JournalFull&gt;&lt;ZZ_WorkformID&gt;1&lt;/ZZ_WorkformID&gt;&lt;/MDL&gt;&lt;/Cite&gt;&lt;/Refman&gt;</w:instrText>
      </w:r>
      <w:r w:rsidR="00526432" w:rsidRPr="003E5E40">
        <w:rPr>
          <w:lang w:val="en-GB"/>
        </w:rPr>
        <w:fldChar w:fldCharType="separate"/>
      </w:r>
      <w:r w:rsidR="00526432" w:rsidRPr="003E5E40">
        <w:rPr>
          <w:noProof/>
          <w:lang w:val="en-GB"/>
        </w:rPr>
        <w:t>(2010)</w:t>
      </w:r>
      <w:r w:rsidR="00526432" w:rsidRPr="003E5E40">
        <w:rPr>
          <w:lang w:val="en-GB"/>
        </w:rPr>
        <w:fldChar w:fldCharType="end"/>
      </w:r>
      <w:r w:rsidR="00526432" w:rsidRPr="003E5E40">
        <w:rPr>
          <w:lang w:val="en-GB"/>
        </w:rPr>
        <w:t xml:space="preserve"> observed clearly a </w:t>
      </w:r>
      <w:proofErr w:type="spellStart"/>
      <w:r w:rsidR="00526432" w:rsidRPr="003E5E40">
        <w:rPr>
          <w:lang w:val="en-GB"/>
        </w:rPr>
        <w:t>p/n</w:t>
      </w:r>
      <w:proofErr w:type="spellEnd"/>
      <w:r w:rsidR="00526432" w:rsidRPr="003E5E40">
        <w:rPr>
          <w:lang w:val="en-GB"/>
        </w:rPr>
        <w:t xml:space="preserve"> </w:t>
      </w:r>
      <w:proofErr w:type="spellStart"/>
      <w:r w:rsidR="00526432" w:rsidRPr="003E5E40">
        <w:rPr>
          <w:lang w:val="en-GB"/>
        </w:rPr>
        <w:t>heterojuction</w:t>
      </w:r>
      <w:proofErr w:type="spellEnd"/>
      <w:r w:rsidR="00526432" w:rsidRPr="003E5E40">
        <w:rPr>
          <w:lang w:val="en-GB"/>
        </w:rPr>
        <w:t xml:space="preserve"> for RGO-TiO</w:t>
      </w:r>
      <w:r w:rsidR="00526432" w:rsidRPr="003E5E40">
        <w:rPr>
          <w:vertAlign w:val="subscript"/>
          <w:lang w:val="en-GB"/>
        </w:rPr>
        <w:t>2</w:t>
      </w:r>
      <w:r w:rsidR="00526432" w:rsidRPr="003E5E40">
        <w:rPr>
          <w:lang w:val="en-GB"/>
        </w:rPr>
        <w:t xml:space="preserve"> composites with p-type semiconductor behaviour, acting GO as a </w:t>
      </w:r>
      <w:r w:rsidR="0092608B" w:rsidRPr="003E5E40">
        <w:rPr>
          <w:lang w:val="en-GB"/>
        </w:rPr>
        <w:t>sensitizer</w:t>
      </w:r>
      <w:r w:rsidR="00526432" w:rsidRPr="003E5E40">
        <w:rPr>
          <w:lang w:val="en-GB"/>
        </w:rPr>
        <w:t xml:space="preserve"> and enha</w:t>
      </w:r>
      <w:r w:rsidR="0092608B" w:rsidRPr="003E5E40">
        <w:rPr>
          <w:lang w:val="en-GB"/>
        </w:rPr>
        <w:t>n</w:t>
      </w:r>
      <w:r w:rsidR="00526432" w:rsidRPr="003E5E40">
        <w:rPr>
          <w:lang w:val="en-GB"/>
        </w:rPr>
        <w:t xml:space="preserve">cing the visible-light photocatalytic performance. </w:t>
      </w:r>
      <w:r w:rsidR="0092608B" w:rsidRPr="003E5E40">
        <w:rPr>
          <w:lang w:val="en-GB"/>
        </w:rPr>
        <w:t>Th</w:t>
      </w:r>
      <w:r w:rsidR="00C1729A" w:rsidRPr="003E5E40">
        <w:rPr>
          <w:lang w:val="en-GB"/>
        </w:rPr>
        <w:t>e</w:t>
      </w:r>
      <w:r w:rsidR="0092608B" w:rsidRPr="003E5E40">
        <w:rPr>
          <w:lang w:val="en-GB"/>
        </w:rPr>
        <w:t xml:space="preserve"> role of GO </w:t>
      </w:r>
      <w:r w:rsidR="00C1729A" w:rsidRPr="003E5E40">
        <w:rPr>
          <w:lang w:val="en-GB"/>
        </w:rPr>
        <w:t xml:space="preserve">as sensitizer </w:t>
      </w:r>
      <w:r w:rsidR="0092608B" w:rsidRPr="003E5E40">
        <w:rPr>
          <w:lang w:val="en-GB"/>
        </w:rPr>
        <w:t xml:space="preserve">was also demonstrated </w:t>
      </w:r>
      <w:r w:rsidR="00C1729A" w:rsidRPr="003E5E40">
        <w:rPr>
          <w:lang w:val="en-GB"/>
        </w:rPr>
        <w:t>studying the interface between graphene and rutile TiO</w:t>
      </w:r>
      <w:r w:rsidR="00C1729A" w:rsidRPr="003E5E40">
        <w:rPr>
          <w:vertAlign w:val="subscript"/>
          <w:lang w:val="en-GB"/>
        </w:rPr>
        <w:t>2</w:t>
      </w:r>
      <w:r w:rsidR="00C1729A" w:rsidRPr="003E5E40">
        <w:rPr>
          <w:lang w:val="en-GB"/>
        </w:rPr>
        <w:t xml:space="preserve"> </w:t>
      </w:r>
      <w:r w:rsidR="0092608B" w:rsidRPr="003E5E40">
        <w:rPr>
          <w:lang w:val="en-GB"/>
        </w:rPr>
        <w:t xml:space="preserve">by </w:t>
      </w:r>
      <w:r w:rsidR="00C1729A" w:rsidRPr="003E5E40">
        <w:rPr>
          <w:lang w:val="en-GB"/>
        </w:rPr>
        <w:t xml:space="preserve">density functional calculations </w:t>
      </w:r>
      <w:r w:rsidR="00C1729A" w:rsidRPr="003E5E40">
        <w:rPr>
          <w:lang w:val="en-GB"/>
        </w:rPr>
        <w:fldChar w:fldCharType="begin"/>
      </w:r>
      <w:r w:rsidR="00A96C65" w:rsidRPr="003E5E40">
        <w:rPr>
          <w:lang w:val="en-GB"/>
        </w:rPr>
        <w:instrText xml:space="preserve"> ADDIN REFMGR.CITE &lt;Refman&gt;&lt;Cite&gt;&lt;Author&gt;Du&lt;/Author&gt;&lt;Year&gt;2011&lt;/Year&gt;&lt;RecNum&gt;100&lt;/RecNum&gt;&lt;IDText&gt;Hybrid Graphene/Titania Nanocomposite: Interface Charge Transfer, Hole Doping, and Sensitization for Visible Light Response&lt;/IDText&gt;&lt;MDL Ref_Type="Journal"&gt;&lt;Ref_Type&gt;Journal&lt;/Ref_Type&gt;&lt;Ref_ID&gt;100&lt;/Ref_ID&gt;&lt;Title_Primary&gt;Hybrid Graphene/Titania Nanocomposite: Interface Charge Transfer, Hole Doping, and Sensitization for Visible Light Response&lt;/Title_Primary&gt;&lt;Authors_Primary&gt;Du,Aijun&lt;/Authors_Primary&gt;&lt;Authors_Primary&gt;Ng,Yun Hau&lt;/Authors_Primary&gt;&lt;Authors_Primary&gt;Bell,Nicholas J.&lt;/Authors_Primary&gt;&lt;Authors_Primary&gt;Zhu,Zhonghua&lt;/Authors_Primary&gt;&lt;Authors_Primary&gt;Amal,Rose&lt;/Authors_Primary&gt;&lt;Authors_Primary&gt;Smith,Sean C.&lt;/Authors_Primary&gt;&lt;Date_Primary&gt;2011/4/1&lt;/Date_Primary&gt;&lt;Keywords&gt;Charge transfer&lt;/Keywords&gt;&lt;Keywords&gt;Graphene&lt;/Keywords&gt;&lt;Keywords&gt;nanocomposite&lt;/Keywords&gt;&lt;Keywords&gt;Nanocomposites&lt;/Keywords&gt;&lt;Keywords&gt;Photoanode&lt;/Keywords&gt;&lt;Keywords&gt;Titania&lt;/Keywords&gt;&lt;Keywords&gt;Visible light&lt;/Keywords&gt;&lt;Reprint&gt;Not in File&lt;/Reprint&gt;&lt;Start_Page&gt;894&lt;/Start_Page&gt;&lt;End_Page&gt;899&lt;/End_Page&gt;&lt;Periodical&gt;J.Phys.Chem.Lett.&lt;/Periodical&gt;&lt;Volume&gt;2&lt;/Volume&gt;&lt;Title_Secondary&gt;The Journal of Physical Chemistry Letters&lt;/Title_Secondary&gt;&lt;Issue&gt;8&lt;/Issue&gt;&lt;Publisher&gt;American Chemical Society&lt;/Publisher&gt;&lt;ISSN_ISBN&gt;1948-7185&lt;/ISSN_ISBN&gt;&lt;Date_Secondary&gt;2012/3/20&lt;/Date_Secondary&gt;&lt;Misc_3&gt;doi: 10.1021/jz2002698&lt;/Misc_3&gt;&lt;Web_URL&gt;http://dx.doi.org/10.1021/jz2002698&lt;/Web_URL&gt;&lt;ZZ_JournalFull&gt;&lt;f name="System"&gt;Journal of Physical Chemistry Letters&lt;/f&gt;&lt;/ZZ_JournalFull&gt;&lt;ZZ_JournalStdAbbrev&gt;&lt;f name="System"&gt;J.Phys.Chem.Lett.&lt;/f&gt;&lt;/ZZ_JournalStdAbbrev&gt;&lt;ZZ_WorkformID&gt;1&lt;/ZZ_WorkformID&gt;&lt;/MDL&gt;&lt;/Cite&gt;&lt;/Refman&gt;</w:instrText>
      </w:r>
      <w:r w:rsidR="00C1729A" w:rsidRPr="003E5E40">
        <w:rPr>
          <w:lang w:val="en-GB"/>
        </w:rPr>
        <w:fldChar w:fldCharType="separate"/>
      </w:r>
      <w:r w:rsidR="00C1729A" w:rsidRPr="003E5E40">
        <w:rPr>
          <w:noProof/>
          <w:lang w:val="en-GB"/>
        </w:rPr>
        <w:t>(Du et al. 2011a)</w:t>
      </w:r>
      <w:r w:rsidR="00C1729A" w:rsidRPr="003E5E40">
        <w:rPr>
          <w:lang w:val="en-GB"/>
        </w:rPr>
        <w:fldChar w:fldCharType="end"/>
      </w:r>
      <w:r w:rsidR="00C1729A" w:rsidRPr="003E5E40">
        <w:rPr>
          <w:lang w:val="en-GB"/>
        </w:rPr>
        <w:t>.</w:t>
      </w:r>
      <w:r w:rsidR="0092608B" w:rsidRPr="003E5E40">
        <w:rPr>
          <w:lang w:val="en-GB"/>
        </w:rPr>
        <w:t xml:space="preserve"> </w:t>
      </w:r>
      <w:r w:rsidR="00C1729A" w:rsidRPr="003E5E40">
        <w:rPr>
          <w:lang w:val="en-GB"/>
        </w:rPr>
        <w:t xml:space="preserve">A significant charge was transferred from graphene to </w:t>
      </w:r>
      <w:r w:rsidR="001648D8" w:rsidRPr="003E5E40">
        <w:rPr>
          <w:lang w:val="en-GB"/>
        </w:rPr>
        <w:t>TiO</w:t>
      </w:r>
      <w:r w:rsidR="001648D8" w:rsidRPr="003E5E40">
        <w:rPr>
          <w:vertAlign w:val="subscript"/>
          <w:lang w:val="en-GB"/>
        </w:rPr>
        <w:t>2</w:t>
      </w:r>
      <w:r w:rsidR="00C1729A" w:rsidRPr="003E5E40">
        <w:rPr>
          <w:lang w:val="en-GB"/>
        </w:rPr>
        <w:t xml:space="preserve">, </w:t>
      </w:r>
      <w:r w:rsidR="001648D8" w:rsidRPr="003E5E40">
        <w:rPr>
          <w:lang w:val="en-GB"/>
        </w:rPr>
        <w:t xml:space="preserve">generating a </w:t>
      </w:r>
      <w:r w:rsidR="00C1729A" w:rsidRPr="003E5E40">
        <w:rPr>
          <w:lang w:val="en-GB"/>
        </w:rPr>
        <w:t xml:space="preserve">hole doping in </w:t>
      </w:r>
      <w:r w:rsidR="001648D8" w:rsidRPr="003E5E40">
        <w:rPr>
          <w:lang w:val="en-GB"/>
        </w:rPr>
        <w:t xml:space="preserve">the </w:t>
      </w:r>
      <w:r w:rsidR="00C1729A" w:rsidRPr="003E5E40">
        <w:rPr>
          <w:lang w:val="en-GB"/>
        </w:rPr>
        <w:t>graphene layer.</w:t>
      </w:r>
      <w:r w:rsidR="001648D8" w:rsidRPr="003E5E40">
        <w:rPr>
          <w:lang w:val="en-GB"/>
        </w:rPr>
        <w:t xml:space="preserve"> Thus, </w:t>
      </w:r>
      <w:r w:rsidR="00523AB7" w:rsidRPr="003E5E40">
        <w:rPr>
          <w:lang w:val="en-GB"/>
        </w:rPr>
        <w:t xml:space="preserve">under this postulate, </w:t>
      </w:r>
      <w:r w:rsidR="001648D8" w:rsidRPr="003E5E40">
        <w:rPr>
          <w:lang w:val="en-GB"/>
        </w:rPr>
        <w:t>electrons can be directly excited from graphene to the conduction band of TiO</w:t>
      </w:r>
      <w:r w:rsidR="001648D8" w:rsidRPr="003E5E40">
        <w:rPr>
          <w:vertAlign w:val="subscript"/>
          <w:lang w:val="en-GB"/>
        </w:rPr>
        <w:t>2</w:t>
      </w:r>
      <w:r w:rsidR="001648D8" w:rsidRPr="003E5E40">
        <w:rPr>
          <w:lang w:val="en-GB"/>
        </w:rPr>
        <w:t xml:space="preserve"> under visible light irradiation.</w:t>
      </w:r>
    </w:p>
    <w:p w14:paraId="15B5C801" w14:textId="77777777" w:rsidR="00D06B77" w:rsidRPr="003E5E40" w:rsidRDefault="00ED0C36" w:rsidP="001D2187">
      <w:pPr>
        <w:spacing w:line="480" w:lineRule="auto"/>
        <w:ind w:firstLine="708"/>
        <w:jc w:val="both"/>
        <w:rPr>
          <w:lang w:val="en-GB"/>
        </w:rPr>
      </w:pPr>
      <w:r w:rsidRPr="003E5E40">
        <w:rPr>
          <w:lang w:val="en-GB"/>
        </w:rPr>
        <w:t>T</w:t>
      </w:r>
      <w:r w:rsidR="007F071E" w:rsidRPr="003E5E40">
        <w:rPr>
          <w:lang w:val="en-GB"/>
        </w:rPr>
        <w:t>o</w:t>
      </w:r>
      <w:r w:rsidR="00DE0028" w:rsidRPr="003E5E40">
        <w:rPr>
          <w:lang w:val="en-GB"/>
        </w:rPr>
        <w:t xml:space="preserve"> design </w:t>
      </w:r>
      <w:r w:rsidR="00C44B96" w:rsidRPr="003E5E40">
        <w:rPr>
          <w:lang w:val="en-GB"/>
        </w:rPr>
        <w:t>a</w:t>
      </w:r>
      <w:r w:rsidR="00DE0028" w:rsidRPr="003E5E40">
        <w:rPr>
          <w:lang w:val="en-GB"/>
        </w:rPr>
        <w:t xml:space="preserve"> catalyst </w:t>
      </w:r>
      <w:r w:rsidR="00E42C52" w:rsidRPr="003E5E40">
        <w:rPr>
          <w:lang w:val="en-GB"/>
        </w:rPr>
        <w:t>combin</w:t>
      </w:r>
      <w:r w:rsidR="007F071E" w:rsidRPr="003E5E40">
        <w:rPr>
          <w:lang w:val="en-GB"/>
        </w:rPr>
        <w:t>ing</w:t>
      </w:r>
      <w:r w:rsidR="00DE0028" w:rsidRPr="003E5E40">
        <w:rPr>
          <w:lang w:val="en-GB"/>
        </w:rPr>
        <w:t xml:space="preserve"> the properties of </w:t>
      </w:r>
      <w:r w:rsidR="00A240C3" w:rsidRPr="003E5E40">
        <w:rPr>
          <w:lang w:val="en-GB"/>
        </w:rPr>
        <w:t>a</w:t>
      </w:r>
      <w:r w:rsidR="00DE0028" w:rsidRPr="003E5E40">
        <w:rPr>
          <w:lang w:val="en-GB"/>
        </w:rPr>
        <w:t xml:space="preserve"> semiconductor </w:t>
      </w:r>
      <w:r w:rsidR="00C44B96" w:rsidRPr="003E5E40">
        <w:rPr>
          <w:lang w:val="en-GB"/>
        </w:rPr>
        <w:t xml:space="preserve">material </w:t>
      </w:r>
      <w:r w:rsidR="00DE0028" w:rsidRPr="003E5E40">
        <w:rPr>
          <w:lang w:val="en-GB"/>
        </w:rPr>
        <w:t>(</w:t>
      </w:r>
      <w:r w:rsidR="00C44B96" w:rsidRPr="003E5E40">
        <w:rPr>
          <w:lang w:val="en-GB"/>
        </w:rPr>
        <w:t xml:space="preserve">typically </w:t>
      </w:r>
      <w:r w:rsidR="00DE0028" w:rsidRPr="003E5E40">
        <w:rPr>
          <w:lang w:val="en-GB"/>
        </w:rPr>
        <w:t>TiO</w:t>
      </w:r>
      <w:r w:rsidR="00DE0028" w:rsidRPr="003E5E40">
        <w:rPr>
          <w:vertAlign w:val="subscript"/>
          <w:lang w:val="en-GB"/>
        </w:rPr>
        <w:t>2</w:t>
      </w:r>
      <w:r w:rsidR="00DE0028" w:rsidRPr="003E5E40">
        <w:rPr>
          <w:lang w:val="en-GB"/>
        </w:rPr>
        <w:t xml:space="preserve">) and </w:t>
      </w:r>
      <w:r w:rsidR="007F071E" w:rsidRPr="003E5E40">
        <w:rPr>
          <w:lang w:val="en-GB"/>
        </w:rPr>
        <w:t xml:space="preserve">a </w:t>
      </w:r>
      <w:r w:rsidR="00DE0028" w:rsidRPr="003E5E40">
        <w:rPr>
          <w:lang w:val="en-GB"/>
        </w:rPr>
        <w:t>noble metal</w:t>
      </w:r>
      <w:r w:rsidR="00BF0981" w:rsidRPr="003E5E40">
        <w:rPr>
          <w:lang w:val="en-GB"/>
        </w:rPr>
        <w:t xml:space="preserve"> </w:t>
      </w:r>
      <w:r w:rsidR="00D76153" w:rsidRPr="003E5E40">
        <w:rPr>
          <w:lang w:val="en-GB"/>
        </w:rPr>
        <w:t xml:space="preserve">(e.g., Au, Pt, or Ag) </w:t>
      </w:r>
      <w:r w:rsidR="00BF0981" w:rsidRPr="003E5E40">
        <w:rPr>
          <w:lang w:val="en-GB"/>
        </w:rPr>
        <w:t>on the same kind of support</w:t>
      </w:r>
      <w:r w:rsidR="00A240C3" w:rsidRPr="003E5E40">
        <w:rPr>
          <w:lang w:val="en-GB"/>
        </w:rPr>
        <w:t xml:space="preserve"> is a</w:t>
      </w:r>
      <w:r w:rsidR="00C44B96" w:rsidRPr="003E5E40">
        <w:rPr>
          <w:lang w:val="en-GB"/>
        </w:rPr>
        <w:t xml:space="preserve"> topic of </w:t>
      </w:r>
      <w:r w:rsidR="00A240C3" w:rsidRPr="003E5E40">
        <w:rPr>
          <w:lang w:val="en-GB"/>
        </w:rPr>
        <w:t xml:space="preserve">current </w:t>
      </w:r>
      <w:r w:rsidR="00C44B96" w:rsidRPr="003E5E40">
        <w:rPr>
          <w:lang w:val="en-GB"/>
        </w:rPr>
        <w:t>research interest</w:t>
      </w:r>
      <w:r w:rsidR="00D76153" w:rsidRPr="003E5E40">
        <w:rPr>
          <w:lang w:val="en-GB"/>
        </w:rPr>
        <w:t xml:space="preserve">, graphene-based materials being </w:t>
      </w:r>
      <w:r w:rsidR="007F071E" w:rsidRPr="003E5E40">
        <w:rPr>
          <w:lang w:val="en-GB"/>
        </w:rPr>
        <w:t>used</w:t>
      </w:r>
      <w:r w:rsidRPr="003E5E40">
        <w:rPr>
          <w:lang w:val="en-GB"/>
        </w:rPr>
        <w:t xml:space="preserve"> not only in the field of photocatalysis but also in other </w:t>
      </w:r>
      <w:r w:rsidR="007F071E" w:rsidRPr="003E5E40">
        <w:rPr>
          <w:lang w:val="en-GB"/>
        </w:rPr>
        <w:t>applications as catalyst support</w:t>
      </w:r>
      <w:r w:rsidR="00A240C3" w:rsidRPr="003E5E40">
        <w:rPr>
          <w:lang w:val="en-GB"/>
        </w:rPr>
        <w:t>s</w:t>
      </w:r>
      <w:r w:rsidR="007F071E" w:rsidRPr="003E5E40">
        <w:rPr>
          <w:lang w:val="en-GB"/>
        </w:rPr>
        <w:t xml:space="preserve">. </w:t>
      </w:r>
      <w:r w:rsidRPr="003E5E40">
        <w:rPr>
          <w:lang w:val="en-GB"/>
        </w:rPr>
        <w:t xml:space="preserve">The scheme presented in </w:t>
      </w:r>
      <w:r w:rsidR="00C077C1" w:rsidRPr="003E5E40">
        <w:rPr>
          <w:lang w:val="en-GB"/>
        </w:rPr>
        <w:t xml:space="preserve">Figure </w:t>
      </w:r>
      <w:r w:rsidR="00501935" w:rsidRPr="003E5E40">
        <w:rPr>
          <w:lang w:val="en-GB"/>
        </w:rPr>
        <w:t>2a</w:t>
      </w:r>
      <w:r w:rsidR="00C077C1" w:rsidRPr="003E5E40">
        <w:rPr>
          <w:lang w:val="en-GB"/>
        </w:rPr>
        <w:t xml:space="preserve"> </w:t>
      </w:r>
      <w:r w:rsidR="00E42C52" w:rsidRPr="003E5E40">
        <w:rPr>
          <w:lang w:val="en-GB"/>
        </w:rPr>
        <w:t xml:space="preserve">has been proposed as </w:t>
      </w:r>
      <w:r w:rsidR="00A240C3" w:rsidRPr="003E5E40">
        <w:rPr>
          <w:lang w:val="en-GB"/>
        </w:rPr>
        <w:t xml:space="preserve">an </w:t>
      </w:r>
      <w:r w:rsidR="00E42C52" w:rsidRPr="003E5E40">
        <w:rPr>
          <w:lang w:val="en-GB"/>
        </w:rPr>
        <w:t xml:space="preserve">example of </w:t>
      </w:r>
      <w:r w:rsidR="00DE0028" w:rsidRPr="003E5E40">
        <w:rPr>
          <w:lang w:val="en-GB"/>
        </w:rPr>
        <w:t xml:space="preserve">a </w:t>
      </w:r>
      <w:r w:rsidR="002B0782" w:rsidRPr="003E5E40">
        <w:rPr>
          <w:lang w:val="en-GB"/>
        </w:rPr>
        <w:t>“</w:t>
      </w:r>
      <w:r w:rsidR="00DE0028" w:rsidRPr="003E5E40">
        <w:rPr>
          <w:lang w:val="en-GB"/>
        </w:rPr>
        <w:t>photocatalyst mat</w:t>
      </w:r>
      <w:r w:rsidR="002B0782" w:rsidRPr="003E5E40">
        <w:rPr>
          <w:lang w:val="en-GB"/>
        </w:rPr>
        <w:t>”</w:t>
      </w:r>
      <w:r w:rsidR="00DE0028" w:rsidRPr="003E5E40">
        <w:rPr>
          <w:lang w:val="en-GB"/>
        </w:rPr>
        <w:t xml:space="preserve"> with tailored reactive sites</w:t>
      </w:r>
      <w:r w:rsidR="00E42C52" w:rsidRPr="003E5E40">
        <w:rPr>
          <w:lang w:val="en-GB"/>
        </w:rPr>
        <w:t xml:space="preserve"> for </w:t>
      </w:r>
      <w:r w:rsidR="002B0782" w:rsidRPr="003E5E40">
        <w:rPr>
          <w:lang w:val="en-GB"/>
        </w:rPr>
        <w:t xml:space="preserve">the </w:t>
      </w:r>
      <w:r w:rsidR="00406088" w:rsidRPr="003E5E40">
        <w:rPr>
          <w:lang w:val="en-GB"/>
        </w:rPr>
        <w:t>hydrogen production from water splitting</w:t>
      </w:r>
      <w:r w:rsidR="00E42C52" w:rsidRPr="003E5E40">
        <w:rPr>
          <w:lang w:val="en-GB"/>
        </w:rPr>
        <w:t xml:space="preserve"> </w:t>
      </w:r>
      <w:r w:rsidR="00E42C52" w:rsidRPr="003E5E40">
        <w:rPr>
          <w:lang w:val="en-GB"/>
        </w:rPr>
        <w:fldChar w:fldCharType="begin">
          <w:fldData xml:space="preserve">PFJlZm1hbj48Q2l0ZT48QXV0aG9yPkthbWF0PC9BdXRob3I+PFllYXI+MjAxMDwvWWVhcj48UmVj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</w:fldData>
        </w:fldChar>
      </w:r>
      <w:r w:rsidR="00A96C65" w:rsidRPr="003E5E40">
        <w:rPr>
          <w:lang w:val="en-GB"/>
        </w:rPr>
        <w:instrText xml:space="preserve"> ADDIN REFMGR.CITE </w:instrText>
      </w:r>
      <w:r w:rsidR="00A96C65" w:rsidRPr="003E5E40">
        <w:rPr>
          <w:lang w:val="en-GB"/>
        </w:rPr>
        <w:fldChar w:fldCharType="begin">
          <w:fldData xml:space="preserve">PFJlZm1hbj48Q2l0ZT48QXV0aG9yPkthbWF0PC9BdXRob3I+PFllYXI+MjAxMDwvWWVhcj48UmVj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</w:fldData>
        </w:fldChar>
      </w:r>
      <w:r w:rsidR="00A96C65" w:rsidRPr="003E5E40">
        <w:rPr>
          <w:lang w:val="en-GB"/>
        </w:rPr>
        <w:instrText xml:space="preserve"> ADDIN EN.CITE.DATA </w:instrText>
      </w:r>
      <w:r w:rsidR="00A96C65" w:rsidRPr="003E5E40">
        <w:rPr>
          <w:lang w:val="en-GB"/>
        </w:rPr>
      </w:r>
      <w:r w:rsidR="00A96C65" w:rsidRPr="003E5E40">
        <w:rPr>
          <w:lang w:val="en-GB"/>
        </w:rPr>
        <w:fldChar w:fldCharType="end"/>
      </w:r>
      <w:r w:rsidR="00E42C52" w:rsidRPr="003E5E40">
        <w:rPr>
          <w:lang w:val="en-GB"/>
        </w:rPr>
      </w:r>
      <w:r w:rsidR="00E42C52" w:rsidRPr="003E5E40">
        <w:rPr>
          <w:lang w:val="en-GB"/>
        </w:rPr>
        <w:fldChar w:fldCharType="separate"/>
      </w:r>
      <w:r w:rsidR="00E01E27" w:rsidRPr="003E5E40">
        <w:rPr>
          <w:noProof/>
          <w:lang w:val="en-GB"/>
        </w:rPr>
        <w:t>(Kamat 2010; 2011)</w:t>
      </w:r>
      <w:r w:rsidR="00E42C52" w:rsidRPr="003E5E40">
        <w:rPr>
          <w:lang w:val="en-GB"/>
        </w:rPr>
        <w:fldChar w:fldCharType="end"/>
      </w:r>
      <w:r w:rsidR="00E42C52" w:rsidRPr="003E5E40">
        <w:rPr>
          <w:lang w:val="en-GB"/>
        </w:rPr>
        <w:t xml:space="preserve">, although </w:t>
      </w:r>
      <w:r w:rsidR="00A240C3" w:rsidRPr="003E5E40">
        <w:rPr>
          <w:lang w:val="en-GB"/>
        </w:rPr>
        <w:t xml:space="preserve">it </w:t>
      </w:r>
      <w:r w:rsidR="00E42C52" w:rsidRPr="003E5E40">
        <w:rPr>
          <w:lang w:val="en-GB"/>
        </w:rPr>
        <w:t>has also a general applicability for other photocatalytic processes</w:t>
      </w:r>
      <w:r w:rsidR="00C077C1" w:rsidRPr="003E5E40">
        <w:rPr>
          <w:lang w:val="en-GB"/>
        </w:rPr>
        <w:t xml:space="preserve"> </w:t>
      </w:r>
      <w:r w:rsidR="00C077C1" w:rsidRPr="003E5E40">
        <w:rPr>
          <w:lang w:val="en-GB"/>
        </w:rPr>
        <w:fldChar w:fldCharType="begin"/>
      </w:r>
      <w:r w:rsidR="00A96C65" w:rsidRPr="003E5E40">
        <w:rPr>
          <w:lang w:val="en-GB"/>
        </w:rPr>
        <w:instrText xml:space="preserve"> ADDIN REFMGR.CITE &lt;Refman&gt;&lt;Cite&gt;&lt;Author&gt;Lightcap&lt;/Author&gt;&lt;Year&gt;2010&lt;/Year&gt;&lt;RecNum&gt;21&lt;/RecNum&gt;&lt;IDText&gt;Anchoring semiconductor and metal nanoparticles on a two-dimensional catalyst mat. storing and shuttling electrons with reduced graphene oxide&lt;/IDText&gt;&lt;MDL Ref_Type="Journal"&gt;&lt;Ref_Type&gt;Journal&lt;/Ref_Type&gt;&lt;Ref_ID&gt;21&lt;/Ref_ID&gt;&lt;Title_Primary&gt;Anchoring semiconductor and metal nanoparticles on a two-dimensional catalyst mat. storing and shuttling electrons with reduced graphene oxide&lt;/Title_Primary&gt;&lt;Authors_Primary&gt;Lightcap,I.V.&lt;/Authors_Primary&gt;&lt;Authors_Primary&gt;Kosel,T.H.&lt;/Authors_Primary&gt;&lt;Authors_Primary&gt;Kamat,P.V.&lt;/Authors_Primary&gt;&lt;Date_Primary&gt;2010&lt;/Date_Primary&gt;&lt;Keywords&gt;Carbon support&lt;/Keywords&gt;&lt;Keywords&gt;Catalysts&lt;/Keywords&gt;&lt;Keywords&gt;Composites&lt;/Keywords&gt;&lt;Keywords&gt;Electron storage&lt;/Keywords&gt;&lt;Keywords&gt;Electron transfer&lt;/Keywords&gt;&lt;Keywords&gt;Graphene&lt;/Keywords&gt;&lt;Keywords&gt;Graphene composite&lt;/Keywords&gt;&lt;Keywords&gt;Graphene oxide&lt;/Keywords&gt;&lt;Keywords&gt;Metal nanoparticles&lt;/Keywords&gt;&lt;Keywords&gt;Photocatalysis&lt;/Keywords&gt;&lt;Keywords&gt;Reduced graphene oxide&lt;/Keywords&gt;&lt;Keywords&gt;semiconductor&lt;/Keywords&gt;&lt;Keywords&gt;silver&lt;/Keywords&gt;&lt;Keywords&gt;TiO2&lt;/Keywords&gt;&lt;Reprint&gt;Not in File&lt;/Reprint&gt;&lt;Start_Page&gt;577&lt;/Start_Page&gt;&lt;End_Page&gt;583&lt;/End_Page&gt;&lt;Periodical&gt;Nano Lett.&lt;/Periodical&gt;&lt;Volume&gt;10&lt;/Volume&gt;&lt;Issue&gt;2&lt;/Issue&gt;&lt;Address&gt;Radiation Laboratory, Depts. of Chemistry and Biochemistry, Chemical and Biomolecular Engineering, Electrical Engineering, University of Notre Dame, Notre Dame, IN 46556-0579, United States&lt;/Address&gt;&lt;Web_URL&gt;http://www.scopus.com/inward/record.url?eid=2-s2.0-76749084843&amp;amp;partnerID=40&amp;amp;md5=4d55cab470300e73cb3fb7dacd505ce2&lt;/Web_URL&gt;&lt;ZZ_JournalFull&gt;&lt;f name="System"&gt;Nano Letters&lt;/f&gt;&lt;/ZZ_JournalFull&gt;&lt;ZZ_JournalStdAbbrev&gt;&lt;f name="System"&gt;Nano Lett.&lt;/f&gt;&lt;/ZZ_JournalStdAbbrev&gt;&lt;ZZ_WorkformID&gt;1&lt;/ZZ_WorkformID&gt;&lt;/MDL&gt;&lt;/Cite&gt;&lt;/Refman&gt;</w:instrText>
      </w:r>
      <w:r w:rsidR="00C077C1" w:rsidRPr="003E5E40">
        <w:rPr>
          <w:lang w:val="en-GB"/>
        </w:rPr>
        <w:fldChar w:fldCharType="separate"/>
      </w:r>
      <w:r w:rsidR="00DF63BB" w:rsidRPr="003E5E40">
        <w:rPr>
          <w:noProof/>
          <w:lang w:val="en-GB"/>
        </w:rPr>
        <w:t>(Lightcap et al. 2010)</w:t>
      </w:r>
      <w:r w:rsidR="00C077C1" w:rsidRPr="003E5E40">
        <w:rPr>
          <w:lang w:val="en-GB"/>
        </w:rPr>
        <w:fldChar w:fldCharType="end"/>
      </w:r>
      <w:r w:rsidR="00E42C52" w:rsidRPr="003E5E40">
        <w:rPr>
          <w:lang w:val="en-GB"/>
        </w:rPr>
        <w:t>.</w:t>
      </w:r>
      <w:r w:rsidR="00C077C1" w:rsidRPr="003E5E40">
        <w:rPr>
          <w:lang w:val="en-GB"/>
        </w:rPr>
        <w:t xml:space="preserve"> </w:t>
      </w:r>
      <w:r w:rsidR="00AF044A" w:rsidRPr="003E5E40">
        <w:rPr>
          <w:lang w:val="en-GB"/>
        </w:rPr>
        <w:t xml:space="preserve">The </w:t>
      </w:r>
      <w:r w:rsidR="00BF0981" w:rsidRPr="003E5E40">
        <w:rPr>
          <w:lang w:val="en-GB"/>
        </w:rPr>
        <w:t>TiO</w:t>
      </w:r>
      <w:r w:rsidR="00BF0981" w:rsidRPr="003E5E40">
        <w:rPr>
          <w:vertAlign w:val="subscript"/>
          <w:lang w:val="en-GB"/>
        </w:rPr>
        <w:t>2</w:t>
      </w:r>
      <w:r w:rsidR="00BF0981" w:rsidRPr="003E5E40">
        <w:rPr>
          <w:lang w:val="en-GB"/>
        </w:rPr>
        <w:t xml:space="preserve"> (or </w:t>
      </w:r>
      <w:r w:rsidR="00D76153" w:rsidRPr="003E5E40">
        <w:rPr>
          <w:lang w:val="en-GB"/>
        </w:rPr>
        <w:t xml:space="preserve">other </w:t>
      </w:r>
      <w:r w:rsidR="00C077C1" w:rsidRPr="003E5E40">
        <w:rPr>
          <w:lang w:val="en-GB"/>
        </w:rPr>
        <w:t>semiconductor</w:t>
      </w:r>
      <w:r w:rsidR="00BF0981" w:rsidRPr="003E5E40">
        <w:rPr>
          <w:lang w:val="en-GB"/>
        </w:rPr>
        <w:t>)</w:t>
      </w:r>
      <w:r w:rsidR="00C077C1" w:rsidRPr="003E5E40">
        <w:rPr>
          <w:lang w:val="en-GB"/>
        </w:rPr>
        <w:t xml:space="preserve"> </w:t>
      </w:r>
      <w:r w:rsidR="00AF044A" w:rsidRPr="003E5E40">
        <w:rPr>
          <w:lang w:val="en-GB"/>
        </w:rPr>
        <w:t xml:space="preserve">nanoparticle absorbs light and induces the oxidation reaction. </w:t>
      </w:r>
      <w:r w:rsidR="00C077C1" w:rsidRPr="003E5E40">
        <w:rPr>
          <w:lang w:val="en-GB"/>
        </w:rPr>
        <w:t xml:space="preserve">Then </w:t>
      </w:r>
      <w:r w:rsidR="00AF044A" w:rsidRPr="003E5E40">
        <w:rPr>
          <w:lang w:val="en-GB"/>
        </w:rPr>
        <w:t>RGO</w:t>
      </w:r>
      <w:r w:rsidR="00C077C1" w:rsidRPr="003E5E40">
        <w:rPr>
          <w:lang w:val="en-GB"/>
        </w:rPr>
        <w:t xml:space="preserve"> </w:t>
      </w:r>
      <w:r w:rsidR="00AF044A" w:rsidRPr="003E5E40">
        <w:rPr>
          <w:lang w:val="en-GB"/>
        </w:rPr>
        <w:t>capture</w:t>
      </w:r>
      <w:r w:rsidR="00C077C1" w:rsidRPr="003E5E40">
        <w:rPr>
          <w:lang w:val="en-GB"/>
        </w:rPr>
        <w:t>s</w:t>
      </w:r>
      <w:r w:rsidR="00AF044A" w:rsidRPr="003E5E40">
        <w:rPr>
          <w:lang w:val="en-GB"/>
        </w:rPr>
        <w:t xml:space="preserve"> </w:t>
      </w:r>
      <w:r w:rsidR="00C077C1" w:rsidRPr="003E5E40">
        <w:rPr>
          <w:lang w:val="en-GB"/>
        </w:rPr>
        <w:t xml:space="preserve">the </w:t>
      </w:r>
      <w:r w:rsidR="00AF044A" w:rsidRPr="003E5E40">
        <w:rPr>
          <w:lang w:val="en-GB"/>
        </w:rPr>
        <w:t>electrons and shuttle</w:t>
      </w:r>
      <w:r w:rsidR="00C077C1" w:rsidRPr="003E5E40">
        <w:rPr>
          <w:lang w:val="en-GB"/>
        </w:rPr>
        <w:t>s</w:t>
      </w:r>
      <w:r w:rsidR="00AF044A" w:rsidRPr="003E5E40">
        <w:rPr>
          <w:lang w:val="en-GB"/>
        </w:rPr>
        <w:t xml:space="preserve"> them across the </w:t>
      </w:r>
      <w:r w:rsidR="005138CC" w:rsidRPr="003E5E40">
        <w:rPr>
          <w:lang w:val="en-GB"/>
        </w:rPr>
        <w:t xml:space="preserve">π-π </w:t>
      </w:r>
      <w:r w:rsidR="00AF044A" w:rsidRPr="003E5E40">
        <w:rPr>
          <w:lang w:val="en-GB"/>
        </w:rPr>
        <w:t xml:space="preserve">network to the </w:t>
      </w:r>
      <w:r w:rsidR="00D76153" w:rsidRPr="003E5E40">
        <w:rPr>
          <w:lang w:val="en-GB"/>
        </w:rPr>
        <w:t xml:space="preserve">noble metal </w:t>
      </w:r>
      <w:r w:rsidR="00AF044A" w:rsidRPr="003E5E40">
        <w:rPr>
          <w:lang w:val="en-GB"/>
        </w:rPr>
        <w:t>site</w:t>
      </w:r>
      <w:r w:rsidRPr="003E5E40">
        <w:rPr>
          <w:lang w:val="en-GB"/>
        </w:rPr>
        <w:t>,</w:t>
      </w:r>
      <w:r w:rsidR="00AF044A" w:rsidRPr="003E5E40">
        <w:rPr>
          <w:lang w:val="en-GB"/>
        </w:rPr>
        <w:t xml:space="preserve"> facilitat</w:t>
      </w:r>
      <w:r w:rsidRPr="003E5E40">
        <w:rPr>
          <w:lang w:val="en-GB"/>
        </w:rPr>
        <w:t>ing</w:t>
      </w:r>
      <w:r w:rsidR="00AF044A" w:rsidRPr="003E5E40">
        <w:rPr>
          <w:lang w:val="en-GB"/>
        </w:rPr>
        <w:t xml:space="preserve"> hydrogen </w:t>
      </w:r>
      <w:r w:rsidR="003E78BE" w:rsidRPr="003E5E40">
        <w:rPr>
          <w:lang w:val="en-GB"/>
        </w:rPr>
        <w:t>production. T</w:t>
      </w:r>
      <w:r w:rsidR="00C077C1" w:rsidRPr="003E5E40">
        <w:rPr>
          <w:lang w:val="en-GB"/>
        </w:rPr>
        <w:t xml:space="preserve">he selective anchoring of </w:t>
      </w:r>
      <w:r w:rsidRPr="003E5E40">
        <w:rPr>
          <w:lang w:val="en-GB"/>
        </w:rPr>
        <w:t xml:space="preserve">noble metal particles and </w:t>
      </w:r>
      <w:r w:rsidR="00C077C1" w:rsidRPr="003E5E40">
        <w:rPr>
          <w:lang w:val="en-GB"/>
        </w:rPr>
        <w:t>TiO</w:t>
      </w:r>
      <w:r w:rsidR="00C077C1" w:rsidRPr="003E5E40">
        <w:rPr>
          <w:vertAlign w:val="subscript"/>
          <w:lang w:val="en-GB"/>
        </w:rPr>
        <w:t>2</w:t>
      </w:r>
      <w:r w:rsidR="00C077C1" w:rsidRPr="003E5E40">
        <w:rPr>
          <w:lang w:val="en-GB"/>
        </w:rPr>
        <w:t xml:space="preserve"> </w:t>
      </w:r>
      <w:r w:rsidRPr="003E5E40">
        <w:rPr>
          <w:lang w:val="en-GB"/>
        </w:rPr>
        <w:t>at separate sites on the surface of RGO</w:t>
      </w:r>
      <w:r w:rsidR="00C077C1" w:rsidRPr="003E5E40">
        <w:rPr>
          <w:lang w:val="en-GB"/>
        </w:rPr>
        <w:t xml:space="preserve">, as well the ability of RGO to capture and shuttle </w:t>
      </w:r>
      <w:r w:rsidRPr="003E5E40">
        <w:rPr>
          <w:lang w:val="en-GB"/>
        </w:rPr>
        <w:t xml:space="preserve">the </w:t>
      </w:r>
      <w:r w:rsidR="00C077C1" w:rsidRPr="003E5E40">
        <w:rPr>
          <w:lang w:val="en-GB"/>
        </w:rPr>
        <w:t>electrons</w:t>
      </w:r>
      <w:r w:rsidR="007F071E" w:rsidRPr="003E5E40">
        <w:rPr>
          <w:lang w:val="en-GB"/>
        </w:rPr>
        <w:t>,</w:t>
      </w:r>
      <w:r w:rsidR="00C077C1" w:rsidRPr="003E5E40">
        <w:rPr>
          <w:lang w:val="en-GB"/>
        </w:rPr>
        <w:t xml:space="preserve"> </w:t>
      </w:r>
      <w:r w:rsidR="00BF0981" w:rsidRPr="003E5E40">
        <w:rPr>
          <w:lang w:val="en-GB"/>
        </w:rPr>
        <w:t>ha</w:t>
      </w:r>
      <w:r w:rsidR="003E78BE" w:rsidRPr="003E5E40">
        <w:rPr>
          <w:lang w:val="en-GB"/>
        </w:rPr>
        <w:t>ve</w:t>
      </w:r>
      <w:r w:rsidR="00BF0981" w:rsidRPr="003E5E40">
        <w:rPr>
          <w:lang w:val="en-GB"/>
        </w:rPr>
        <w:t xml:space="preserve"> been </w:t>
      </w:r>
      <w:r w:rsidR="00D76153" w:rsidRPr="003E5E40">
        <w:rPr>
          <w:lang w:val="en-GB"/>
        </w:rPr>
        <w:t xml:space="preserve">also </w:t>
      </w:r>
      <w:r w:rsidR="00AC4BB2" w:rsidRPr="003E5E40">
        <w:rPr>
          <w:lang w:val="en-GB"/>
        </w:rPr>
        <w:t>reported by other authors</w:t>
      </w:r>
      <w:r w:rsidR="003E78BE" w:rsidRPr="003E5E40">
        <w:rPr>
          <w:lang w:val="en-GB"/>
        </w:rPr>
        <w:t xml:space="preserve"> </w:t>
      </w:r>
      <w:r w:rsidR="00B94A5A" w:rsidRPr="003E5E40">
        <w:rPr>
          <w:lang w:val="en-GB"/>
        </w:rPr>
        <w:fldChar w:fldCharType="begin"/>
      </w:r>
      <w:r w:rsidR="00A96C65" w:rsidRPr="003E5E40">
        <w:rPr>
          <w:lang w:val="en-GB"/>
        </w:rPr>
        <w:instrText xml:space="preserve"> ADDIN REFMGR.CITE &lt;Refman&gt;&lt;Cite&gt;&lt;Author&gt;Lightcap&lt;/Author&gt;&lt;Year&gt;2010&lt;/Year&gt;&lt;RecNum&gt;21&lt;/RecNum&gt;&lt;IDText&gt;Anchoring semiconductor and metal nanoparticles on a two-dimensional catalyst mat. storing and shuttling electrons with reduced graphene oxide&lt;/IDText&gt;&lt;MDL Ref_Type="Journal"&gt;&lt;Ref_Type&gt;Journal&lt;/Ref_Type&gt;&lt;Ref_ID&gt;21&lt;/Ref_ID&gt;&lt;Title_Primary&gt;Anchoring semiconductor and metal nanoparticles on a two-dimensional catalyst mat. storing and shuttling electrons with reduced graphene oxide&lt;/Title_Primary&gt;&lt;Authors_Primary&gt;Lightcap,I.V.&lt;/Authors_Primary&gt;&lt;Authors_Primary&gt;Kosel,T.H.&lt;/Authors_Primary&gt;&lt;Authors_Primary&gt;Kamat,P.V.&lt;/Authors_Primary&gt;&lt;Date_Primary&gt;2010&lt;/Date_Primary&gt;&lt;Keywords&gt;Carbon support&lt;/Keywords&gt;&lt;Keywords&gt;Catalysts&lt;/Keywords&gt;&lt;Keywords&gt;Composites&lt;/Keywords&gt;&lt;Keywords&gt;Electron storage&lt;/Keywords&gt;&lt;Keywords&gt;Electron transfer&lt;/Keywords&gt;&lt;Keywords&gt;Graphene&lt;/Keywords&gt;&lt;Keywords&gt;Graphene composite&lt;/Keywords&gt;&lt;Keywords&gt;Graphene oxide&lt;/Keywords&gt;&lt;Keywords&gt;Metal nanoparticles&lt;/Keywords&gt;&lt;Keywords&gt;Photocatalysis&lt;/Keywords&gt;&lt;Keywords&gt;Reduced graphene oxide&lt;/Keywords&gt;&lt;Keywords&gt;semiconductor&lt;/Keywords&gt;&lt;Keywords&gt;silver&lt;/Keywords&gt;&lt;Keywords&gt;TiO2&lt;/Keywords&gt;&lt;Reprint&gt;Not in File&lt;/Reprint&gt;&lt;Start_Page&gt;577&lt;/Start_Page&gt;&lt;End_Page&gt;583&lt;/End_Page&gt;&lt;Periodical&gt;Nano Lett.&lt;/Periodical&gt;&lt;Volume&gt;10&lt;/Volume&gt;&lt;Issue&gt;2&lt;/Issue&gt;&lt;Address&gt;Radiation Laboratory, Depts. of Chemistry and Biochemistry, Chemical and Biomolecular Engineering, Electrical Engineering, University of Notre Dame, Notre Dame, IN 46556-0579, United States&lt;/Address&gt;&lt;Web_URL&gt;http://www.scopus.com/inward/record.url?eid=2-s2.0-76749084843&amp;amp;partnerID=40&amp;amp;md5=4d55cab470300e73cb3fb7dacd505ce2&lt;/Web_URL&gt;&lt;ZZ_JournalFull&gt;&lt;f name="System"&gt;Nano Letters&lt;/f&gt;&lt;/ZZ_JournalFull&gt;&lt;ZZ_JournalStdAbbrev&gt;&lt;f name="System"&gt;Nano Lett.&lt;/f&gt;&lt;/ZZ_JournalStdAbbrev&gt;&lt;ZZ_WorkformID&gt;1&lt;/ZZ_WorkformID&gt;&lt;/MDL&gt;&lt;/Cite&gt;&lt;/Refman&gt;</w:instrText>
      </w:r>
      <w:r w:rsidR="00B94A5A" w:rsidRPr="003E5E40">
        <w:rPr>
          <w:lang w:val="en-GB"/>
        </w:rPr>
        <w:fldChar w:fldCharType="separate"/>
      </w:r>
      <w:r w:rsidR="00DF63BB" w:rsidRPr="003E5E40">
        <w:rPr>
          <w:noProof/>
          <w:lang w:val="en-GB"/>
        </w:rPr>
        <w:t>(Lightcap et al. 2010)</w:t>
      </w:r>
      <w:r w:rsidR="00B94A5A" w:rsidRPr="003E5E40">
        <w:rPr>
          <w:lang w:val="en-GB"/>
        </w:rPr>
        <w:fldChar w:fldCharType="end"/>
      </w:r>
      <w:r w:rsidR="007F071E" w:rsidRPr="003E5E40">
        <w:rPr>
          <w:lang w:val="en-GB"/>
        </w:rPr>
        <w:t>.</w:t>
      </w:r>
      <w:r w:rsidR="00B573A9" w:rsidRPr="003E5E40">
        <w:rPr>
          <w:lang w:val="en-GB"/>
        </w:rPr>
        <w:t xml:space="preserve"> </w:t>
      </w:r>
      <w:r w:rsidR="007F071E" w:rsidRPr="003E5E40">
        <w:rPr>
          <w:lang w:val="en-GB"/>
        </w:rPr>
        <w:t>Therefore</w:t>
      </w:r>
      <w:r w:rsidR="002B0782" w:rsidRPr="003E5E40">
        <w:rPr>
          <w:lang w:val="en-GB"/>
        </w:rPr>
        <w:t xml:space="preserve">, </w:t>
      </w:r>
      <w:r w:rsidR="00136C25" w:rsidRPr="003E5E40">
        <w:rPr>
          <w:lang w:val="en-GB"/>
        </w:rPr>
        <w:t xml:space="preserve">a </w:t>
      </w:r>
      <w:r w:rsidR="00D76153" w:rsidRPr="003E5E40">
        <w:rPr>
          <w:lang w:val="en-GB"/>
        </w:rPr>
        <w:t>graphene-based</w:t>
      </w:r>
      <w:r w:rsidR="002B0782" w:rsidRPr="003E5E40">
        <w:rPr>
          <w:lang w:val="en-GB"/>
        </w:rPr>
        <w:t xml:space="preserve"> </w:t>
      </w:r>
      <w:r w:rsidR="00136C25" w:rsidRPr="003E5E40">
        <w:rPr>
          <w:lang w:val="en-GB"/>
        </w:rPr>
        <w:t xml:space="preserve">support </w:t>
      </w:r>
      <w:r w:rsidR="002B0782" w:rsidRPr="003E5E40">
        <w:rPr>
          <w:lang w:val="en-GB"/>
        </w:rPr>
        <w:t>act</w:t>
      </w:r>
      <w:r w:rsidR="00136C25" w:rsidRPr="003E5E40">
        <w:rPr>
          <w:lang w:val="en-GB"/>
        </w:rPr>
        <w:t>s</w:t>
      </w:r>
      <w:r w:rsidR="002B0782" w:rsidRPr="003E5E40">
        <w:rPr>
          <w:lang w:val="en-GB"/>
        </w:rPr>
        <w:t xml:space="preserve"> </w:t>
      </w:r>
      <w:r w:rsidR="00A240C3" w:rsidRPr="003E5E40">
        <w:rPr>
          <w:lang w:val="en-GB"/>
        </w:rPr>
        <w:t>by capturing</w:t>
      </w:r>
      <w:r w:rsidR="009B6A20" w:rsidRPr="003E5E40">
        <w:rPr>
          <w:lang w:val="en-GB"/>
        </w:rPr>
        <w:t xml:space="preserve"> </w:t>
      </w:r>
      <w:r w:rsidR="00970B03" w:rsidRPr="003E5E40">
        <w:rPr>
          <w:lang w:val="en-GB"/>
        </w:rPr>
        <w:t>photoinduced electrons</w:t>
      </w:r>
      <w:r w:rsidR="00990364" w:rsidRPr="003E5E40">
        <w:rPr>
          <w:lang w:val="en-GB"/>
        </w:rPr>
        <w:t xml:space="preserve"> –</w:t>
      </w:r>
      <w:r w:rsidR="00673C66" w:rsidRPr="003E5E40">
        <w:rPr>
          <w:lang w:val="en-GB"/>
        </w:rPr>
        <w:t xml:space="preserve"> </w:t>
      </w:r>
      <w:r w:rsidR="00970B03" w:rsidRPr="003E5E40">
        <w:rPr>
          <w:lang w:val="en-GB"/>
        </w:rPr>
        <w:t xml:space="preserve">due to </w:t>
      </w:r>
      <w:r w:rsidR="00136C25" w:rsidRPr="003E5E40">
        <w:rPr>
          <w:lang w:val="en-GB"/>
        </w:rPr>
        <w:t>its</w:t>
      </w:r>
      <w:r w:rsidR="00970B03" w:rsidRPr="003E5E40">
        <w:rPr>
          <w:lang w:val="en-GB"/>
        </w:rPr>
        <w:t xml:space="preserve"> excellen</w:t>
      </w:r>
      <w:r w:rsidR="00D76153" w:rsidRPr="003E5E40">
        <w:rPr>
          <w:lang w:val="en-GB"/>
        </w:rPr>
        <w:t>t</w:t>
      </w:r>
      <w:r w:rsidR="00970B03" w:rsidRPr="003E5E40">
        <w:rPr>
          <w:lang w:val="en-GB"/>
        </w:rPr>
        <w:t xml:space="preserve"> electronic properties</w:t>
      </w:r>
      <w:r w:rsidR="00136C25" w:rsidRPr="003E5E40">
        <w:rPr>
          <w:lang w:val="en-GB"/>
        </w:rPr>
        <w:t>,</w:t>
      </w:r>
      <w:r w:rsidR="00D76153" w:rsidRPr="003E5E40">
        <w:rPr>
          <w:lang w:val="en-GB"/>
        </w:rPr>
        <w:t xml:space="preserve"> these electrons could be </w:t>
      </w:r>
      <w:r w:rsidR="00970B03" w:rsidRPr="003E5E40">
        <w:rPr>
          <w:lang w:val="en-GB"/>
        </w:rPr>
        <w:t xml:space="preserve">shuttled </w:t>
      </w:r>
      <w:r w:rsidR="00D76153" w:rsidRPr="003E5E40">
        <w:rPr>
          <w:lang w:val="en-GB"/>
        </w:rPr>
        <w:t>t</w:t>
      </w:r>
      <w:r w:rsidR="00970B03" w:rsidRPr="003E5E40">
        <w:rPr>
          <w:lang w:val="en-GB"/>
        </w:rPr>
        <w:t>o produce active oxygenated radical</w:t>
      </w:r>
      <w:r w:rsidR="00A240C3" w:rsidRPr="003E5E40">
        <w:rPr>
          <w:lang w:val="en-GB"/>
        </w:rPr>
        <w:t>s</w:t>
      </w:r>
      <w:r w:rsidR="00673C66" w:rsidRPr="003E5E40">
        <w:rPr>
          <w:lang w:val="en-GB"/>
        </w:rPr>
        <w:t xml:space="preserve"> </w:t>
      </w:r>
      <w:r w:rsidR="00990364" w:rsidRPr="003E5E40">
        <w:rPr>
          <w:lang w:val="en-GB"/>
        </w:rPr>
        <w:t>–</w:t>
      </w:r>
      <w:r w:rsidR="00B04271" w:rsidRPr="003E5E40">
        <w:rPr>
          <w:lang w:val="en-GB"/>
        </w:rPr>
        <w:t>,</w:t>
      </w:r>
      <w:r w:rsidR="00990364" w:rsidRPr="003E5E40">
        <w:rPr>
          <w:lang w:val="en-GB"/>
        </w:rPr>
        <w:t xml:space="preserve"> </w:t>
      </w:r>
      <w:r w:rsidR="00970B03" w:rsidRPr="003E5E40">
        <w:rPr>
          <w:lang w:val="en-GB"/>
        </w:rPr>
        <w:t xml:space="preserve">or simply </w:t>
      </w:r>
      <w:r w:rsidR="00990364" w:rsidRPr="003E5E40">
        <w:rPr>
          <w:lang w:val="en-GB"/>
        </w:rPr>
        <w:t>by storing them –</w:t>
      </w:r>
      <w:r w:rsidR="00D76153" w:rsidRPr="003E5E40">
        <w:rPr>
          <w:lang w:val="en-GB"/>
        </w:rPr>
        <w:t xml:space="preserve"> </w:t>
      </w:r>
      <w:r w:rsidR="00A826B6" w:rsidRPr="003E5E40">
        <w:rPr>
          <w:lang w:val="en-GB"/>
        </w:rPr>
        <w:t xml:space="preserve">this being </w:t>
      </w:r>
      <w:r w:rsidR="00D76153" w:rsidRPr="003E5E40">
        <w:rPr>
          <w:lang w:val="en-GB"/>
        </w:rPr>
        <w:t xml:space="preserve">of particular interest for </w:t>
      </w:r>
      <w:r w:rsidR="00B573A9" w:rsidRPr="003E5E40">
        <w:rPr>
          <w:lang w:val="en-GB"/>
        </w:rPr>
        <w:t xml:space="preserve">energy </w:t>
      </w:r>
      <w:r w:rsidR="00970B03" w:rsidRPr="003E5E40">
        <w:rPr>
          <w:lang w:val="en-GB"/>
        </w:rPr>
        <w:t>applications</w:t>
      </w:r>
      <w:r w:rsidR="000307FE" w:rsidRPr="003E5E40">
        <w:rPr>
          <w:lang w:val="en-GB"/>
        </w:rPr>
        <w:t>.</w:t>
      </w:r>
    </w:p>
    <w:p w14:paraId="79C694F1" w14:textId="77777777" w:rsidR="001D2187" w:rsidRPr="003E5E40" w:rsidRDefault="001D2187" w:rsidP="001D2187">
      <w:pPr>
        <w:spacing w:line="480" w:lineRule="auto"/>
        <w:ind w:firstLine="708"/>
        <w:jc w:val="both"/>
        <w:rPr>
          <w:color w:val="FF0000"/>
          <w:lang w:val="en-GB"/>
        </w:rPr>
      </w:pPr>
    </w:p>
    <w:p w14:paraId="524CE5CC" w14:textId="77777777" w:rsidR="007D5E25" w:rsidRPr="003E5E40" w:rsidRDefault="00B573A9" w:rsidP="00414D99">
      <w:pPr>
        <w:pStyle w:val="Heading1"/>
      </w:pPr>
      <w:r w:rsidRPr="003E5E40">
        <w:lastRenderedPageBreak/>
        <w:t xml:space="preserve">Methods of synthesis </w:t>
      </w:r>
      <w:r w:rsidR="003C1913" w:rsidRPr="003E5E40">
        <w:t xml:space="preserve">to prepare </w:t>
      </w:r>
      <w:r w:rsidR="00D76153" w:rsidRPr="003E5E40">
        <w:t xml:space="preserve">graphene-based </w:t>
      </w:r>
      <w:r w:rsidR="003C1913" w:rsidRPr="003E5E40">
        <w:t>TiO</w:t>
      </w:r>
      <w:r w:rsidR="003C1913" w:rsidRPr="003E5E40">
        <w:rPr>
          <w:vertAlign w:val="subscript"/>
        </w:rPr>
        <w:t>2</w:t>
      </w:r>
      <w:r w:rsidR="003C1913" w:rsidRPr="003E5E40">
        <w:t xml:space="preserve"> composites</w:t>
      </w:r>
    </w:p>
    <w:p w14:paraId="6B18B3E0" w14:textId="77777777" w:rsidR="00AF27F9" w:rsidRPr="003E5E40" w:rsidRDefault="000B7860" w:rsidP="00AF27F9">
      <w:pPr>
        <w:spacing w:line="480" w:lineRule="auto"/>
        <w:ind w:firstLine="708"/>
        <w:jc w:val="both"/>
        <w:rPr>
          <w:lang w:val="en-GB"/>
        </w:rPr>
      </w:pPr>
      <w:r w:rsidRPr="003E5E40">
        <w:rPr>
          <w:lang w:val="en-GB"/>
        </w:rPr>
        <w:t xml:space="preserve">According </w:t>
      </w:r>
      <w:r w:rsidR="00D71DFC" w:rsidRPr="003E5E40">
        <w:rPr>
          <w:lang w:val="en-GB"/>
        </w:rPr>
        <w:t xml:space="preserve">to </w:t>
      </w:r>
      <w:r w:rsidRPr="003E5E40">
        <w:rPr>
          <w:lang w:val="en-GB"/>
        </w:rPr>
        <w:t xml:space="preserve">the literature, </w:t>
      </w:r>
      <w:r w:rsidR="005001A0" w:rsidRPr="003E5E40">
        <w:rPr>
          <w:lang w:val="en-GB"/>
        </w:rPr>
        <w:t>TiO</w:t>
      </w:r>
      <w:r w:rsidR="005001A0" w:rsidRPr="003E5E40">
        <w:rPr>
          <w:vertAlign w:val="subscript"/>
          <w:lang w:val="en-GB"/>
        </w:rPr>
        <w:t>2</w:t>
      </w:r>
      <w:r w:rsidR="00D71DFC" w:rsidRPr="003E5E40">
        <w:rPr>
          <w:lang w:val="en-GB"/>
        </w:rPr>
        <w:t xml:space="preserve">, </w:t>
      </w:r>
      <w:r w:rsidR="005001A0" w:rsidRPr="003E5E40">
        <w:rPr>
          <w:lang w:val="en-GB"/>
        </w:rPr>
        <w:t xml:space="preserve">or other </w:t>
      </w:r>
      <w:r w:rsidR="00AF27F9" w:rsidRPr="003E5E40">
        <w:rPr>
          <w:lang w:val="en-GB"/>
        </w:rPr>
        <w:t xml:space="preserve">inorganic </w:t>
      </w:r>
      <w:r w:rsidRPr="003E5E40">
        <w:rPr>
          <w:lang w:val="en-GB"/>
        </w:rPr>
        <w:t>oxide</w:t>
      </w:r>
      <w:r w:rsidR="00D71DFC" w:rsidRPr="003E5E40">
        <w:rPr>
          <w:lang w:val="en-GB"/>
        </w:rPr>
        <w:t xml:space="preserve">s, </w:t>
      </w:r>
      <w:r w:rsidR="00AF27F9" w:rsidRPr="003E5E40">
        <w:rPr>
          <w:lang w:val="en-GB"/>
        </w:rPr>
        <w:t xml:space="preserve">with </w:t>
      </w:r>
      <w:r w:rsidR="00D71DFC" w:rsidRPr="003E5E40">
        <w:rPr>
          <w:lang w:val="en-GB"/>
        </w:rPr>
        <w:t>graphene</w:t>
      </w:r>
      <w:r w:rsidR="00B573A9" w:rsidRPr="003E5E40">
        <w:rPr>
          <w:lang w:val="en-GB"/>
        </w:rPr>
        <w:t>-based</w:t>
      </w:r>
      <w:r w:rsidR="00AF27F9" w:rsidRPr="003E5E40">
        <w:rPr>
          <w:lang w:val="en-GB"/>
        </w:rPr>
        <w:t xml:space="preserve"> </w:t>
      </w:r>
      <w:r w:rsidR="00575A45" w:rsidRPr="003E5E40">
        <w:rPr>
          <w:lang w:val="en-GB"/>
        </w:rPr>
        <w:t>nanosheets</w:t>
      </w:r>
      <w:r w:rsidR="00AF27F9" w:rsidRPr="003E5E40">
        <w:rPr>
          <w:lang w:val="en-GB"/>
        </w:rPr>
        <w:t xml:space="preserve"> </w:t>
      </w:r>
      <w:r w:rsidR="00575A45" w:rsidRPr="003E5E40">
        <w:rPr>
          <w:lang w:val="en-GB"/>
        </w:rPr>
        <w:t xml:space="preserve">can be prepared </w:t>
      </w:r>
      <w:r w:rsidR="00AF27F9" w:rsidRPr="003E5E40">
        <w:rPr>
          <w:lang w:val="en-GB"/>
        </w:rPr>
        <w:t>by different methods: simpl</w:t>
      </w:r>
      <w:r w:rsidR="00B573A9" w:rsidRPr="003E5E40">
        <w:rPr>
          <w:lang w:val="en-GB"/>
        </w:rPr>
        <w:t>e</w:t>
      </w:r>
      <w:r w:rsidR="00AF27F9" w:rsidRPr="003E5E40">
        <w:rPr>
          <w:lang w:val="en-GB"/>
        </w:rPr>
        <w:t xml:space="preserve"> mixing </w:t>
      </w:r>
      <w:r w:rsidR="00D71DFC" w:rsidRPr="003E5E40">
        <w:rPr>
          <w:lang w:val="en-GB"/>
        </w:rPr>
        <w:t>and/</w:t>
      </w:r>
      <w:r w:rsidR="00AF27F9" w:rsidRPr="003E5E40">
        <w:rPr>
          <w:lang w:val="en-GB"/>
        </w:rPr>
        <w:t>or sonicati</w:t>
      </w:r>
      <w:r w:rsidR="00D71DFC" w:rsidRPr="003E5E40">
        <w:rPr>
          <w:lang w:val="en-GB"/>
        </w:rPr>
        <w:t>on</w:t>
      </w:r>
      <w:r w:rsidR="00BF6A6C" w:rsidRPr="003E5E40">
        <w:rPr>
          <w:lang w:val="en-GB"/>
        </w:rPr>
        <w:t xml:space="preserve"> </w:t>
      </w:r>
      <w:r w:rsidR="00BF6A6C" w:rsidRPr="003E5E40">
        <w:rPr>
          <w:lang w:val="en-GB"/>
        </w:rPr>
        <w:fldChar w:fldCharType="begin">
          <w:fldData xml:space="preserve">PFJlZm1hbj48Q2l0ZT48QXV0aG9yPkd1bzwvQXV0aG9yPjxZZWFyPjIwMTE8L1llYXI+PFJlY051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</w:fldData>
        </w:fldChar>
      </w:r>
      <w:r w:rsidR="00A96C65" w:rsidRPr="003E5E40">
        <w:rPr>
          <w:lang w:val="en-GB"/>
        </w:rPr>
        <w:instrText xml:space="preserve"> ADDIN REFMGR.CITE </w:instrText>
      </w:r>
      <w:r w:rsidR="00A96C65" w:rsidRPr="003E5E40">
        <w:rPr>
          <w:lang w:val="en-GB"/>
        </w:rPr>
        <w:fldChar w:fldCharType="begin">
          <w:fldData xml:space="preserve">PFJlZm1hbj48Q2l0ZT48QXV0aG9yPkd1bzwvQXV0aG9yPjxZZWFyPjIwMTE8L1llYXI+PFJlY051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</w:fldData>
        </w:fldChar>
      </w:r>
      <w:r w:rsidR="00A96C65" w:rsidRPr="003E5E40">
        <w:rPr>
          <w:lang w:val="en-GB"/>
        </w:rPr>
        <w:instrText xml:space="preserve"> ADDIN EN.CITE.DATA </w:instrText>
      </w:r>
      <w:r w:rsidR="00A96C65" w:rsidRPr="003E5E40">
        <w:rPr>
          <w:lang w:val="en-GB"/>
        </w:rPr>
      </w:r>
      <w:r w:rsidR="00A96C65" w:rsidRPr="003E5E40">
        <w:rPr>
          <w:lang w:val="en-GB"/>
        </w:rPr>
        <w:fldChar w:fldCharType="end"/>
      </w:r>
      <w:r w:rsidR="00BF6A6C" w:rsidRPr="003E5E40">
        <w:rPr>
          <w:lang w:val="en-GB"/>
        </w:rPr>
      </w:r>
      <w:r w:rsidR="00BF6A6C" w:rsidRPr="003E5E40">
        <w:rPr>
          <w:lang w:val="en-GB"/>
        </w:rPr>
        <w:fldChar w:fldCharType="separate"/>
      </w:r>
      <w:r w:rsidR="00BA2785" w:rsidRPr="003E5E40">
        <w:rPr>
          <w:noProof/>
          <w:lang w:val="en-GB"/>
        </w:rPr>
        <w:t>(Guo et al. 2011; Bell et al. 2011)</w:t>
      </w:r>
      <w:r w:rsidR="00BF6A6C" w:rsidRPr="003E5E40">
        <w:rPr>
          <w:lang w:val="en-GB"/>
        </w:rPr>
        <w:fldChar w:fldCharType="end"/>
      </w:r>
      <w:r w:rsidR="00AF27F9" w:rsidRPr="003E5E40">
        <w:rPr>
          <w:lang w:val="en-GB"/>
        </w:rPr>
        <w:t>, sol</w:t>
      </w:r>
      <w:r w:rsidRPr="003E5E40">
        <w:rPr>
          <w:lang w:val="en-GB"/>
        </w:rPr>
        <w:t>-</w:t>
      </w:r>
      <w:r w:rsidR="00AF27F9" w:rsidRPr="003E5E40">
        <w:rPr>
          <w:lang w:val="en-GB"/>
        </w:rPr>
        <w:t>gel process</w:t>
      </w:r>
      <w:r w:rsidR="00BF6A6C" w:rsidRPr="003E5E40">
        <w:rPr>
          <w:lang w:val="en-GB"/>
        </w:rPr>
        <w:t xml:space="preserve"> </w:t>
      </w:r>
      <w:r w:rsidR="00BF6A6C" w:rsidRPr="003E5E40">
        <w:rPr>
          <w:lang w:val="en-GB"/>
        </w:rPr>
        <w:fldChar w:fldCharType="begin"/>
      </w:r>
      <w:r w:rsidR="00A96C65" w:rsidRPr="003E5E40">
        <w:rPr>
          <w:lang w:val="en-GB"/>
        </w:rPr>
        <w:instrText xml:space="preserve"> ADDIN REFMGR.CITE &lt;Refman&gt;&lt;Cite&gt;&lt;Author&gt;Mishra&lt;/Author&gt;&lt;Year&gt;2011&lt;/Year&gt;&lt;RecNum&gt;75&lt;/RecNum&gt;&lt;IDText&gt;Functionalized graphene-based nanocomposites for supercapacitor application&lt;/IDText&gt;&lt;MDL Ref_Type="Journal"&gt;&lt;Ref_Type&gt;Journal&lt;/Ref_Type&gt;&lt;Ref_ID&gt;75&lt;/Ref_ID&gt;&lt;Title_Primary&gt;Functionalized graphene-based nanocomposites for supercapacitor application&lt;/Title_Primary&gt;&lt;Authors_Primary&gt;Mishra,A.K.&lt;/Authors_Primary&gt;&lt;Authors_Primary&gt;Ramaprabhu,S.&lt;/Authors_Primary&gt;&lt;Date_Primary&gt;2011&lt;/Date_Primary&gt;&lt;Keywords&gt;Cyclic voltammetry&lt;/Keywords&gt;&lt;Keywords&gt;Graphene&lt;/Keywords&gt;&lt;Keywords&gt;Metal oxide&lt;/Keywords&gt;&lt;Keywords&gt;nanocomposite&lt;/Keywords&gt;&lt;Keywords&gt;Nanocomposites&lt;/Keywords&gt;&lt;Reprint&gt;Not in File&lt;/Reprint&gt;&lt;Start_Page&gt;14006&lt;/Start_Page&gt;&lt;End_Page&gt;14013&lt;/End_Page&gt;&lt;Periodical&gt;J.Phys.Chem.C&lt;/Periodical&gt;&lt;Volume&gt;115&lt;/Volume&gt;&lt;Issue&gt;29&lt;/Issue&gt;&lt;Address&gt;Department of Physics, Nano Functional Materials Technology Centre (NFMTC), Indian Institute of Technology Madras, Chennai 600036, India&lt;/Address&gt;&lt;Web_URL&gt;http://www.scopus.com/inward/record.url?eid=2-s2.0-79960671906&amp;amp;partnerID=40&amp;amp;md5=9f5fe4d455b7277b2235a807602ddc77&lt;/Web_URL&gt;&lt;ZZ_JournalFull&gt;&lt;f name="System"&gt;Journal of Physical Chemistry C&lt;/f&gt;&lt;/ZZ_JournalFull&gt;&lt;ZZ_JournalStdAbbrev&gt;&lt;f name="System"&gt;J.Phys.Chem.C&lt;/f&gt;&lt;/ZZ_JournalStdAbbrev&gt;&lt;ZZ_WorkformID&gt;1&lt;/ZZ_WorkformID&gt;&lt;/MDL&gt;&lt;/Cite&gt;&lt;/Refman&gt;</w:instrText>
      </w:r>
      <w:r w:rsidR="00BF6A6C" w:rsidRPr="003E5E40">
        <w:rPr>
          <w:lang w:val="en-GB"/>
        </w:rPr>
        <w:fldChar w:fldCharType="separate"/>
      </w:r>
      <w:r w:rsidR="00BA2785" w:rsidRPr="003E5E40">
        <w:rPr>
          <w:noProof/>
          <w:lang w:val="en-GB"/>
        </w:rPr>
        <w:t>(Mishra and Ramaprabhu 2011)</w:t>
      </w:r>
      <w:r w:rsidR="00BF6A6C" w:rsidRPr="003E5E40">
        <w:rPr>
          <w:lang w:val="en-GB"/>
        </w:rPr>
        <w:fldChar w:fldCharType="end"/>
      </w:r>
      <w:r w:rsidR="00AF27F9" w:rsidRPr="003E5E40">
        <w:rPr>
          <w:lang w:val="en-GB"/>
        </w:rPr>
        <w:t>, liquid phase deposition</w:t>
      </w:r>
      <w:r w:rsidR="00BA6F67" w:rsidRPr="003E5E40">
        <w:rPr>
          <w:lang w:val="en-GB"/>
        </w:rPr>
        <w:t xml:space="preserve"> </w:t>
      </w:r>
      <w:r w:rsidR="00BA6F67" w:rsidRPr="003E5E40">
        <w:rPr>
          <w:lang w:val="en-GB"/>
        </w:rPr>
        <w:fldChar w:fldCharType="begin"/>
      </w:r>
      <w:r w:rsidR="00A96C65" w:rsidRPr="003E5E40">
        <w:rPr>
          <w:lang w:val="en-GB"/>
        </w:rPr>
        <w:instrText xml:space="preserve"> ADDIN REFMGR.CITE &lt;Refman&gt;&lt;Cite&gt;&lt;Author&gt;Jiang&lt;/Author&gt;&lt;Year&gt;2011&lt;/Year&gt;&lt;RecNum&gt;61&lt;/RecNum&gt;&lt;IDText&gt;TiO2 nanoparticles assembled on graphene oxide nanosheets with high photocatalytic activity for removal of pollutants&lt;/IDText&gt;&lt;MDL Ref_Type="Journal"&gt;&lt;Ref_Type&gt;Journal&lt;/Ref_Type&gt;&lt;Ref_ID&gt;61&lt;/Ref_ID&gt;&lt;Title_Primary&gt;TiO&lt;sub&gt;2&lt;/sub&gt; nanoparticles assembled on graphene oxide nanosheets with high photocatalytic activity for removal of pollutants&lt;/Title_Primary&gt;&lt;Authors_Primary&gt;Jiang,G.&lt;/Authors_Primary&gt;&lt;Authors_Primary&gt;Lin,Z.&lt;/Authors_Primary&gt;&lt;Authors_Primary&gt;Chen,C.&lt;/Authors_Primary&gt;&lt;Authors_Primary&gt;Zhu,L.&lt;/Authors_Primary&gt;&lt;Authors_Primary&gt;Chang,Q.&lt;/Authors_Primary&gt;&lt;Authors_Primary&gt;Wang,N.&lt;/Authors_Primary&gt;&lt;Authors_Primary&gt;Wei,W.&lt;/Authors_Primary&gt;&lt;Authors_Primary&gt;Tang,H.&lt;/Authors_Primary&gt;&lt;Date_Primary&gt;2011&lt;/Date_Primary&gt;&lt;Keywords&gt;Adsorption&lt;/Keywords&gt;&lt;Keywords&gt;Composites&lt;/Keywords&gt;&lt;Keywords&gt;Degradation&lt;/Keywords&gt;&lt;Keywords&gt;Electron transfer&lt;/Keywords&gt;&lt;Keywords&gt;Graphene&lt;/Keywords&gt;&lt;Keywords&gt;Graphene oxide&lt;/Keywords&gt;&lt;Keywords&gt;nanosheets&lt;/Keywords&gt;&lt;Keywords&gt;photocatalyst&lt;/Keywords&gt;&lt;Keywords&gt;Photocatalytic activity&lt;/Keywords&gt;&lt;Keywords&gt;photocatalytic properties&lt;/Keywords&gt;&lt;Keywords&gt;Reduced graphene oxide&lt;/Keywords&gt;&lt;Keywords&gt;TiO2&lt;/Keywords&gt;&lt;Reprint&gt;Not in File&lt;/Reprint&gt;&lt;Start_Page&gt;2693&lt;/Start_Page&gt;&lt;End_Page&gt;2701&lt;/End_Page&gt;&lt;Periodical&gt;Carbon&lt;/Periodical&gt;&lt;Volume&gt;49&lt;/Volume&gt;&lt;Issue&gt;8&lt;/Issue&gt;&lt;Address&gt;College of Chemistry and Chemical Engineering, Huazhong University of Science and Technology, Wuhan 430074, China&amp;#xA;State Key Laboratory of Pollution Control and Resource Reuse, College of Environmental Science and Engineering, Tongji University, Shanghai 200092, China&lt;/Address&gt;&lt;Web_URL&gt;http://www.scopus.com/inward/record.url?eid=2-s2.0-79953803038&amp;amp;partnerID=40&amp;amp;md5=aa7dd33b71e70374779120ed6085f76e&lt;/Web_URL&gt;&lt;ZZ_JournalFull&gt;&lt;f name="System"&gt;Carbon&lt;/f&gt;&lt;/ZZ_JournalFull&gt;&lt;ZZ_WorkformID&gt;1&lt;/ZZ_WorkformID&gt;&lt;/MDL&gt;&lt;/Cite&gt;&lt;/Refman&gt;</w:instrText>
      </w:r>
      <w:r w:rsidR="00BA6F67" w:rsidRPr="003E5E40">
        <w:rPr>
          <w:lang w:val="en-GB"/>
        </w:rPr>
        <w:fldChar w:fldCharType="separate"/>
      </w:r>
      <w:r w:rsidR="00BA2785" w:rsidRPr="003E5E40">
        <w:rPr>
          <w:noProof/>
          <w:lang w:val="en-GB"/>
        </w:rPr>
        <w:t>(Jiang et al. 2011b)</w:t>
      </w:r>
      <w:r w:rsidR="00BA6F67" w:rsidRPr="003E5E40">
        <w:rPr>
          <w:lang w:val="en-GB"/>
        </w:rPr>
        <w:fldChar w:fldCharType="end"/>
      </w:r>
      <w:r w:rsidR="00AF27F9" w:rsidRPr="003E5E40">
        <w:rPr>
          <w:lang w:val="en-GB"/>
        </w:rPr>
        <w:t>, hydrothermal and solvothermal method</w:t>
      </w:r>
      <w:r w:rsidRPr="003E5E40">
        <w:rPr>
          <w:lang w:val="en-GB"/>
        </w:rPr>
        <w:t>s</w:t>
      </w:r>
      <w:r w:rsidR="006D3A19" w:rsidRPr="003E5E40">
        <w:rPr>
          <w:lang w:val="en-GB"/>
        </w:rPr>
        <w:t xml:space="preserve"> </w:t>
      </w:r>
      <w:r w:rsidR="006D3A19" w:rsidRPr="003E5E40">
        <w:rPr>
          <w:lang w:val="en-GB"/>
        </w:rPr>
        <w:fldChar w:fldCharType="begin">
          <w:fldData xml:space="preserve">PFJlZm1hbj48Q2l0ZT48QXV0aG9yPkZhbjwvQXV0aG9yPjxZZWFyPjIwMTE8L1llYXI+PFJlY051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</w:fldData>
        </w:fldChar>
      </w:r>
      <w:r w:rsidR="00A96C65" w:rsidRPr="003E5E40">
        <w:rPr>
          <w:lang w:val="en-GB"/>
        </w:rPr>
        <w:instrText xml:space="preserve"> ADDIN REFMGR.CITE </w:instrText>
      </w:r>
      <w:r w:rsidR="00A96C65" w:rsidRPr="003E5E40">
        <w:rPr>
          <w:lang w:val="en-GB"/>
        </w:rPr>
        <w:fldChar w:fldCharType="begin">
          <w:fldData xml:space="preserve">PFJlZm1hbj48Q2l0ZT48QXV0aG9yPkZhbjwvQXV0aG9yPjxZZWFyPjIwMTE8L1llYXI+PFJlY051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</w:fldData>
        </w:fldChar>
      </w:r>
      <w:r w:rsidR="00A96C65" w:rsidRPr="003E5E40">
        <w:rPr>
          <w:lang w:val="en-GB"/>
        </w:rPr>
        <w:instrText xml:space="preserve"> ADDIN EN.CITE.DATA </w:instrText>
      </w:r>
      <w:r w:rsidR="00A96C65" w:rsidRPr="003E5E40">
        <w:rPr>
          <w:lang w:val="en-GB"/>
        </w:rPr>
      </w:r>
      <w:r w:rsidR="00A96C65" w:rsidRPr="003E5E40">
        <w:rPr>
          <w:lang w:val="en-GB"/>
        </w:rPr>
        <w:fldChar w:fldCharType="end"/>
      </w:r>
      <w:r w:rsidR="006D3A19" w:rsidRPr="003E5E40">
        <w:rPr>
          <w:lang w:val="en-GB"/>
        </w:rPr>
      </w:r>
      <w:r w:rsidR="006D3A19" w:rsidRPr="003E5E40">
        <w:rPr>
          <w:lang w:val="en-GB"/>
        </w:rPr>
        <w:fldChar w:fldCharType="separate"/>
      </w:r>
      <w:r w:rsidR="00F70B86" w:rsidRPr="003E5E40">
        <w:rPr>
          <w:noProof/>
          <w:lang w:val="en-GB"/>
        </w:rPr>
        <w:t>(Fan et al. 2011e; Wang and Zhang 2011; Ding et al. 2011)</w:t>
      </w:r>
      <w:r w:rsidR="006D3A19" w:rsidRPr="003E5E40">
        <w:rPr>
          <w:lang w:val="en-GB"/>
        </w:rPr>
        <w:fldChar w:fldCharType="end"/>
      </w:r>
      <w:r w:rsidR="00AF27F9" w:rsidRPr="003E5E40">
        <w:rPr>
          <w:lang w:val="en-GB"/>
        </w:rPr>
        <w:t xml:space="preserve">. </w:t>
      </w:r>
      <w:r w:rsidR="00DB1D4D" w:rsidRPr="003E5E40">
        <w:rPr>
          <w:lang w:val="en-GB"/>
        </w:rPr>
        <w:t>M</w:t>
      </w:r>
      <w:r w:rsidR="00AF27F9" w:rsidRPr="003E5E40">
        <w:rPr>
          <w:lang w:val="en-GB"/>
        </w:rPr>
        <w:t>ore information about these methods is presented</w:t>
      </w:r>
      <w:r w:rsidR="00DB1D4D" w:rsidRPr="003E5E40">
        <w:rPr>
          <w:lang w:val="en-GB"/>
        </w:rPr>
        <w:t xml:space="preserve"> in the following sections</w:t>
      </w:r>
      <w:r w:rsidRPr="003E5E40">
        <w:rPr>
          <w:lang w:val="en-GB"/>
        </w:rPr>
        <w:t xml:space="preserve">. In addition, a section </w:t>
      </w:r>
      <w:r w:rsidR="00AD39B0" w:rsidRPr="003E5E40">
        <w:rPr>
          <w:lang w:val="en-GB"/>
        </w:rPr>
        <w:t>emphasizing</w:t>
      </w:r>
      <w:r w:rsidRPr="003E5E40">
        <w:rPr>
          <w:lang w:val="en-GB"/>
        </w:rPr>
        <w:t xml:space="preserve"> the </w:t>
      </w:r>
      <w:r w:rsidR="00AF27F9" w:rsidRPr="003E5E40">
        <w:rPr>
          <w:lang w:val="en-GB"/>
        </w:rPr>
        <w:t xml:space="preserve">deposition </w:t>
      </w:r>
      <w:r w:rsidRPr="003E5E40">
        <w:rPr>
          <w:lang w:val="en-GB"/>
        </w:rPr>
        <w:t xml:space="preserve">of metals (e.g. Pt, Ag and Fe) </w:t>
      </w:r>
      <w:r w:rsidR="00AF27F9" w:rsidRPr="003E5E40">
        <w:rPr>
          <w:lang w:val="en-GB"/>
        </w:rPr>
        <w:t>on the composite</w:t>
      </w:r>
      <w:r w:rsidRPr="003E5E40">
        <w:rPr>
          <w:lang w:val="en-GB"/>
        </w:rPr>
        <w:t xml:space="preserve"> is also included</w:t>
      </w:r>
      <w:r w:rsidR="00AF27F9" w:rsidRPr="003E5E40">
        <w:rPr>
          <w:lang w:val="en-GB"/>
        </w:rPr>
        <w:t xml:space="preserve">. In order to offer </w:t>
      </w:r>
      <w:r w:rsidRPr="003E5E40">
        <w:rPr>
          <w:lang w:val="en-GB"/>
        </w:rPr>
        <w:t>a</w:t>
      </w:r>
      <w:r w:rsidR="00AF27F9" w:rsidRPr="003E5E40">
        <w:rPr>
          <w:lang w:val="en-GB"/>
        </w:rPr>
        <w:t xml:space="preserve"> useful tool </w:t>
      </w:r>
      <w:r w:rsidR="00B573A9" w:rsidRPr="003E5E40">
        <w:rPr>
          <w:lang w:val="en-GB"/>
        </w:rPr>
        <w:t>for</w:t>
      </w:r>
      <w:r w:rsidR="00AF27F9" w:rsidRPr="003E5E40">
        <w:rPr>
          <w:lang w:val="en-GB"/>
        </w:rPr>
        <w:t xml:space="preserve"> the reader, Table 1 collect</w:t>
      </w:r>
      <w:r w:rsidRPr="003E5E40">
        <w:rPr>
          <w:lang w:val="en-GB"/>
        </w:rPr>
        <w:t>s</w:t>
      </w:r>
      <w:r w:rsidR="00AF27F9" w:rsidRPr="003E5E40">
        <w:rPr>
          <w:lang w:val="en-GB"/>
        </w:rPr>
        <w:t xml:space="preserve"> a </w:t>
      </w:r>
      <w:r w:rsidR="00DB1D4D" w:rsidRPr="003E5E40">
        <w:rPr>
          <w:lang w:val="en-GB"/>
        </w:rPr>
        <w:t>summary</w:t>
      </w:r>
      <w:r w:rsidR="00AD39B0" w:rsidRPr="003E5E40">
        <w:rPr>
          <w:lang w:val="en-GB"/>
        </w:rPr>
        <w:t xml:space="preserve"> of </w:t>
      </w:r>
      <w:r w:rsidRPr="003E5E40">
        <w:rPr>
          <w:lang w:val="en-GB"/>
        </w:rPr>
        <w:t xml:space="preserve">experimental details </w:t>
      </w:r>
      <w:r w:rsidR="00AD39B0" w:rsidRPr="003E5E40">
        <w:rPr>
          <w:lang w:val="en-GB"/>
        </w:rPr>
        <w:t xml:space="preserve">regarding </w:t>
      </w:r>
      <w:r w:rsidRPr="003E5E40">
        <w:rPr>
          <w:lang w:val="en-GB"/>
        </w:rPr>
        <w:t xml:space="preserve">the preparation of the composites </w:t>
      </w:r>
      <w:r w:rsidR="00AD39B0" w:rsidRPr="003E5E40">
        <w:rPr>
          <w:lang w:val="en-GB"/>
        </w:rPr>
        <w:t xml:space="preserve">together with </w:t>
      </w:r>
      <w:r w:rsidRPr="003E5E40">
        <w:rPr>
          <w:lang w:val="en-GB"/>
        </w:rPr>
        <w:t>some data on their structural, textural and chemical properties</w:t>
      </w:r>
      <w:r w:rsidR="00AF27F9" w:rsidRPr="003E5E40">
        <w:rPr>
          <w:lang w:val="en-GB"/>
        </w:rPr>
        <w:t>.</w:t>
      </w:r>
    </w:p>
    <w:p w14:paraId="2DB98060" w14:textId="77777777" w:rsidR="00AF27F9" w:rsidRPr="003E5E40" w:rsidRDefault="00AF27F9" w:rsidP="00AF27F9">
      <w:pPr>
        <w:spacing w:line="480" w:lineRule="auto"/>
        <w:ind w:firstLine="708"/>
        <w:jc w:val="both"/>
        <w:rPr>
          <w:lang w:val="en-GB"/>
        </w:rPr>
      </w:pPr>
    </w:p>
    <w:p w14:paraId="407EC136" w14:textId="77777777" w:rsidR="00AF27F9" w:rsidRPr="003E5E40" w:rsidRDefault="003145FB" w:rsidP="00AF27F9">
      <w:pPr>
        <w:pStyle w:val="Heading2"/>
      </w:pPr>
      <w:r w:rsidRPr="003E5E40">
        <w:t>Mixing and</w:t>
      </w:r>
      <w:r w:rsidR="00AF27F9" w:rsidRPr="003E5E40">
        <w:t xml:space="preserve"> sonicati</w:t>
      </w:r>
      <w:r w:rsidR="00AD39B0" w:rsidRPr="003E5E40">
        <w:t>on</w:t>
      </w:r>
    </w:p>
    <w:p w14:paraId="59C70264" w14:textId="77777777" w:rsidR="000B7860" w:rsidRPr="003E5E40" w:rsidRDefault="00853B05" w:rsidP="004F64FF">
      <w:pPr>
        <w:spacing w:line="480" w:lineRule="auto"/>
        <w:ind w:firstLine="708"/>
        <w:jc w:val="both"/>
        <w:rPr>
          <w:lang w:val="en-GB"/>
        </w:rPr>
      </w:pPr>
      <w:r w:rsidRPr="003E5E40">
        <w:rPr>
          <w:lang w:val="en-GB"/>
        </w:rPr>
        <w:t xml:space="preserve">The </w:t>
      </w:r>
      <w:r w:rsidR="00136C25" w:rsidRPr="003E5E40">
        <w:rPr>
          <w:lang w:val="en-GB"/>
        </w:rPr>
        <w:t xml:space="preserve">simplest </w:t>
      </w:r>
      <w:r w:rsidRPr="003E5E40">
        <w:rPr>
          <w:lang w:val="en-GB"/>
        </w:rPr>
        <w:t>route for the preparation of GO-TiO</w:t>
      </w:r>
      <w:r w:rsidRPr="003E5E40">
        <w:rPr>
          <w:vertAlign w:val="subscript"/>
          <w:lang w:val="en-GB"/>
        </w:rPr>
        <w:t>2</w:t>
      </w:r>
      <w:r w:rsidRPr="003E5E40">
        <w:rPr>
          <w:lang w:val="en-GB"/>
        </w:rPr>
        <w:t xml:space="preserve"> composites involve</w:t>
      </w:r>
      <w:r w:rsidR="00136C25" w:rsidRPr="003E5E40">
        <w:rPr>
          <w:lang w:val="en-GB"/>
        </w:rPr>
        <w:t>s</w:t>
      </w:r>
      <w:r w:rsidRPr="003E5E40">
        <w:rPr>
          <w:lang w:val="en-GB"/>
        </w:rPr>
        <w:t xml:space="preserve"> mixing and sonicati</w:t>
      </w:r>
      <w:r w:rsidR="00AD39B0" w:rsidRPr="003E5E40">
        <w:rPr>
          <w:lang w:val="en-GB"/>
        </w:rPr>
        <w:t>on</w:t>
      </w:r>
      <w:r w:rsidRPr="003E5E40">
        <w:rPr>
          <w:lang w:val="en-GB"/>
        </w:rPr>
        <w:t xml:space="preserve"> </w:t>
      </w:r>
      <w:r w:rsidR="00136C25" w:rsidRPr="003E5E40">
        <w:rPr>
          <w:lang w:val="en-GB"/>
        </w:rPr>
        <w:t>steps</w:t>
      </w:r>
      <w:r w:rsidR="00DB1D4D" w:rsidRPr="003E5E40">
        <w:rPr>
          <w:lang w:val="en-GB"/>
        </w:rPr>
        <w:t>,</w:t>
      </w:r>
      <w:r w:rsidR="00136C25" w:rsidRPr="003E5E40">
        <w:rPr>
          <w:lang w:val="en-GB"/>
        </w:rPr>
        <w:t xml:space="preserve"> because </w:t>
      </w:r>
      <w:r w:rsidRPr="003E5E40">
        <w:rPr>
          <w:lang w:val="en-GB"/>
        </w:rPr>
        <w:t xml:space="preserve">GO </w:t>
      </w:r>
      <w:proofErr w:type="gramStart"/>
      <w:r w:rsidRPr="003E5E40">
        <w:rPr>
          <w:lang w:val="en-GB"/>
        </w:rPr>
        <w:t>has to</w:t>
      </w:r>
      <w:proofErr w:type="gramEnd"/>
      <w:r w:rsidRPr="003E5E40">
        <w:rPr>
          <w:lang w:val="en-GB"/>
        </w:rPr>
        <w:t xml:space="preserve"> be exfoliated when added to </w:t>
      </w:r>
      <w:r w:rsidR="00AD39B0" w:rsidRPr="003E5E40">
        <w:rPr>
          <w:lang w:val="en-GB"/>
        </w:rPr>
        <w:t>an</w:t>
      </w:r>
      <w:r w:rsidRPr="003E5E40">
        <w:rPr>
          <w:lang w:val="en-GB"/>
        </w:rPr>
        <w:t xml:space="preserve"> aqueous or organic solution. Th</w:t>
      </w:r>
      <w:r w:rsidR="00136C25" w:rsidRPr="003E5E40">
        <w:rPr>
          <w:lang w:val="en-GB"/>
        </w:rPr>
        <w:t>e</w:t>
      </w:r>
      <w:r w:rsidRPr="003E5E40">
        <w:rPr>
          <w:lang w:val="en-GB"/>
        </w:rPr>
        <w:t xml:space="preserve"> method is very common due to its simplicity</w:t>
      </w:r>
      <w:r w:rsidR="00DB1D4D" w:rsidRPr="003E5E40">
        <w:rPr>
          <w:lang w:val="en-GB"/>
        </w:rPr>
        <w:t>,</w:t>
      </w:r>
      <w:r w:rsidRPr="003E5E40">
        <w:rPr>
          <w:lang w:val="en-GB"/>
        </w:rPr>
        <w:t xml:space="preserve"> but in </w:t>
      </w:r>
      <w:r w:rsidR="00AD39B0" w:rsidRPr="003E5E40">
        <w:rPr>
          <w:lang w:val="en-GB"/>
        </w:rPr>
        <w:t>most</w:t>
      </w:r>
      <w:r w:rsidRPr="003E5E40">
        <w:rPr>
          <w:lang w:val="en-GB"/>
        </w:rPr>
        <w:t xml:space="preserve"> cases the interaction between </w:t>
      </w:r>
      <w:r w:rsidR="00AD39B0" w:rsidRPr="003E5E40">
        <w:rPr>
          <w:lang w:val="en-GB"/>
        </w:rPr>
        <w:t xml:space="preserve">the </w:t>
      </w:r>
      <w:r w:rsidR="00B573A9" w:rsidRPr="003E5E40">
        <w:rPr>
          <w:lang w:val="en-GB"/>
        </w:rPr>
        <w:t xml:space="preserve">two </w:t>
      </w:r>
      <w:r w:rsidRPr="003E5E40">
        <w:rPr>
          <w:lang w:val="en-GB"/>
        </w:rPr>
        <w:t xml:space="preserve">phases is </w:t>
      </w:r>
      <w:r w:rsidR="00AD39B0" w:rsidRPr="003E5E40">
        <w:rPr>
          <w:lang w:val="en-GB"/>
        </w:rPr>
        <w:t>weak</w:t>
      </w:r>
      <w:r w:rsidR="00DB1D4D" w:rsidRPr="003E5E40">
        <w:rPr>
          <w:lang w:val="en-GB"/>
        </w:rPr>
        <w:t>,</w:t>
      </w:r>
      <w:r w:rsidRPr="003E5E40">
        <w:rPr>
          <w:lang w:val="en-GB"/>
        </w:rPr>
        <w:t xml:space="preserve"> since chemical bonding is </w:t>
      </w:r>
      <w:r w:rsidR="00AD39B0" w:rsidRPr="003E5E40">
        <w:rPr>
          <w:lang w:val="en-GB"/>
        </w:rPr>
        <w:t>not expected</w:t>
      </w:r>
      <w:r w:rsidRPr="003E5E40">
        <w:rPr>
          <w:lang w:val="en-GB"/>
        </w:rPr>
        <w:t>.</w:t>
      </w:r>
      <w:r w:rsidR="00483611" w:rsidRPr="003E5E40">
        <w:rPr>
          <w:lang w:val="en-GB"/>
        </w:rPr>
        <w:t xml:space="preserve"> </w:t>
      </w:r>
      <w:r w:rsidR="007C58CC" w:rsidRPr="003E5E40">
        <w:rPr>
          <w:lang w:val="en-GB"/>
        </w:rPr>
        <w:t>In fact, t</w:t>
      </w:r>
      <w:r w:rsidR="00483611" w:rsidRPr="003E5E40">
        <w:rPr>
          <w:lang w:val="en-GB"/>
        </w:rPr>
        <w:t xml:space="preserve">he first </w:t>
      </w:r>
      <w:r w:rsidR="00136C25" w:rsidRPr="003E5E40">
        <w:rPr>
          <w:lang w:val="en-GB"/>
        </w:rPr>
        <w:t xml:space="preserve">reported </w:t>
      </w:r>
      <w:r w:rsidR="00483611" w:rsidRPr="003E5E40">
        <w:rPr>
          <w:lang w:val="en-GB"/>
        </w:rPr>
        <w:t>GO-TiO</w:t>
      </w:r>
      <w:r w:rsidR="00483611" w:rsidRPr="003E5E40">
        <w:rPr>
          <w:vertAlign w:val="subscript"/>
          <w:lang w:val="en-GB"/>
        </w:rPr>
        <w:t>2</w:t>
      </w:r>
      <w:r w:rsidR="00483611" w:rsidRPr="003E5E40">
        <w:rPr>
          <w:lang w:val="en-GB"/>
        </w:rPr>
        <w:t xml:space="preserve"> </w:t>
      </w:r>
      <w:r w:rsidR="007C58CC" w:rsidRPr="003E5E40">
        <w:rPr>
          <w:lang w:val="en-GB"/>
        </w:rPr>
        <w:t xml:space="preserve">composite </w:t>
      </w:r>
      <w:r w:rsidR="00483611" w:rsidRPr="003E5E40">
        <w:rPr>
          <w:lang w:val="en-GB"/>
        </w:rPr>
        <w:t xml:space="preserve">was </w:t>
      </w:r>
      <w:r w:rsidR="00AD39B0" w:rsidRPr="003E5E40">
        <w:rPr>
          <w:lang w:val="en-GB"/>
        </w:rPr>
        <w:t xml:space="preserve">prepared </w:t>
      </w:r>
      <w:r w:rsidR="007C58CC" w:rsidRPr="003E5E40">
        <w:rPr>
          <w:lang w:val="en-GB"/>
        </w:rPr>
        <w:t>by</w:t>
      </w:r>
      <w:r w:rsidR="00483611" w:rsidRPr="003E5E40">
        <w:rPr>
          <w:lang w:val="en-GB"/>
        </w:rPr>
        <w:t xml:space="preserve"> this method, although a UV-assisted photocatalytic reduction </w:t>
      </w:r>
      <w:r w:rsidR="007C58CC" w:rsidRPr="003E5E40">
        <w:rPr>
          <w:lang w:val="en-GB"/>
        </w:rPr>
        <w:t xml:space="preserve">step </w:t>
      </w:r>
      <w:r w:rsidR="00483611" w:rsidRPr="003E5E40">
        <w:rPr>
          <w:lang w:val="en-GB"/>
        </w:rPr>
        <w:t xml:space="preserve">was </w:t>
      </w:r>
      <w:r w:rsidR="007C58CC" w:rsidRPr="003E5E40">
        <w:rPr>
          <w:lang w:val="en-GB"/>
        </w:rPr>
        <w:t xml:space="preserve">also included </w:t>
      </w:r>
      <w:r w:rsidR="00483611" w:rsidRPr="003E5E40">
        <w:rPr>
          <w:lang w:val="en-GB"/>
        </w:rPr>
        <w:t>to obtain RGO-TiO</w:t>
      </w:r>
      <w:r w:rsidR="00483611" w:rsidRPr="003E5E40">
        <w:rPr>
          <w:vertAlign w:val="subscript"/>
          <w:lang w:val="en-GB"/>
        </w:rPr>
        <w:t>2</w:t>
      </w:r>
      <w:r w:rsidR="00483611" w:rsidRPr="003E5E40">
        <w:rPr>
          <w:lang w:val="en-GB"/>
        </w:rPr>
        <w:t xml:space="preserve"> </w:t>
      </w:r>
      <w:r w:rsidR="00483611" w:rsidRPr="003E5E40">
        <w:rPr>
          <w:lang w:val="en-GB"/>
        </w:rPr>
        <w:fldChar w:fldCharType="begin"/>
      </w:r>
      <w:r w:rsidR="00A96C65" w:rsidRPr="003E5E40">
        <w:rPr>
          <w:lang w:val="en-GB"/>
        </w:rPr>
        <w:instrText xml:space="preserve"> ADDIN REFMGR.CITE &lt;Refman&gt;&lt;Cite&gt;&lt;Author&gt;Williams&lt;/Author&gt;&lt;Year&gt;2008&lt;/Year&gt;&lt;RecNum&gt;18&lt;/RecNum&gt;&lt;IDText&gt;TiO2-graphene nanocomposites. UV-assisted photocatalytic reduction of graphene oxide&lt;/IDText&gt;&lt;MDL Ref_Type="Journal"&gt;&lt;Ref_Type&gt;Journal&lt;/Ref_Type&gt;&lt;Ref_ID&gt;18&lt;/Ref_ID&gt;&lt;Title_Primary&gt;TiO&lt;sub&gt;2&lt;/sub&gt;-graphene nanocomposites. UV-assisted photocatalytic reduction of graphene oxide&lt;/Title_Primary&gt;&lt;Authors_Primary&gt;Williams,G.&lt;/Authors_Primary&gt;&lt;Authors_Primary&gt;Seger,B.&lt;/Authors_Primary&gt;&lt;Authors_Primary&gt;Kamt,P.V.&lt;/Authors_Primary&gt;&lt;Date_Primary&gt;2008&lt;/Date_Primary&gt;&lt;Keywords&gt;Carbon nanostructures&lt;/Keywords&gt;&lt;Keywords&gt;Composites&lt;/Keywords&gt;&lt;Keywords&gt;Electron transfer&lt;/Keywords&gt;&lt;Keywords&gt;Films&lt;/Keywords&gt;&lt;Keywords&gt;Graphene&lt;/Keywords&gt;&lt;Keywords&gt;Graphene oxide&lt;/Keywords&gt;&lt;Keywords&gt;Graphene sheets&lt;/Keywords&gt;&lt;Keywords&gt;Graphene-semiconductor composite&lt;/Keywords&gt;&lt;Keywords&gt;nanocomposite&lt;/Keywords&gt;&lt;Keywords&gt;Nanocomposites&lt;/Keywords&gt;&lt;Keywords&gt;Photocatalysis&lt;/Keywords&gt;&lt;Keywords&gt;photocatalyst&lt;/Keywords&gt;&lt;Keywords&gt;TiO2&lt;/Keywords&gt;&lt;Keywords&gt;TiO2-graphene nanocomposite&lt;/Keywords&gt;&lt;Keywords&gt;UV-assisted reduction&lt;/Keywords&gt;&lt;Keywords&gt;semiconductor&lt;/Keywords&gt;&lt;Reprint&gt;Not in File&lt;/Reprint&gt;&lt;Start_Page&gt;1487&lt;/Start_Page&gt;&lt;End_Page&gt;1491&lt;/End_Page&gt;&lt;Periodical&gt;ACS Nano&lt;/Periodical&gt;&lt;Volume&gt;2&lt;/Volume&gt;&lt;Issue&gt;7&lt;/Issue&gt;&lt;Address&gt;University of Waterloo, Waterloo, ON, Canada&amp;#xA;Radiation Laboratory, Department of Chemistry and Biochemistry, University of Notre Dame, Notre Dame, IN 46556-0579, United States&lt;/Address&gt;&lt;Web_URL&gt;http://www.scopus.com/inward/record.url?eid=2-s2.0-49249131809&amp;amp;partnerID=40&amp;amp;md5=ed6631827ece1ed4d643e03b2c1d63fb&lt;/Web_URL&gt;&lt;ZZ_JournalFull&gt;&lt;f name="System"&gt;ACS Nano&lt;/f&gt;&lt;/ZZ_JournalFull&gt;&lt;ZZ_WorkformID&gt;1&lt;/ZZ_WorkformID&gt;&lt;/MDL&gt;&lt;/Cite&gt;&lt;/Refman&gt;</w:instrText>
      </w:r>
      <w:r w:rsidR="00483611" w:rsidRPr="003E5E40">
        <w:rPr>
          <w:lang w:val="en-GB"/>
        </w:rPr>
        <w:fldChar w:fldCharType="separate"/>
      </w:r>
      <w:r w:rsidR="00DF63BB" w:rsidRPr="003E5E40">
        <w:rPr>
          <w:noProof/>
          <w:lang w:val="en-GB"/>
        </w:rPr>
        <w:t>(Williams et al. 2008)</w:t>
      </w:r>
      <w:r w:rsidR="00483611" w:rsidRPr="003E5E40">
        <w:rPr>
          <w:lang w:val="en-GB"/>
        </w:rPr>
        <w:fldChar w:fldCharType="end"/>
      </w:r>
      <w:r w:rsidR="00483611" w:rsidRPr="003E5E40">
        <w:rPr>
          <w:lang w:val="en-GB"/>
        </w:rPr>
        <w:t xml:space="preserve">. </w:t>
      </w:r>
      <w:r w:rsidR="00AD797C" w:rsidRPr="003E5E40">
        <w:rPr>
          <w:lang w:val="en-GB"/>
        </w:rPr>
        <w:t xml:space="preserve">In the work of Zhang et al. </w:t>
      </w:r>
      <w:r w:rsidR="00AD797C" w:rsidRPr="003E5E40">
        <w:rPr>
          <w:lang w:val="en-GB"/>
        </w:rPr>
        <w:fldChar w:fldCharType="begin"/>
      </w:r>
      <w:r w:rsidR="00A96C65" w:rsidRPr="003E5E40">
        <w:rPr>
          <w:lang w:val="en-GB"/>
        </w:rPr>
        <w:instrText xml:space="preserve"> ADDIN REFMGR.CITE &lt;Refman&gt;&lt;Cite ExcludeAuth="1"&gt;&lt;Author&gt;Zhang&lt;/Author&gt;&lt;Year&gt;2011&lt;/Year&gt;&lt;RecNum&gt;47&lt;/RecNum&gt;&lt;IDText&gt;TiO2/graphene composite from thermal reaction of graphene oxide and its photocatalytic activity in visible light&lt;/IDText&gt;&lt;MDL Ref_Type="Journal"&gt;&lt;Ref_Type&gt;Journal&lt;/Ref_Type&gt;&lt;Ref_ID&gt;47&lt;/Ref_ID&gt;&lt;Title_Primary&gt;TiO&lt;sub&gt;2&lt;/sub&gt;/graphene composite from thermal reaction of graphene oxide and its photocatalytic activity in visible light&lt;/Title_Primary&gt;&lt;Authors_Primary&gt;Zhang,Y.&lt;/Authors_Primary&gt;&lt;Authors_Primary&gt;Pan,C.&lt;/Authors_Primary&gt;&lt;Date_Primary&gt;2011&lt;/Date_Primary&gt;&lt;Keywords&gt;Graphene&lt;/Keywords&gt;&lt;Keywords&gt;Graphene oxide&lt;/Keywords&gt;&lt;Keywords&gt;Graphene sheets&lt;/Keywords&gt;&lt;Keywords&gt;Methylene blue&lt;/Keywords&gt;&lt;Keywords&gt;Nanostructure&lt;/Keywords&gt;&lt;Keywords&gt;Photocatalytic activity&lt;/Keywords&gt;&lt;Keywords&gt;photocatalytic properties&lt;/Keywords&gt;&lt;Keywords&gt;TiO2&lt;/Keywords&gt;&lt;Keywords&gt;Visible light&lt;/Keywords&gt;&lt;Keywords&gt;XRD&lt;/Keywords&gt;&lt;Reprint&gt;Not in File&lt;/Reprint&gt;&lt;Start_Page&gt;2622&lt;/Start_Page&gt;&lt;End_Page&gt;2626&lt;/End_Page&gt;&lt;Periodical&gt;J.Mater.Sci.&lt;/Periodical&gt;&lt;Volume&gt;46&lt;/Volume&gt;&lt;Issue&gt;8&lt;/Issue&gt;&lt;Address&gt;School of Physics and Technology, Key Laboratory of Artificial Micro- and Nano-Structures of Ministry of Education, Wuhan University, Wuhan 430072, China&amp;#xA;Center for Electron Microscopy, Wuhan University, Wuhan 430072, China&lt;/Address&gt;&lt;Web_URL&gt;http://www.scopus.com/inward/record.url?eid=2-s2.0-79751524071&amp;amp;partnerID=40&amp;amp;md5=28b46f467045b7cdb74519ec04c39bb7&lt;/Web_URL&gt;&lt;ZZ_JournalFull&gt;&lt;f name="System"&gt;Journal of Materials Science&lt;/f&gt;&lt;/ZZ_JournalFull&gt;&lt;ZZ_JournalStdAbbrev&gt;&lt;f name="System"&gt;J.Mater.Sci.&lt;/f&gt;&lt;/ZZ_JournalStdAbbrev&gt;&lt;ZZ_WorkformID&gt;1&lt;/ZZ_WorkformID&gt;&lt;/MDL&gt;&lt;/Cite&gt;&lt;/Refman&gt;</w:instrText>
      </w:r>
      <w:r w:rsidR="00AD797C" w:rsidRPr="003E5E40">
        <w:rPr>
          <w:lang w:val="en-GB"/>
        </w:rPr>
        <w:fldChar w:fldCharType="separate"/>
      </w:r>
      <w:r w:rsidR="00BD1C96" w:rsidRPr="003E5E40">
        <w:rPr>
          <w:noProof/>
          <w:lang w:val="en-GB"/>
        </w:rPr>
        <w:t>(2011)</w:t>
      </w:r>
      <w:r w:rsidR="00AD797C" w:rsidRPr="003E5E40">
        <w:rPr>
          <w:lang w:val="en-GB"/>
        </w:rPr>
        <w:fldChar w:fldCharType="end"/>
      </w:r>
      <w:r w:rsidR="00AD797C" w:rsidRPr="003E5E40">
        <w:rPr>
          <w:lang w:val="en-GB"/>
        </w:rPr>
        <w:t xml:space="preserve"> </w:t>
      </w:r>
      <w:r w:rsidR="00483611" w:rsidRPr="003E5E40">
        <w:rPr>
          <w:lang w:val="en-GB"/>
        </w:rPr>
        <w:t xml:space="preserve">a </w:t>
      </w:r>
      <w:r w:rsidR="007B2966" w:rsidRPr="003E5E40">
        <w:rPr>
          <w:lang w:val="en-GB"/>
        </w:rPr>
        <w:t>heat treatment under inert atmosphere</w:t>
      </w:r>
      <w:r w:rsidR="00AD797C" w:rsidRPr="003E5E40">
        <w:rPr>
          <w:lang w:val="en-GB"/>
        </w:rPr>
        <w:t xml:space="preserve"> was </w:t>
      </w:r>
      <w:r w:rsidR="00136C25" w:rsidRPr="003E5E40">
        <w:rPr>
          <w:lang w:val="en-GB"/>
        </w:rPr>
        <w:t xml:space="preserve">also </w:t>
      </w:r>
      <w:r w:rsidR="00AD797C" w:rsidRPr="003E5E40">
        <w:rPr>
          <w:lang w:val="en-GB"/>
        </w:rPr>
        <w:t>applied</w:t>
      </w:r>
      <w:r w:rsidR="007C58CC" w:rsidRPr="003E5E40">
        <w:rPr>
          <w:lang w:val="en-GB"/>
        </w:rPr>
        <w:t>, after mixing and sonication,</w:t>
      </w:r>
      <w:r w:rsidR="00876064" w:rsidRPr="003E5E40">
        <w:rPr>
          <w:lang w:val="en-GB"/>
        </w:rPr>
        <w:t xml:space="preserve"> </w:t>
      </w:r>
      <w:r w:rsidR="003145FB" w:rsidRPr="003E5E40">
        <w:rPr>
          <w:lang w:val="en-GB"/>
        </w:rPr>
        <w:t>which</w:t>
      </w:r>
      <w:r w:rsidR="007C58CC" w:rsidRPr="003E5E40">
        <w:rPr>
          <w:lang w:val="en-GB"/>
        </w:rPr>
        <w:t xml:space="preserve"> </w:t>
      </w:r>
      <w:r w:rsidR="00876064" w:rsidRPr="003E5E40">
        <w:rPr>
          <w:lang w:val="en-GB"/>
        </w:rPr>
        <w:t xml:space="preserve">doped </w:t>
      </w:r>
      <w:r w:rsidR="007B2966" w:rsidRPr="003E5E40">
        <w:rPr>
          <w:lang w:val="en-GB"/>
        </w:rPr>
        <w:t xml:space="preserve">carbon atoms into </w:t>
      </w:r>
      <w:r w:rsidR="00AD797C" w:rsidRPr="003E5E40">
        <w:rPr>
          <w:lang w:val="en-GB"/>
        </w:rPr>
        <w:t xml:space="preserve">the </w:t>
      </w:r>
      <w:r w:rsidR="007B2966" w:rsidRPr="003E5E40">
        <w:rPr>
          <w:lang w:val="en-GB"/>
        </w:rPr>
        <w:t>TiO</w:t>
      </w:r>
      <w:r w:rsidR="007B2966" w:rsidRPr="003E5E40">
        <w:rPr>
          <w:vertAlign w:val="subscript"/>
          <w:lang w:val="en-GB"/>
        </w:rPr>
        <w:t>2</w:t>
      </w:r>
      <w:r w:rsidR="007B2966" w:rsidRPr="003E5E40">
        <w:rPr>
          <w:lang w:val="en-GB"/>
        </w:rPr>
        <w:t xml:space="preserve"> </w:t>
      </w:r>
      <w:r w:rsidR="00876064" w:rsidRPr="003E5E40">
        <w:rPr>
          <w:lang w:val="en-GB"/>
        </w:rPr>
        <w:t>structure</w:t>
      </w:r>
      <w:r w:rsidR="007C58CC" w:rsidRPr="003E5E40">
        <w:rPr>
          <w:lang w:val="en-GB"/>
        </w:rPr>
        <w:t xml:space="preserve"> and</w:t>
      </w:r>
      <w:r w:rsidR="00876064" w:rsidRPr="003E5E40">
        <w:rPr>
          <w:lang w:val="en-GB"/>
        </w:rPr>
        <w:t xml:space="preserve">, </w:t>
      </w:r>
      <w:r w:rsidR="007C58CC" w:rsidRPr="003E5E40">
        <w:rPr>
          <w:lang w:val="en-GB"/>
        </w:rPr>
        <w:t xml:space="preserve">consequently, </w:t>
      </w:r>
      <w:r w:rsidR="007B2966" w:rsidRPr="003E5E40">
        <w:rPr>
          <w:lang w:val="en-GB"/>
        </w:rPr>
        <w:t>improv</w:t>
      </w:r>
      <w:r w:rsidR="007C58CC" w:rsidRPr="003E5E40">
        <w:rPr>
          <w:lang w:val="en-GB"/>
        </w:rPr>
        <w:t>ed</w:t>
      </w:r>
      <w:r w:rsidR="007B2966" w:rsidRPr="003E5E40">
        <w:rPr>
          <w:lang w:val="en-GB"/>
        </w:rPr>
        <w:t xml:space="preserve"> the visible light photocatalytic activity.</w:t>
      </w:r>
      <w:r w:rsidR="00876064" w:rsidRPr="003E5E40">
        <w:rPr>
          <w:lang w:val="en-GB"/>
        </w:rPr>
        <w:t xml:space="preserve"> </w:t>
      </w:r>
      <w:r w:rsidR="005E7C03" w:rsidRPr="003E5E40">
        <w:rPr>
          <w:lang w:val="en-GB"/>
        </w:rPr>
        <w:t>In their work</w:t>
      </w:r>
      <w:r w:rsidR="00DB1D4D" w:rsidRPr="003E5E40">
        <w:rPr>
          <w:lang w:val="en-GB"/>
        </w:rPr>
        <w:t>,</w:t>
      </w:r>
      <w:r w:rsidR="005E7C03" w:rsidRPr="003E5E40">
        <w:rPr>
          <w:lang w:val="en-GB"/>
        </w:rPr>
        <w:t xml:space="preserve"> Degussa P25 (now from Evonik) was used to prepare the </w:t>
      </w:r>
      <w:r w:rsidR="0038275E" w:rsidRPr="003E5E40">
        <w:rPr>
          <w:lang w:val="en-GB"/>
        </w:rPr>
        <w:t>R</w:t>
      </w:r>
      <w:r w:rsidR="005E7C03" w:rsidRPr="003E5E40">
        <w:rPr>
          <w:lang w:val="en-GB"/>
        </w:rPr>
        <w:t>G</w:t>
      </w:r>
      <w:r w:rsidR="0038275E" w:rsidRPr="003E5E40">
        <w:rPr>
          <w:lang w:val="en-GB"/>
        </w:rPr>
        <w:t>O</w:t>
      </w:r>
      <w:r w:rsidR="005E7C03" w:rsidRPr="003E5E40">
        <w:rPr>
          <w:lang w:val="en-GB"/>
        </w:rPr>
        <w:t>-TiO</w:t>
      </w:r>
      <w:r w:rsidR="005E7C03" w:rsidRPr="003E5E40">
        <w:rPr>
          <w:vertAlign w:val="subscript"/>
          <w:lang w:val="en-GB"/>
        </w:rPr>
        <w:t>2</w:t>
      </w:r>
      <w:r w:rsidR="005E7C03" w:rsidRPr="003E5E40">
        <w:rPr>
          <w:lang w:val="en-GB"/>
        </w:rPr>
        <w:t xml:space="preserve"> composites, hereafter referred as </w:t>
      </w:r>
      <w:r w:rsidR="0038275E" w:rsidRPr="003E5E40">
        <w:rPr>
          <w:lang w:val="en-GB"/>
        </w:rPr>
        <w:t>R</w:t>
      </w:r>
      <w:r w:rsidR="005E7C03" w:rsidRPr="003E5E40">
        <w:rPr>
          <w:lang w:val="en-GB"/>
        </w:rPr>
        <w:t>G</w:t>
      </w:r>
      <w:r w:rsidR="0038275E" w:rsidRPr="003E5E40">
        <w:rPr>
          <w:lang w:val="en-GB"/>
        </w:rPr>
        <w:t>O</w:t>
      </w:r>
      <w:r w:rsidR="005E7C03" w:rsidRPr="003E5E40">
        <w:rPr>
          <w:lang w:val="en-GB"/>
        </w:rPr>
        <w:t xml:space="preserve">-P25. </w:t>
      </w:r>
      <w:r w:rsidR="00BA7A93" w:rsidRPr="003E5E40">
        <w:rPr>
          <w:lang w:val="en-GB"/>
        </w:rPr>
        <w:t>O</w:t>
      </w:r>
      <w:r w:rsidR="003A520D" w:rsidRPr="003E5E40">
        <w:rPr>
          <w:lang w:val="en-GB"/>
        </w:rPr>
        <w:t xml:space="preserve">ther visible light active </w:t>
      </w:r>
      <w:r w:rsidR="00BA7A93" w:rsidRPr="003E5E40">
        <w:rPr>
          <w:lang w:val="en-GB"/>
        </w:rPr>
        <w:t xml:space="preserve">composite </w:t>
      </w:r>
      <w:r w:rsidR="003A520D" w:rsidRPr="003E5E40">
        <w:rPr>
          <w:lang w:val="en-GB"/>
        </w:rPr>
        <w:t>photocatalyst</w:t>
      </w:r>
      <w:r w:rsidR="00BA7A93" w:rsidRPr="003E5E40">
        <w:rPr>
          <w:lang w:val="en-GB"/>
        </w:rPr>
        <w:t>s</w:t>
      </w:r>
      <w:r w:rsidR="003A520D" w:rsidRPr="003E5E40">
        <w:rPr>
          <w:lang w:val="en-GB"/>
        </w:rPr>
        <w:t xml:space="preserve"> </w:t>
      </w:r>
      <w:r w:rsidR="00BA7A93" w:rsidRPr="003E5E40">
        <w:rPr>
          <w:lang w:val="en-GB"/>
        </w:rPr>
        <w:t xml:space="preserve">were prepared by </w:t>
      </w:r>
      <w:r w:rsidR="00007C37" w:rsidRPr="003E5E40">
        <w:rPr>
          <w:lang w:val="en-GB"/>
        </w:rPr>
        <w:t xml:space="preserve">mixing/sonication </w:t>
      </w:r>
      <w:r w:rsidR="00BA7A93" w:rsidRPr="003E5E40">
        <w:rPr>
          <w:lang w:val="en-GB"/>
        </w:rPr>
        <w:t>b</w:t>
      </w:r>
      <w:r w:rsidR="007C58CC" w:rsidRPr="003E5E40">
        <w:rPr>
          <w:lang w:val="en-GB"/>
        </w:rPr>
        <w:t>ut</w:t>
      </w:r>
      <w:r w:rsidR="00BA7A93" w:rsidRPr="003E5E40">
        <w:rPr>
          <w:lang w:val="en-GB"/>
        </w:rPr>
        <w:t xml:space="preserve"> using </w:t>
      </w:r>
      <w:r w:rsidR="007C58CC" w:rsidRPr="003E5E40">
        <w:rPr>
          <w:lang w:val="en-GB"/>
        </w:rPr>
        <w:t xml:space="preserve">ZnO </w:t>
      </w:r>
      <w:r w:rsidR="007C58CC" w:rsidRPr="003E5E40">
        <w:rPr>
          <w:lang w:val="en-GB"/>
        </w:rPr>
        <w:fldChar w:fldCharType="begin"/>
      </w:r>
      <w:r w:rsidR="00A96C65" w:rsidRPr="003E5E40">
        <w:rPr>
          <w:lang w:val="en-GB"/>
        </w:rPr>
        <w:instrText xml:space="preserve"> ADDIN REFMGR.CITE &lt;Refman&gt;&lt;Cite&gt;&lt;Author&gt;Williams&lt;/Author&gt;&lt;Year&gt;2009&lt;/Year&gt;&lt;RecNum&gt;19&lt;/RecNum&gt;&lt;IDText&gt;Graphene-semiconductor nanocomposites: Excited-state interactions between ZnO nanoparticles and graphene oxide&lt;/IDText&gt;&lt;MDL Ref_Type="Journal"&gt;&lt;Ref_Type&gt;Journal&lt;/Ref_Type&gt;&lt;Ref_ID&gt;19&lt;/Ref_ID&gt;&lt;Title_Primary&gt;Graphene-semiconductor nanocomposites: Excited-state interactions between ZnO nanoparticles and graphene oxide&lt;/Title_Primary&gt;&lt;Authors_Primary&gt;Williams,G.&lt;/Authors_Primary&gt;&lt;Authors_Primary&gt;Kamat,P.V.&lt;/Authors_Primary&gt;&lt;Date_Primary&gt;2009&lt;/Date_Primary&gt;&lt;Keywords&gt;Carbon nanostructures&lt;/Keywords&gt;&lt;Keywords&gt;catalytic&lt;/Keywords&gt;&lt;Keywords&gt;Electron transfer&lt;/Keywords&gt;&lt;Keywords&gt;Graphene&lt;/Keywords&gt;&lt;Keywords&gt;Graphene oxide&lt;/Keywords&gt;&lt;Keywords&gt;nanocomposite&lt;/Keywords&gt;&lt;Keywords&gt;Nanocomposites&lt;/Keywords&gt;&lt;Keywords&gt;Nanostructure&lt;/Keywords&gt;&lt;Keywords&gt;ZnO&lt;/Keywords&gt;&lt;Reprint&gt;Not in File&lt;/Reprint&gt;&lt;Start_Page&gt;13869&lt;/Start_Page&gt;&lt;End_Page&gt;13873&lt;/End_Page&gt;&lt;Periodical&gt;Langmuir&lt;/Periodical&gt;&lt;Volume&gt;25&lt;/Volume&gt;&lt;Issue&gt;24&lt;/Issue&gt;&lt;Address&gt;Radiation Laboratory and Department of Chemistry and Biochemistry, University of Notre Dame, Notre Dame, IN 46556, United States&amp;#xA;University of Waterloo Cooperative Education Student&lt;/Address&gt;&lt;Web_URL&gt;http://www.scopus.com/inward/record.url?eid=2-s2.0-74049112725&amp;amp;partnerID=40&amp;amp;md5=58fcd239e780dc459a4cc2940235aa99&lt;/Web_URL&gt;&lt;ZZ_JournalFull&gt;&lt;f name="System"&gt;Langmuir&lt;/f&gt;&lt;/ZZ_JournalFull&gt;&lt;ZZ_WorkformID&gt;1&lt;/ZZ_WorkformID&gt;&lt;/MDL&gt;&lt;/Cite&gt;&lt;/Refman&gt;</w:instrText>
      </w:r>
      <w:r w:rsidR="007C58CC" w:rsidRPr="003E5E40">
        <w:rPr>
          <w:lang w:val="en-GB"/>
        </w:rPr>
        <w:fldChar w:fldCharType="separate"/>
      </w:r>
      <w:r w:rsidR="007C58CC" w:rsidRPr="003E5E40">
        <w:rPr>
          <w:noProof/>
          <w:lang w:val="en-GB"/>
        </w:rPr>
        <w:t>(Williams and Kamat 2009)</w:t>
      </w:r>
      <w:r w:rsidR="007C58CC" w:rsidRPr="003E5E40">
        <w:rPr>
          <w:lang w:val="en-GB"/>
        </w:rPr>
        <w:fldChar w:fldCharType="end"/>
      </w:r>
      <w:r w:rsidR="007C58CC" w:rsidRPr="003E5E40">
        <w:rPr>
          <w:lang w:val="en-GB"/>
        </w:rPr>
        <w:t xml:space="preserve"> or SnO</w:t>
      </w:r>
      <w:r w:rsidR="007C58CC" w:rsidRPr="003E5E40">
        <w:rPr>
          <w:vertAlign w:val="subscript"/>
          <w:lang w:val="en-GB"/>
        </w:rPr>
        <w:t>2</w:t>
      </w:r>
      <w:r w:rsidR="007C58CC" w:rsidRPr="003E5E40">
        <w:rPr>
          <w:lang w:val="en-GB"/>
        </w:rPr>
        <w:t xml:space="preserve"> </w:t>
      </w:r>
      <w:r w:rsidR="007C58CC" w:rsidRPr="003E5E40">
        <w:rPr>
          <w:lang w:val="en-GB"/>
        </w:rPr>
        <w:fldChar w:fldCharType="begin"/>
      </w:r>
      <w:r w:rsidR="00A96C65" w:rsidRPr="003E5E40">
        <w:rPr>
          <w:lang w:val="en-GB"/>
        </w:rPr>
        <w:instrText xml:space="preserve"> ADDIN REFMGR.CITE &lt;Refman&gt;&lt;Cite&gt;&lt;Author&gt;Paek&lt;/Author&gt;&lt;Year&gt;2008&lt;/Year&gt;&lt;RecNum&gt;32&lt;/RecNum&gt;&lt;IDText&gt;Enhanced Cyclic Performance and Lithium Storage Capacity of SnO2/Graphene Nanoporous Electrodes with Three-Dimensionally Delaminated Flexible Structure&lt;/IDText&gt;&lt;MDL Ref_Type="Journal"&gt;&lt;Ref_Type&gt;Journal&lt;/Ref_Type&gt;&lt;Ref_ID&gt;32&lt;/Ref_ID&gt;&lt;Title_Primary&gt;Enhanced Cyclic Performance and Lithium Storage Capacity of SnO&lt;sub&gt;2&lt;/sub&gt;/Graphene Nanoporous Electrodes with Three-Dimensionally Delaminated Flexible Structure&lt;/Title_Primary&gt;&lt;Authors_Primary&gt;Paek,Seung Min&lt;/Authors_Primary&gt;&lt;Authors_Primary&gt;Yoo,EunJoo&lt;/Authors_Primary&gt;&lt;Authors_Primary&gt;Honma,Itaru&lt;/Authors_Primary&gt;&lt;Date_Primary&gt;2008/12/17&lt;/Date_Primary&gt;&lt;Keywords&gt;Graphene&lt;/Keywords&gt;&lt;Keywords&gt;nanosheets&lt;/Keywords&gt;&lt;Reprint&gt;Not in File&lt;/Reprint&gt;&lt;Start_Page&gt;72&lt;/Start_Page&gt;&lt;End_Page&gt;75&lt;/End_Page&gt;&lt;Periodical&gt;Nano Lett.&lt;/Periodical&gt;&lt;Volume&gt;9&lt;/Volume&gt;&lt;Title_Secondary&gt;Nano Letters&lt;/Title_Secondary&gt;&lt;Issue&gt;1&lt;/Issue&gt;&lt;Publisher&gt;American Chemical Society&lt;/Publisher&gt;&lt;ISSN_ISBN&gt;1530-6984&lt;/ISSN_ISBN&gt;&lt;Date_Secondary&gt;2011/10/9&lt;/Date_Secondary&gt;&lt;Misc_3&gt;doi: 10.1021/nl802484w&lt;/Misc_3&gt;&lt;Web_URL&gt;http://dx.doi.org/10.1021/nl802484w&lt;/Web_URL&gt;&lt;ZZ_JournalFull&gt;&lt;f name="System"&gt;Nano Letters&lt;/f&gt;&lt;/ZZ_JournalFull&gt;&lt;ZZ_JournalStdAbbrev&gt;&lt;f name="System"&gt;Nano Lett.&lt;/f&gt;&lt;/ZZ_JournalStdAbbrev&gt;&lt;ZZ_WorkformID&gt;1&lt;/ZZ_WorkformID&gt;&lt;/MDL&gt;&lt;/Cite&gt;&lt;/Refman&gt;</w:instrText>
      </w:r>
      <w:r w:rsidR="007C58CC" w:rsidRPr="003E5E40">
        <w:rPr>
          <w:lang w:val="en-GB"/>
        </w:rPr>
        <w:fldChar w:fldCharType="separate"/>
      </w:r>
      <w:r w:rsidR="007C58CC" w:rsidRPr="003E5E40">
        <w:rPr>
          <w:noProof/>
          <w:lang w:val="en-GB"/>
        </w:rPr>
        <w:t>(Paek et al. 2008)</w:t>
      </w:r>
      <w:r w:rsidR="007C58CC" w:rsidRPr="003E5E40">
        <w:rPr>
          <w:lang w:val="en-GB"/>
        </w:rPr>
        <w:fldChar w:fldCharType="end"/>
      </w:r>
      <w:r w:rsidR="007C58CC" w:rsidRPr="003E5E40">
        <w:rPr>
          <w:lang w:val="en-GB"/>
        </w:rPr>
        <w:t xml:space="preserve"> </w:t>
      </w:r>
      <w:r w:rsidR="007C58CC" w:rsidRPr="003E5E40">
        <w:rPr>
          <w:lang w:val="en-GB"/>
        </w:rPr>
        <w:lastRenderedPageBreak/>
        <w:t xml:space="preserve">nanoparticles, or even </w:t>
      </w:r>
      <w:r w:rsidR="003A520D" w:rsidRPr="003E5E40">
        <w:rPr>
          <w:lang w:val="en-GB"/>
        </w:rPr>
        <w:t>WO</w:t>
      </w:r>
      <w:r w:rsidR="003A520D" w:rsidRPr="003E5E40">
        <w:rPr>
          <w:vertAlign w:val="subscript"/>
          <w:lang w:val="en-GB"/>
        </w:rPr>
        <w:t>3</w:t>
      </w:r>
      <w:r w:rsidR="003A520D" w:rsidRPr="003E5E40">
        <w:rPr>
          <w:lang w:val="en-GB"/>
        </w:rPr>
        <w:t xml:space="preserve"> </w:t>
      </w:r>
      <w:r w:rsidR="007C58CC" w:rsidRPr="003E5E40">
        <w:rPr>
          <w:lang w:val="en-GB"/>
        </w:rPr>
        <w:t>or</w:t>
      </w:r>
      <w:r w:rsidR="003A520D" w:rsidRPr="003E5E40">
        <w:rPr>
          <w:lang w:val="en-GB"/>
        </w:rPr>
        <w:t xml:space="preserve"> BiVO</w:t>
      </w:r>
      <w:r w:rsidR="003A520D" w:rsidRPr="003E5E40">
        <w:rPr>
          <w:vertAlign w:val="subscript"/>
          <w:lang w:val="en-GB"/>
        </w:rPr>
        <w:t>4</w:t>
      </w:r>
      <w:r w:rsidR="00876064" w:rsidRPr="003E5E40">
        <w:rPr>
          <w:lang w:val="en-GB"/>
        </w:rPr>
        <w:t xml:space="preserve"> </w:t>
      </w:r>
      <w:r w:rsidR="00876064" w:rsidRPr="003E5E40">
        <w:rPr>
          <w:lang w:val="en-GB"/>
        </w:rPr>
        <w:fldChar w:fldCharType="begin"/>
      </w:r>
      <w:r w:rsidR="00A96C65" w:rsidRPr="003E5E40">
        <w:rPr>
          <w:lang w:val="en-GB"/>
        </w:rPr>
        <w:instrText xml:space="preserve"> ADDIN REFMGR.CITE &lt;Refman&gt;&lt;Cite&gt;&lt;Author&gt;Ng&lt;/Author&gt;&lt;Year&gt;2011&lt;/Year&gt;&lt;RecNum&gt;42&lt;/RecNum&gt;&lt;IDText&gt;Semiconductor/reduced graphene oxide nanocomposites derived from photocatalytic reactions&lt;/IDText&gt;&lt;MDL Ref_Type="Journal"&gt;&lt;Ref_Type&gt;Journal&lt;/Ref_Type&gt;&lt;Ref_ID&gt;42&lt;/Ref_ID&gt;&lt;Title_Primary&gt;Semiconductor/reduced graphene oxide nanocomposites derived from photocatalytic reactions&lt;/Title_Primary&gt;&lt;Authors_Primary&gt;Ng,Y.H.&lt;/Authors_Primary&gt;&lt;Authors_Primary&gt;Iwase,A.&lt;/Authors_Primary&gt;&lt;Authors_Primary&gt;Bell,N.J.&lt;/Authors_Primary&gt;&lt;Authors_Primary&gt;Kudo,A.&lt;/Authors_Primary&gt;&lt;Authors_Primary&gt;Amal,R.&lt;/Authors_Primary&gt;&lt;Date_Primary&gt;2011&lt;/Date_Primary&gt;&lt;Keywords&gt;Films&lt;/Keywords&gt;&lt;Keywords&gt;Graphene&lt;/Keywords&gt;&lt;Keywords&gt;Graphene oxide&lt;/Keywords&gt;&lt;Keywords&gt;nanocomposite&lt;/Keywords&gt;&lt;Keywords&gt;Nanocomposites&lt;/Keywords&gt;&lt;Keywords&gt;Photocatalysis&lt;/Keywords&gt;&lt;Keywords&gt;photocatalyst&lt;/Keywords&gt;&lt;Keywords&gt;Photoelectrochemical property&lt;/Keywords&gt;&lt;Keywords&gt;Reduced graphene oxide&lt;/Keywords&gt;&lt;Keywords&gt;semiconductor&lt;/Keywords&gt;&lt;Keywords&gt;TiO2&lt;/Keywords&gt;&lt;Keywords&gt;Titania&lt;/Keywords&gt;&lt;Keywords&gt;Titanium dioxide&lt;/Keywords&gt;&lt;Keywords&gt;Visible light&lt;/Keywords&gt;&lt;Reprint&gt;Not in File&lt;/Reprint&gt;&lt;Start_Page&gt;353&lt;/Start_Page&gt;&lt;End_Page&gt;357&lt;/End_Page&gt;&lt;Periodical&gt;Catal.Today&lt;/Periodical&gt;&lt;Volume&gt;164&lt;/Volume&gt;&lt;Issue&gt;1&lt;/Issue&gt;&lt;Address&gt;ARC Centre of Excellence for Functional Nanomaterials, School of Chemical Engineering, University of New South Wales, Sydney, NSW 2052, Australia&amp;#xA;Department of Applied Chemistry, Faculty of Science, Tokyo University of Science, 1-3 Kagurazaka, Shinjuku-ku, Tokyo 162-8601, Japan&lt;/Address&gt;&lt;Web_URL&gt;http://www.scopus.com/inward/record.url?eid=2-s2.0-79955059410&amp;amp;partnerID=40&amp;amp;md5=26a28a86b41fba033469cdb71a19fe26&lt;/Web_URL&gt;&lt;ZZ_JournalFull&gt;&lt;f name="System"&gt;Catalysis Today&lt;/f&gt;&lt;/ZZ_JournalFull&gt;&lt;ZZ_JournalStdAbbrev&gt;&lt;f name="System"&gt;Catal.Today&lt;/f&gt;&lt;/ZZ_JournalStdAbbrev&gt;&lt;ZZ_WorkformID&gt;1&lt;/ZZ_WorkformID&gt;&lt;/MDL&gt;&lt;/Cite&gt;&lt;/Refman&gt;</w:instrText>
      </w:r>
      <w:r w:rsidR="00876064" w:rsidRPr="003E5E40">
        <w:rPr>
          <w:lang w:val="en-GB"/>
        </w:rPr>
        <w:fldChar w:fldCharType="separate"/>
      </w:r>
      <w:r w:rsidR="00DF63BB" w:rsidRPr="003E5E40">
        <w:rPr>
          <w:noProof/>
          <w:lang w:val="en-GB"/>
        </w:rPr>
        <w:t>(Ng et al. 2011)</w:t>
      </w:r>
      <w:r w:rsidR="00876064" w:rsidRPr="003E5E40">
        <w:rPr>
          <w:lang w:val="en-GB"/>
        </w:rPr>
        <w:fldChar w:fldCharType="end"/>
      </w:r>
      <w:r w:rsidR="003A520D" w:rsidRPr="003E5E40">
        <w:rPr>
          <w:lang w:val="en-GB"/>
        </w:rPr>
        <w:t xml:space="preserve">, which have a lower </w:t>
      </w:r>
      <w:r w:rsidR="003C3009" w:rsidRPr="003E5E40">
        <w:rPr>
          <w:lang w:val="en-GB"/>
        </w:rPr>
        <w:t xml:space="preserve">conduction </w:t>
      </w:r>
      <w:r w:rsidR="003A520D" w:rsidRPr="003E5E40">
        <w:rPr>
          <w:lang w:val="en-GB"/>
        </w:rPr>
        <w:t>band energy than TiO</w:t>
      </w:r>
      <w:r w:rsidR="003A520D" w:rsidRPr="003E5E40">
        <w:rPr>
          <w:vertAlign w:val="subscript"/>
          <w:lang w:val="en-GB"/>
        </w:rPr>
        <w:t>2</w:t>
      </w:r>
      <w:r w:rsidR="00876064" w:rsidRPr="003E5E40">
        <w:rPr>
          <w:lang w:val="en-GB"/>
        </w:rPr>
        <w:t>.</w:t>
      </w:r>
      <w:r w:rsidR="007C58CC" w:rsidRPr="003E5E40">
        <w:rPr>
          <w:lang w:val="en-GB"/>
        </w:rPr>
        <w:t xml:space="preserve"> </w:t>
      </w:r>
    </w:p>
    <w:p w14:paraId="42B3A4FF" w14:textId="77777777" w:rsidR="003A6D28" w:rsidRPr="003E5E40" w:rsidRDefault="003A6D28" w:rsidP="00DF5478">
      <w:pPr>
        <w:autoSpaceDE w:val="0"/>
        <w:autoSpaceDN w:val="0"/>
        <w:adjustRightInd w:val="0"/>
        <w:spacing w:line="480" w:lineRule="auto"/>
        <w:jc w:val="both"/>
        <w:rPr>
          <w:lang w:val="en-GB"/>
        </w:rPr>
      </w:pPr>
    </w:p>
    <w:p w14:paraId="00CDAF58" w14:textId="77777777" w:rsidR="000B7860" w:rsidRPr="003E5E40" w:rsidRDefault="000B7860" w:rsidP="000B7860">
      <w:pPr>
        <w:pStyle w:val="Heading2"/>
      </w:pPr>
      <w:r w:rsidRPr="003E5E40">
        <w:t>Sol-gel process</w:t>
      </w:r>
    </w:p>
    <w:p w14:paraId="6DCC7B3D" w14:textId="77777777" w:rsidR="007C58CC" w:rsidRPr="003E5E40" w:rsidRDefault="001D3154" w:rsidP="00851CEE">
      <w:pPr>
        <w:spacing w:line="480" w:lineRule="auto"/>
        <w:ind w:firstLine="708"/>
        <w:jc w:val="both"/>
        <w:rPr>
          <w:lang w:val="en-GB"/>
        </w:rPr>
      </w:pPr>
      <w:r w:rsidRPr="003E5E40">
        <w:rPr>
          <w:lang w:val="en-GB"/>
        </w:rPr>
        <w:t>The most widely applied method to obtain an intimate mixing and chemical interaction between GO and TiO</w:t>
      </w:r>
      <w:r w:rsidRPr="003E5E40">
        <w:rPr>
          <w:vertAlign w:val="subscript"/>
          <w:lang w:val="en-GB"/>
        </w:rPr>
        <w:t>2</w:t>
      </w:r>
      <w:r w:rsidRPr="003E5E40">
        <w:rPr>
          <w:lang w:val="en-GB"/>
        </w:rPr>
        <w:t xml:space="preserve"> is the sol-gel technique. T</w:t>
      </w:r>
      <w:r w:rsidR="00BB0DE1" w:rsidRPr="003E5E40">
        <w:rPr>
          <w:lang w:val="en-GB"/>
        </w:rPr>
        <w:t xml:space="preserve">he </w:t>
      </w:r>
      <w:r w:rsidR="00AC4BB2" w:rsidRPr="003E5E40">
        <w:rPr>
          <w:lang w:val="en-GB"/>
        </w:rPr>
        <w:t xml:space="preserve">surface of </w:t>
      </w:r>
      <w:r w:rsidR="00076CF1" w:rsidRPr="003E5E40">
        <w:rPr>
          <w:lang w:val="en-GB"/>
        </w:rPr>
        <w:t>G</w:t>
      </w:r>
      <w:r w:rsidR="00036AA5" w:rsidRPr="003E5E40">
        <w:rPr>
          <w:lang w:val="en-GB"/>
        </w:rPr>
        <w:t>O</w:t>
      </w:r>
      <w:r w:rsidR="00076CF1" w:rsidRPr="003E5E40">
        <w:rPr>
          <w:lang w:val="en-GB"/>
        </w:rPr>
        <w:t xml:space="preserve"> </w:t>
      </w:r>
      <w:r w:rsidR="00BB0DE1" w:rsidRPr="003E5E40">
        <w:rPr>
          <w:lang w:val="en-GB"/>
        </w:rPr>
        <w:t>nano</w:t>
      </w:r>
      <w:r w:rsidR="00076CF1" w:rsidRPr="003E5E40">
        <w:rPr>
          <w:lang w:val="en-GB"/>
        </w:rPr>
        <w:t xml:space="preserve">sheets </w:t>
      </w:r>
      <w:r w:rsidR="007C58CC" w:rsidRPr="003E5E40">
        <w:rPr>
          <w:lang w:val="en-GB"/>
        </w:rPr>
        <w:t>is</w:t>
      </w:r>
      <w:r w:rsidRPr="003E5E40">
        <w:rPr>
          <w:lang w:val="en-GB"/>
        </w:rPr>
        <w:t xml:space="preserve"> generally </w:t>
      </w:r>
      <w:r w:rsidR="00BB0DE1" w:rsidRPr="003E5E40">
        <w:rPr>
          <w:lang w:val="en-GB"/>
        </w:rPr>
        <w:t xml:space="preserve">available </w:t>
      </w:r>
      <w:r w:rsidR="00DE436F" w:rsidRPr="003E5E40">
        <w:rPr>
          <w:lang w:val="en-GB"/>
        </w:rPr>
        <w:t xml:space="preserve">to </w:t>
      </w:r>
      <w:r w:rsidR="00AC4BB2" w:rsidRPr="003E5E40">
        <w:rPr>
          <w:lang w:val="en-GB"/>
        </w:rPr>
        <w:t xml:space="preserve">blend </w:t>
      </w:r>
      <w:r w:rsidR="00DE436F" w:rsidRPr="003E5E40">
        <w:rPr>
          <w:lang w:val="en-GB"/>
        </w:rPr>
        <w:t>with titanium alkoxide precursors</w:t>
      </w:r>
      <w:r w:rsidR="00BB0DE1" w:rsidRPr="003E5E40">
        <w:rPr>
          <w:lang w:val="en-GB"/>
        </w:rPr>
        <w:t>, due to th</w:t>
      </w:r>
      <w:r w:rsidR="00DE436F" w:rsidRPr="003E5E40">
        <w:rPr>
          <w:lang w:val="en-GB"/>
        </w:rPr>
        <w:t>e water solubility and hydrogen</w:t>
      </w:r>
      <w:r w:rsidR="00076CF1" w:rsidRPr="003E5E40">
        <w:rPr>
          <w:lang w:val="en-GB"/>
        </w:rPr>
        <w:t xml:space="preserve"> </w:t>
      </w:r>
      <w:r w:rsidR="00DE436F" w:rsidRPr="003E5E40">
        <w:rPr>
          <w:lang w:val="en-GB"/>
        </w:rPr>
        <w:t>bonding</w:t>
      </w:r>
      <w:r w:rsidR="00076CF1" w:rsidRPr="003E5E40">
        <w:rPr>
          <w:lang w:val="en-GB"/>
        </w:rPr>
        <w:t xml:space="preserve"> </w:t>
      </w:r>
      <w:r w:rsidR="00DE436F" w:rsidRPr="003E5E40">
        <w:rPr>
          <w:lang w:val="en-GB"/>
        </w:rPr>
        <w:t>ability</w:t>
      </w:r>
      <w:r w:rsidR="00AC0636" w:rsidRPr="003E5E40">
        <w:rPr>
          <w:lang w:val="en-GB"/>
        </w:rPr>
        <w:t xml:space="preserve"> of GO</w:t>
      </w:r>
      <w:r w:rsidR="009B0409" w:rsidRPr="003E5E40">
        <w:rPr>
          <w:lang w:val="en-GB"/>
        </w:rPr>
        <w:t xml:space="preserve"> </w:t>
      </w:r>
      <w:r w:rsidR="00BA7A93" w:rsidRPr="003E5E40">
        <w:rPr>
          <w:lang w:val="en-GB"/>
        </w:rPr>
        <w:t xml:space="preserve">and because </w:t>
      </w:r>
      <w:r w:rsidR="009B0409" w:rsidRPr="003E5E40">
        <w:rPr>
          <w:lang w:val="en-GB"/>
        </w:rPr>
        <w:t>t</w:t>
      </w:r>
      <w:r w:rsidR="00DE436F" w:rsidRPr="003E5E40">
        <w:rPr>
          <w:lang w:val="en-GB"/>
        </w:rPr>
        <w:t>he hydroxyl</w:t>
      </w:r>
      <w:r w:rsidRPr="003E5E40">
        <w:rPr>
          <w:lang w:val="en-GB"/>
        </w:rPr>
        <w:t xml:space="preserve"> </w:t>
      </w:r>
      <w:r w:rsidR="00BB0DE1" w:rsidRPr="003E5E40">
        <w:rPr>
          <w:lang w:val="en-GB"/>
        </w:rPr>
        <w:t xml:space="preserve">surface groups of </w:t>
      </w:r>
      <w:r w:rsidR="00DE436F" w:rsidRPr="003E5E40">
        <w:rPr>
          <w:lang w:val="en-GB"/>
        </w:rPr>
        <w:t xml:space="preserve">GO can </w:t>
      </w:r>
      <w:r w:rsidR="00BB0DE1" w:rsidRPr="003E5E40">
        <w:rPr>
          <w:lang w:val="en-GB"/>
        </w:rPr>
        <w:t xml:space="preserve">establish </w:t>
      </w:r>
      <w:r w:rsidR="00DE436F" w:rsidRPr="003E5E40">
        <w:rPr>
          <w:lang w:val="en-GB"/>
        </w:rPr>
        <w:t>oxo- or hydroxo-bridges with metal centers</w:t>
      </w:r>
      <w:r w:rsidR="00BB0DE1" w:rsidRPr="003E5E40">
        <w:rPr>
          <w:lang w:val="en-GB"/>
        </w:rPr>
        <w:t xml:space="preserve">. </w:t>
      </w:r>
      <w:r w:rsidR="009B0409" w:rsidRPr="003E5E40">
        <w:rPr>
          <w:lang w:val="en-GB"/>
        </w:rPr>
        <w:t>T</w:t>
      </w:r>
      <w:r w:rsidR="00DE436F" w:rsidRPr="003E5E40">
        <w:rPr>
          <w:lang w:val="en-GB"/>
        </w:rPr>
        <w:t>he formation</w:t>
      </w:r>
      <w:r w:rsidR="00076CF1" w:rsidRPr="003E5E40">
        <w:rPr>
          <w:lang w:val="en-GB"/>
        </w:rPr>
        <w:t xml:space="preserve"> </w:t>
      </w:r>
      <w:r w:rsidR="00DE436F" w:rsidRPr="003E5E40">
        <w:rPr>
          <w:lang w:val="en-GB"/>
        </w:rPr>
        <w:t xml:space="preserve">of </w:t>
      </w:r>
      <w:r w:rsidR="00BF6587" w:rsidRPr="003E5E40">
        <w:rPr>
          <w:lang w:val="en-GB"/>
        </w:rPr>
        <w:t>TiO</w:t>
      </w:r>
      <w:r w:rsidR="00BF6587" w:rsidRPr="003E5E40">
        <w:rPr>
          <w:vertAlign w:val="subscript"/>
          <w:lang w:val="en-GB"/>
        </w:rPr>
        <w:t>2</w:t>
      </w:r>
      <w:r w:rsidR="00DE436F" w:rsidRPr="003E5E40">
        <w:rPr>
          <w:lang w:val="en-GB"/>
        </w:rPr>
        <w:t xml:space="preserve"> in sol-gel </w:t>
      </w:r>
      <w:r w:rsidRPr="003E5E40">
        <w:rPr>
          <w:lang w:val="en-GB"/>
        </w:rPr>
        <w:t>process</w:t>
      </w:r>
      <w:r w:rsidR="00BA7A93" w:rsidRPr="003E5E40">
        <w:rPr>
          <w:lang w:val="en-GB"/>
        </w:rPr>
        <w:t>es</w:t>
      </w:r>
      <w:r w:rsidRPr="003E5E40">
        <w:rPr>
          <w:lang w:val="en-GB"/>
        </w:rPr>
        <w:t xml:space="preserve"> </w:t>
      </w:r>
      <w:r w:rsidR="00DE436F" w:rsidRPr="003E5E40">
        <w:rPr>
          <w:lang w:val="en-GB"/>
        </w:rPr>
        <w:t>involve</w:t>
      </w:r>
      <w:r w:rsidR="00DB1D4D" w:rsidRPr="003E5E40">
        <w:rPr>
          <w:lang w:val="en-GB"/>
        </w:rPr>
        <w:t>s</w:t>
      </w:r>
      <w:r w:rsidR="00DE436F" w:rsidRPr="003E5E40">
        <w:rPr>
          <w:lang w:val="en-GB"/>
        </w:rPr>
        <w:t xml:space="preserve"> </w:t>
      </w:r>
      <w:r w:rsidR="00076CF1" w:rsidRPr="003E5E40">
        <w:rPr>
          <w:lang w:val="en-GB"/>
        </w:rPr>
        <w:t xml:space="preserve">oxo- or hydroxo-bridges during the hydrolysis of the alkoxides, and </w:t>
      </w:r>
      <w:r w:rsidR="00BF6587" w:rsidRPr="003E5E40">
        <w:rPr>
          <w:lang w:val="en-GB"/>
        </w:rPr>
        <w:t>finally</w:t>
      </w:r>
      <w:r w:rsidR="00ED78B3" w:rsidRPr="003E5E40">
        <w:rPr>
          <w:lang w:val="en-GB"/>
        </w:rPr>
        <w:t xml:space="preserve"> dispersion</w:t>
      </w:r>
      <w:r w:rsidR="00DB1D4D" w:rsidRPr="003E5E40">
        <w:rPr>
          <w:color w:val="FF0000"/>
          <w:lang w:val="en-GB"/>
        </w:rPr>
        <w:t xml:space="preserve"> </w:t>
      </w:r>
      <w:r w:rsidR="00076CF1" w:rsidRPr="003E5E40">
        <w:rPr>
          <w:lang w:val="en-GB"/>
        </w:rPr>
        <w:t>by hydroxo-connected GO sheet</w:t>
      </w:r>
      <w:r w:rsidR="00BF6587" w:rsidRPr="003E5E40">
        <w:rPr>
          <w:lang w:val="en-GB"/>
        </w:rPr>
        <w:t>s</w:t>
      </w:r>
      <w:r w:rsidR="00076CF1" w:rsidRPr="003E5E40">
        <w:rPr>
          <w:lang w:val="en-GB"/>
        </w:rPr>
        <w:t xml:space="preserve"> to form a sol</w:t>
      </w:r>
      <w:r w:rsidR="00BF6587" w:rsidRPr="003E5E40">
        <w:rPr>
          <w:lang w:val="en-GB"/>
        </w:rPr>
        <w:t>,</w:t>
      </w:r>
      <w:r w:rsidR="00076CF1" w:rsidRPr="003E5E40">
        <w:rPr>
          <w:lang w:val="en-GB"/>
        </w:rPr>
        <w:t xml:space="preserve"> which evolve into a gel-like </w:t>
      </w:r>
      <w:r w:rsidR="00DB1D4D" w:rsidRPr="003E5E40">
        <w:rPr>
          <w:lang w:val="en-GB"/>
        </w:rPr>
        <w:t>b</w:t>
      </w:r>
      <w:r w:rsidR="00076CF1" w:rsidRPr="003E5E40">
        <w:rPr>
          <w:lang w:val="en-GB"/>
        </w:rPr>
        <w:t>iphasic structure with increasing amount of added GO</w:t>
      </w:r>
      <w:r w:rsidR="007A66F7" w:rsidRPr="003E5E40">
        <w:rPr>
          <w:lang w:val="en-GB"/>
        </w:rPr>
        <w:t xml:space="preserve"> </w:t>
      </w:r>
      <w:r w:rsidR="007A66F7" w:rsidRPr="003E5E40">
        <w:rPr>
          <w:lang w:val="en-GB"/>
        </w:rPr>
        <w:fldChar w:fldCharType="begin"/>
      </w:r>
      <w:r w:rsidR="00A96C65" w:rsidRPr="003E5E40">
        <w:rPr>
          <w:lang w:val="en-GB"/>
        </w:rPr>
        <w:instrText xml:space="preserve"> ADDIN REFMGR.CITE &lt;Refman&gt;&lt;Cite&gt;&lt;Author&gt;Manga&lt;/Author&gt;&lt;Year&gt;2010&lt;/Year&gt;&lt;RecNum&gt;28&lt;/RecNum&gt;&lt;IDText&gt;High-gain graphene-titanium oxide photoconductor made from inkjet printable ionic solution&lt;/IDText&gt;&lt;MDL Ref_Type="Journal"&gt;&lt;Ref_Type&gt;Journal&lt;/Ref_Type&gt;&lt;Ref_ID&gt;28&lt;/Ref_ID&gt;&lt;Title_Primary&gt;High-gain graphene-titanium oxide photoconductor made from inkjet printable ionic solution&lt;/Title_Primary&gt;&lt;Authors_Primary&gt;Manga,K.K.&lt;/Authors_Primary&gt;&lt;Authors_Primary&gt;Wang,S.&lt;/Authors_Primary&gt;&lt;Authors_Primary&gt;Jaiswal,M.&lt;/Authors_Primary&gt;&lt;Authors_Primary&gt;Bao,Q.&lt;/Authors_Primary&gt;&lt;Authors_Primary&gt;Loh,K.P.&lt;/Authors_Primary&gt;&lt;Date_Primary&gt;2010&lt;/Date_Primary&gt;&lt;Keywords&gt;Broadband photodetector&lt;/Keywords&gt;&lt;Keywords&gt;Carbon nanostructures&lt;/Keywords&gt;&lt;Keywords&gt;Films&lt;/Keywords&gt;&lt;Keywords&gt;Graphene&lt;/Keywords&gt;&lt;Keywords&gt;Graphene oxide&lt;/Keywords&gt;&lt;Keywords&gt;Hybrid materials&lt;/Keywords&gt;&lt;Keywords&gt;Inkjet printing&lt;/Keywords&gt;&lt;Keywords&gt;TiO2&lt;/Keywords&gt;&lt;Keywords&gt;Titania&lt;/Keywords&gt;&lt;Reprint&gt;Not in File&lt;/Reprint&gt;&lt;Start_Page&gt;5265&lt;/Start_Page&gt;&lt;End_Page&gt;5270&lt;/End_Page&gt;&lt;Periodical&gt;Adv.Mater.&lt;/Periodical&gt;&lt;Volume&gt;22&lt;/Volume&gt;&lt;Issue&gt;46&lt;/Issue&gt;&lt;Address&gt;Department of Chemistry, National University of Singapore, 3 Science Drive 3, Singapore, 117543, Singapore&lt;/Address&gt;&lt;Web_URL&gt;http://www.scopus.com/inward/record.url?eid=2-s2.0-78650145787&amp;amp;partnerID=40&amp;amp;md5=70039a23f23e36a1197659da848da819&lt;/Web_URL&gt;&lt;ZZ_JournalFull&gt;&lt;f name="System"&gt;Advanced Materials&lt;/f&gt;&lt;/ZZ_JournalFull&gt;&lt;ZZ_JournalStdAbbrev&gt;&lt;f name="System"&gt;Adv.Mater.&lt;/f&gt;&lt;/ZZ_JournalStdAbbrev&gt;&lt;ZZ_WorkformID&gt;1&lt;/ZZ_WorkformID&gt;&lt;/MDL&gt;&lt;/Cite&gt;&lt;/Refman&gt;</w:instrText>
      </w:r>
      <w:r w:rsidR="007A66F7" w:rsidRPr="003E5E40">
        <w:rPr>
          <w:lang w:val="en-GB"/>
        </w:rPr>
        <w:fldChar w:fldCharType="separate"/>
      </w:r>
      <w:r w:rsidR="00DF63BB" w:rsidRPr="003E5E40">
        <w:rPr>
          <w:noProof/>
          <w:lang w:val="en-GB"/>
        </w:rPr>
        <w:t>(Manga et al. 2010)</w:t>
      </w:r>
      <w:r w:rsidR="007A66F7" w:rsidRPr="003E5E40">
        <w:rPr>
          <w:lang w:val="en-GB"/>
        </w:rPr>
        <w:fldChar w:fldCharType="end"/>
      </w:r>
      <w:r w:rsidR="00BB0DE1" w:rsidRPr="003E5E40">
        <w:rPr>
          <w:lang w:val="en-GB"/>
        </w:rPr>
        <w:t xml:space="preserve">. </w:t>
      </w:r>
      <w:r w:rsidR="009B0409" w:rsidRPr="003E5E40">
        <w:rPr>
          <w:lang w:val="en-GB"/>
        </w:rPr>
        <w:t xml:space="preserve">Some of </w:t>
      </w:r>
      <w:r w:rsidR="00BA7A93" w:rsidRPr="003E5E40">
        <w:rPr>
          <w:lang w:val="en-GB"/>
        </w:rPr>
        <w:t xml:space="preserve">the </w:t>
      </w:r>
      <w:r w:rsidR="009B0409" w:rsidRPr="003E5E40">
        <w:rPr>
          <w:lang w:val="en-GB"/>
        </w:rPr>
        <w:t>titanium alkoxide species used in the preparation of GO-TiO</w:t>
      </w:r>
      <w:r w:rsidR="009B0409" w:rsidRPr="003E5E40">
        <w:rPr>
          <w:vertAlign w:val="subscript"/>
          <w:lang w:val="en-GB"/>
        </w:rPr>
        <w:t>2</w:t>
      </w:r>
      <w:r w:rsidR="009B0409" w:rsidRPr="003E5E40">
        <w:rPr>
          <w:lang w:val="en-GB"/>
        </w:rPr>
        <w:t xml:space="preserve"> composites </w:t>
      </w:r>
      <w:r w:rsidR="00652CC9" w:rsidRPr="003E5E40">
        <w:rPr>
          <w:lang w:val="en-GB"/>
        </w:rPr>
        <w:t>were</w:t>
      </w:r>
      <w:r w:rsidR="009B0409" w:rsidRPr="003E5E40">
        <w:rPr>
          <w:lang w:val="en-GB"/>
        </w:rPr>
        <w:t xml:space="preserve"> </w:t>
      </w:r>
      <w:r w:rsidR="00652CC9" w:rsidRPr="003E5E40">
        <w:rPr>
          <w:lang w:val="en-GB"/>
        </w:rPr>
        <w:t>TiCl</w:t>
      </w:r>
      <w:r w:rsidR="00652CC9" w:rsidRPr="003E5E40">
        <w:rPr>
          <w:vertAlign w:val="subscript"/>
          <w:lang w:val="en-GB"/>
        </w:rPr>
        <w:t>4</w:t>
      </w:r>
      <w:r w:rsidR="00652CC9" w:rsidRPr="003E5E40">
        <w:rPr>
          <w:lang w:val="en-GB"/>
        </w:rPr>
        <w:t xml:space="preserve"> </w:t>
      </w:r>
      <w:r w:rsidR="00652CC9" w:rsidRPr="003E5E40">
        <w:rPr>
          <w:lang w:val="en-GB"/>
        </w:rPr>
        <w:fldChar w:fldCharType="begin"/>
      </w:r>
      <w:r w:rsidR="00A96C65" w:rsidRPr="003E5E40">
        <w:rPr>
          <w:lang w:val="en-GB"/>
        </w:rPr>
        <w:instrText xml:space="preserve"> ADDIN REFMGR.CITE &lt;Refman&gt;&lt;Cite&gt;&lt;Author&gt;Akhavan&lt;/Author&gt;&lt;Year&gt;2009&lt;/Year&gt;&lt;RecNum&gt;8&lt;/RecNum&gt;&lt;IDText&gt;Photocatalytic reduction of graphene oxide nanosheets on TiO2 thin film for photoinactivation of bacteria in solar light irradiation&lt;/IDText&gt;&lt;MDL Ref_Type="Journal"&gt;&lt;Ref_Type&gt;Journal&lt;/Ref_Type&gt;&lt;Ref_ID&gt;8&lt;/Ref_ID&gt;&lt;Title_Primary&gt;Photocatalytic reduction of graphene oxide nanosheets on TiO&lt;sub&gt;2&lt;/sub&gt; thin film for photoinactivation of bacteria in solar light irradiation&lt;/Title_Primary&gt;&lt;Authors_Primary&gt;Akhavan,O.&lt;/Authors_Primary&gt;&lt;Authors_Primary&gt;Ghaderi,E.&lt;/Authors_Primary&gt;&lt;Date_Primary&gt;2009&lt;/Date_Primary&gt;&lt;Keywords&gt;Graphene&lt;/Keywords&gt;&lt;Keywords&gt;Graphene oxide&lt;/Keywords&gt;&lt;Keywords&gt;nanocomposite&lt;/Keywords&gt;&lt;Keywords&gt;photocatalyst&lt;/Keywords&gt;&lt;Keywords&gt;Reduced graphene oxide&lt;/Keywords&gt;&lt;Keywords&gt;TiO2&lt;/Keywords&gt;&lt;Keywords&gt;TiO2 thin films&lt;/Keywords&gt;&lt;Reprint&gt;Not in File&lt;/Reprint&gt;&lt;Start_Page&gt;20214&lt;/Start_Page&gt;&lt;End_Page&gt;20220&lt;/End_Page&gt;&lt;Periodical&gt;J.Phys.Chem.C&lt;/Periodical&gt;&lt;Volume&gt;113&lt;/Volume&gt;&lt;Issue&gt;47&lt;/Issue&gt;&lt;Address&gt;Department of Physics, Sharif University of Technology, P.O. Box 11155-9161, Tehran, Iran&lt;/Address&gt;&lt;Web_URL&gt;http://www.scopus.com/inward/record.url?eid=2-s2.0-71149087169&amp;amp;partnerID=40&amp;amp;md5=59d890a6cfcbf714723e61ebe24864a5&lt;/Web_URL&gt;&lt;ZZ_JournalFull&gt;&lt;f name="System"&gt;Journal of Physical Chemistry C&lt;/f&gt;&lt;/ZZ_JournalFull&gt;&lt;ZZ_JournalStdAbbrev&gt;&lt;f name="System"&gt;J.Phys.Chem.C&lt;/f&gt;&lt;/ZZ_JournalStdAbbrev&gt;&lt;ZZ_WorkformID&gt;1&lt;/ZZ_WorkformID&gt;&lt;/MDL&gt;&lt;/Cite&gt;&lt;/Refman&gt;</w:instrText>
      </w:r>
      <w:r w:rsidR="00652CC9" w:rsidRPr="003E5E40">
        <w:rPr>
          <w:lang w:val="en-GB"/>
        </w:rPr>
        <w:fldChar w:fldCharType="separate"/>
      </w:r>
      <w:r w:rsidR="00DF63BB" w:rsidRPr="003E5E40">
        <w:rPr>
          <w:noProof/>
          <w:lang w:val="en-GB"/>
        </w:rPr>
        <w:t>(Akhavan and Ghaderi 2009)</w:t>
      </w:r>
      <w:r w:rsidR="00652CC9" w:rsidRPr="003E5E40">
        <w:rPr>
          <w:lang w:val="en-GB"/>
        </w:rPr>
        <w:fldChar w:fldCharType="end"/>
      </w:r>
      <w:r w:rsidR="00652CC9" w:rsidRPr="003E5E40">
        <w:rPr>
          <w:lang w:val="en-GB"/>
        </w:rPr>
        <w:t xml:space="preserve">, </w:t>
      </w:r>
      <w:r w:rsidR="009A16A7" w:rsidRPr="003E5E40">
        <w:rPr>
          <w:lang w:val="en-GB"/>
        </w:rPr>
        <w:t>TiCl</w:t>
      </w:r>
      <w:r w:rsidR="009A16A7" w:rsidRPr="003E5E40">
        <w:rPr>
          <w:vertAlign w:val="subscript"/>
          <w:lang w:val="en-GB"/>
        </w:rPr>
        <w:t>3</w:t>
      </w:r>
      <w:r w:rsidR="009A16A7" w:rsidRPr="003E5E40">
        <w:rPr>
          <w:lang w:val="en-GB"/>
        </w:rPr>
        <w:t xml:space="preserve"> </w:t>
      </w:r>
      <w:r w:rsidR="009A16A7" w:rsidRPr="003E5E40">
        <w:rPr>
          <w:szCs w:val="18"/>
          <w:lang w:val="en-GB"/>
        </w:rPr>
        <w:fldChar w:fldCharType="begin"/>
      </w:r>
      <w:r w:rsidR="00A96C65" w:rsidRPr="003E5E40">
        <w:rPr>
          <w:szCs w:val="18"/>
          <w:lang w:val="en-GB"/>
        </w:rPr>
        <w:instrText xml:space="preserve"> ADDIN REFMGR.CITE &lt;Refman&gt;&lt;Cite&gt;&lt;Author&gt;Wang&lt;/Author&gt;&lt;Year&gt;2009&lt;/Year&gt;&lt;RecNum&gt;31&lt;/RecNum&gt;&lt;IDText&gt;Self-assembled TiO2-graphene hybrid nanostructures for enhanced Li-ion insertion&lt;/IDText&gt;&lt;MDL Ref_Type="Journal"&gt;&lt;Ref_Type&gt;Journal&lt;/Ref_Type&gt;&lt;Ref_ID&gt;31&lt;/Ref_ID&gt;&lt;Title_Primary&gt;Self-assembled TiO&lt;sub&gt;2&lt;/sub&gt;-graphene hybrid nanostructures for enhanced Li-ion insertion&lt;/Title_Primary&gt;&lt;Authors_Primary&gt;Wang,D.&lt;/Authors_Primary&gt;&lt;Authors_Primary&gt;Choi,D.&lt;/Authors_Primary&gt;&lt;Authors_Primary&gt;Li,J.&lt;/Authors_Primary&gt;&lt;Authors_Primary&gt;Yang,Z.&lt;/Authors_Primary&gt;&lt;Authors_Primary&gt;Nie,Z.&lt;/Authors_Primary&gt;&lt;Authors_Primary&gt;Kou,R.&lt;/Authors_Primary&gt;&lt;Authors_Primary&gt;Hu,D.&lt;/Authors_Primary&gt;&lt;Authors_Primary&gt;Wang,C.&lt;/Authors_Primary&gt;&lt;Authors_Primary&gt;Saraf,L.V.&lt;/Authors_Primary&gt;&lt;Authors_Primary&gt;Zhang,J.&lt;/Authors_Primary&gt;&lt;Authors_Primary&gt;Aksay,I.A.&lt;/Authors_Primary&gt;&lt;Authors_Primary&gt;Liu,J.&lt;/Authors_Primary&gt;&lt;Date_Primary&gt;2009&lt;/Date_Primary&gt;&lt;Keywords&gt;Battery&lt;/Keywords&gt;&lt;Keywords&gt;Graphene&lt;/Keywords&gt;&lt;Keywords&gt;Hybrid materials&lt;/Keywords&gt;&lt;Keywords&gt;Hybrid nanostructure&lt;/Keywords&gt;&lt;Keywords&gt;hybrid nanostructures&lt;/Keywords&gt;&lt;Keywords&gt;Li-ion&lt;/Keywords&gt;&lt;Keywords&gt;Metal oxide&lt;/Keywords&gt;&lt;Keywords&gt;Nanostructure&lt;/Keywords&gt;&lt;Keywords&gt;TiO2&lt;/Keywords&gt;&lt;Reprint&gt;Not in File&lt;/Reprint&gt;&lt;Start_Page&gt;907&lt;/Start_Page&gt;&lt;End_Page&gt;914&lt;/End_Page&gt;&lt;Periodical&gt;ACS Nano&lt;/Periodical&gt;&lt;Volume&gt;3&lt;/Volume&gt;&lt;Issue&gt;4&lt;/Issue&gt;&lt;Address&gt;Pacific Northwest National Laboratory, Richland, WA 99352&amp;#xA;Department of Chemical Engineering, Princeton University, Princeton, NJ 08544&lt;/Address&gt;&lt;Web_URL&gt;http://www.scopus.com/inward/record.url?eid=2-s2.0-67049108048&amp;amp;partnerID=40&amp;amp;md5=8c10e7693ee7a4938a795a5f600d4d96&lt;/Web_URL&gt;&lt;ZZ_JournalFull&gt;&lt;f name="System"&gt;ACS Nano&lt;/f&gt;&lt;/ZZ_JournalFull&gt;&lt;ZZ_WorkformID&gt;1&lt;/ZZ_WorkformID&gt;&lt;/MDL&gt;&lt;/Cite&gt;&lt;/Refman&gt;</w:instrText>
      </w:r>
      <w:r w:rsidR="009A16A7" w:rsidRPr="003E5E40">
        <w:rPr>
          <w:szCs w:val="18"/>
          <w:lang w:val="en-GB"/>
        </w:rPr>
        <w:fldChar w:fldCharType="separate"/>
      </w:r>
      <w:r w:rsidR="004362FC" w:rsidRPr="003E5E40">
        <w:rPr>
          <w:noProof/>
          <w:szCs w:val="18"/>
          <w:lang w:val="en-GB"/>
        </w:rPr>
        <w:t>(Wang et al. 2009)</w:t>
      </w:r>
      <w:r w:rsidR="009A16A7" w:rsidRPr="003E5E40">
        <w:rPr>
          <w:szCs w:val="18"/>
          <w:lang w:val="en-GB"/>
        </w:rPr>
        <w:fldChar w:fldCharType="end"/>
      </w:r>
      <w:r w:rsidR="009A16A7" w:rsidRPr="003E5E40">
        <w:rPr>
          <w:lang w:val="en-GB"/>
        </w:rPr>
        <w:t xml:space="preserve">, </w:t>
      </w:r>
      <w:r w:rsidR="0009355A" w:rsidRPr="003E5E40">
        <w:rPr>
          <w:lang w:val="en-GB"/>
        </w:rPr>
        <w:t>TiF</w:t>
      </w:r>
      <w:r w:rsidR="0009355A" w:rsidRPr="003E5E40">
        <w:rPr>
          <w:vertAlign w:val="subscript"/>
          <w:lang w:val="en-GB"/>
        </w:rPr>
        <w:t>4</w:t>
      </w:r>
      <w:r w:rsidR="0009355A" w:rsidRPr="003E5E40">
        <w:rPr>
          <w:lang w:val="en-GB"/>
        </w:rPr>
        <w:t xml:space="preserve"> </w:t>
      </w:r>
      <w:r w:rsidR="0009355A" w:rsidRPr="003E5E40">
        <w:rPr>
          <w:lang w:val="en-GB"/>
        </w:rPr>
        <w:fldChar w:fldCharType="begin">
          <w:fldData xml:space="preserve">PFJlZm1hbj48Q2l0ZT48QXV0aG9yPkxhbWJlcnQ8L0F1dGhvcj48WWVhcj4yMDA5PC9ZZWFyPjxS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</w:fldData>
        </w:fldChar>
      </w:r>
      <w:r w:rsidR="00A96C65" w:rsidRPr="003E5E40">
        <w:rPr>
          <w:lang w:val="en-GB"/>
        </w:rPr>
        <w:instrText xml:space="preserve"> ADDIN REFMGR.CITE </w:instrText>
      </w:r>
      <w:r w:rsidR="00A96C65" w:rsidRPr="003E5E40">
        <w:rPr>
          <w:lang w:val="en-GB"/>
        </w:rPr>
        <w:fldChar w:fldCharType="begin">
          <w:fldData xml:space="preserve">PFJlZm1hbj48Q2l0ZT48QXV0aG9yPkxhbWJlcnQ8L0F1dGhvcj48WWVhcj4yMDA5PC9ZZWFyPjxS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</w:fldData>
        </w:fldChar>
      </w:r>
      <w:r w:rsidR="00A96C65" w:rsidRPr="003E5E40">
        <w:rPr>
          <w:lang w:val="en-GB"/>
        </w:rPr>
        <w:instrText xml:space="preserve"> ADDIN EN.CITE.DATA </w:instrText>
      </w:r>
      <w:r w:rsidR="00A96C65" w:rsidRPr="003E5E40">
        <w:rPr>
          <w:lang w:val="en-GB"/>
        </w:rPr>
      </w:r>
      <w:r w:rsidR="00A96C65" w:rsidRPr="003E5E40">
        <w:rPr>
          <w:lang w:val="en-GB"/>
        </w:rPr>
        <w:fldChar w:fldCharType="end"/>
      </w:r>
      <w:r w:rsidR="0009355A" w:rsidRPr="003E5E40">
        <w:rPr>
          <w:lang w:val="en-GB"/>
        </w:rPr>
      </w:r>
      <w:r w:rsidR="0009355A" w:rsidRPr="003E5E40">
        <w:rPr>
          <w:lang w:val="en-GB"/>
        </w:rPr>
        <w:fldChar w:fldCharType="separate"/>
      </w:r>
      <w:r w:rsidR="00DF63BB" w:rsidRPr="003E5E40">
        <w:rPr>
          <w:noProof/>
          <w:lang w:val="en-GB"/>
        </w:rPr>
        <w:t>(Lambert et al. 2009)</w:t>
      </w:r>
      <w:r w:rsidR="0009355A" w:rsidRPr="003E5E40">
        <w:rPr>
          <w:lang w:val="en-GB"/>
        </w:rPr>
        <w:fldChar w:fldCharType="end"/>
      </w:r>
      <w:r w:rsidR="0009355A" w:rsidRPr="003E5E40">
        <w:rPr>
          <w:lang w:val="en-GB"/>
        </w:rPr>
        <w:t xml:space="preserve">, </w:t>
      </w:r>
      <w:r w:rsidR="0009355A" w:rsidRPr="003E5E40">
        <w:rPr>
          <w:szCs w:val="18"/>
          <w:lang w:val="en-GB"/>
        </w:rPr>
        <w:t>(NH</w:t>
      </w:r>
      <w:r w:rsidR="0009355A" w:rsidRPr="003E5E40">
        <w:rPr>
          <w:szCs w:val="18"/>
          <w:vertAlign w:val="subscript"/>
          <w:lang w:val="en-GB"/>
        </w:rPr>
        <w:t>4</w:t>
      </w:r>
      <w:r w:rsidR="0009355A" w:rsidRPr="003E5E40">
        <w:rPr>
          <w:szCs w:val="18"/>
          <w:lang w:val="en-GB"/>
        </w:rPr>
        <w:t>)</w:t>
      </w:r>
      <w:r w:rsidR="0009355A" w:rsidRPr="003E5E40">
        <w:rPr>
          <w:szCs w:val="18"/>
          <w:vertAlign w:val="subscript"/>
          <w:lang w:val="en-GB"/>
        </w:rPr>
        <w:t>2</w:t>
      </w:r>
      <w:r w:rsidR="0009355A" w:rsidRPr="003E5E40">
        <w:rPr>
          <w:szCs w:val="18"/>
          <w:lang w:val="en-GB"/>
        </w:rPr>
        <w:t>TiF</w:t>
      </w:r>
      <w:r w:rsidR="0009355A" w:rsidRPr="003E5E40">
        <w:rPr>
          <w:szCs w:val="18"/>
          <w:vertAlign w:val="subscript"/>
          <w:lang w:val="en-GB"/>
        </w:rPr>
        <w:t xml:space="preserve">6 </w:t>
      </w:r>
      <w:r w:rsidR="0009355A" w:rsidRPr="003E5E40">
        <w:rPr>
          <w:lang w:val="en-GB"/>
        </w:rPr>
        <w:fldChar w:fldCharType="begin"/>
      </w:r>
      <w:r w:rsidR="00A96C65" w:rsidRPr="003E5E40">
        <w:rPr>
          <w:lang w:val="en-GB"/>
        </w:rPr>
        <w:instrText xml:space="preserve"> ADDIN REFMGR.CITE &lt;Refman&gt;&lt;Cite&gt;&lt;Author&gt;Zhang&lt;/Author&gt;&lt;Year&gt;2011&lt;/Year&gt;&lt;RecNum&gt;64&lt;/RecNum&gt;&lt;IDText&gt;A facile one-step synthesis of TiO2/graphene composites for photodegradation of methyl orange&lt;/IDText&gt;&lt;MDL Ref_Type="Journal"&gt;&lt;Ref_Type&gt;Journal&lt;/Ref_Type&gt;&lt;Ref_ID&gt;64&lt;/Ref_ID&gt;&lt;Title_Primary&gt;A facile one-step synthesis of TiO&lt;sub&gt;2&lt;/sub&gt;/graphene composites for photodegradation of methyl orange&lt;/Title_Primary&gt;&lt;Authors_Primary&gt;Zhang,H.&lt;/Authors_Primary&gt;&lt;Authors_Primary&gt;Xu,P.&lt;/Authors_Primary&gt;&lt;Authors_Primary&gt;Du,G.&lt;/Authors_Primary&gt;&lt;Authors_Primary&gt;Chen,Z.&lt;/Authors_Primary&gt;&lt;Authors_Primary&gt;Oh,K.&lt;/Authors_Primary&gt;&lt;Authors_Primary&gt;Pan,D.&lt;/Authors_Primary&gt;&lt;Authors_Primary&gt;Jiao,Z.&lt;/Authors_Primary&gt;&lt;Date_Primary&gt;2011&lt;/Date_Primary&gt;&lt;Keywords&gt;Composites&lt;/Keywords&gt;&lt;Keywords&gt;Degradation&lt;/Keywords&gt;&lt;Keywords&gt;Electron beam (EB) irradiation&lt;/Keywords&gt;&lt;Keywords&gt;Graphene&lt;/Keywords&gt;&lt;Keywords&gt;Methyl orange&lt;/Keywords&gt;&lt;Keywords&gt;photocatalyst&lt;/Keywords&gt;&lt;Keywords&gt;Photocatalytic activity&lt;/Keywords&gt;&lt;Keywords&gt;Photocatalytic degradation&lt;/Keywords&gt;&lt;Keywords&gt;Synthesis&lt;/Keywords&gt;&lt;Keywords&gt;TiO2&lt;/Keywords&gt;&lt;Keywords&gt;TiO2&lt;/Keywords&gt;&lt;Keywords&gt;graphene composites&lt;/Keywords&gt;&lt;Keywords&gt;Titania&lt;/Keywords&gt;&lt;Reprint&gt;Not in File&lt;/Reprint&gt;&lt;Start_Page&gt;274&lt;/Start_Page&gt;&lt;End_Page&gt;283&lt;/End_Page&gt;&lt;Periodical&gt;Nano Res.&lt;/Periodical&gt;&lt;Volume&gt;4&lt;/Volume&gt;&lt;Issue&gt;3&lt;/Issue&gt;&lt;Address&gt;Institute of Nanochemistry and Nanobiology, School of Environmental and Chemical Engineering, Shanghai University, Shanghai 200444, China&amp;#xA;Center for Environmental Science in Saitama, 914 Kamitanadare, Kazo, Saitama, Japan&lt;/Address&gt;&lt;Web_URL&gt;http://www.scopus.com/inward/record.url?eid=2-s2.0-79952186234&amp;amp;partnerID=40&amp;amp;md5=2f977a33377b2647fdaf807a67c15795&lt;/Web_URL&gt;&lt;ZZ_JournalFull&gt;&lt;f name="System"&gt;Nano Research&lt;/f&gt;&lt;/ZZ_JournalFull&gt;&lt;ZZ_JournalStdAbbrev&gt;&lt;f name="System"&gt;Nano Res.&lt;/f&gt;&lt;/ZZ_JournalStdAbbrev&gt;&lt;ZZ_WorkformID&gt;1&lt;/ZZ_WorkformID&gt;&lt;/MDL&gt;&lt;/Cite&gt;&lt;/Refman&gt;</w:instrText>
      </w:r>
      <w:r w:rsidR="0009355A" w:rsidRPr="003E5E40">
        <w:rPr>
          <w:lang w:val="en-GB"/>
        </w:rPr>
        <w:fldChar w:fldCharType="separate"/>
      </w:r>
      <w:r w:rsidR="00BA2785" w:rsidRPr="003E5E40">
        <w:rPr>
          <w:noProof/>
          <w:lang w:val="en-GB"/>
        </w:rPr>
        <w:t>(Zhang et al. 2011a)</w:t>
      </w:r>
      <w:r w:rsidR="0009355A" w:rsidRPr="003E5E40">
        <w:rPr>
          <w:lang w:val="en-GB"/>
        </w:rPr>
        <w:fldChar w:fldCharType="end"/>
      </w:r>
      <w:r w:rsidR="0009355A" w:rsidRPr="003E5E40">
        <w:rPr>
          <w:lang w:val="en-GB"/>
        </w:rPr>
        <w:t xml:space="preserve">, </w:t>
      </w:r>
      <w:r w:rsidR="009B0409" w:rsidRPr="003E5E40">
        <w:rPr>
          <w:lang w:val="en-GB"/>
        </w:rPr>
        <w:t>Ti(SO</w:t>
      </w:r>
      <w:r w:rsidR="009B0409" w:rsidRPr="003E5E40">
        <w:rPr>
          <w:vertAlign w:val="subscript"/>
          <w:lang w:val="en-GB"/>
        </w:rPr>
        <w:t>4</w:t>
      </w:r>
      <w:r w:rsidR="009B0409" w:rsidRPr="003E5E40">
        <w:rPr>
          <w:lang w:val="en-GB"/>
        </w:rPr>
        <w:t>)</w:t>
      </w:r>
      <w:r w:rsidR="009B0409" w:rsidRPr="003E5E40">
        <w:rPr>
          <w:vertAlign w:val="subscript"/>
          <w:lang w:val="en-GB"/>
        </w:rPr>
        <w:t>2</w:t>
      </w:r>
      <w:r w:rsidR="009B0409" w:rsidRPr="003E5E40">
        <w:rPr>
          <w:lang w:val="en-GB"/>
        </w:rPr>
        <w:t xml:space="preserve"> </w:t>
      </w:r>
      <w:r w:rsidR="00652CC9" w:rsidRPr="003E5E40">
        <w:rPr>
          <w:lang w:val="en-GB"/>
        </w:rPr>
        <w:fldChar w:fldCharType="begin"/>
      </w:r>
      <w:r w:rsidR="00A96C65" w:rsidRPr="003E5E40">
        <w:rPr>
          <w:lang w:val="en-GB"/>
        </w:rPr>
        <w:instrText xml:space="preserve"> ADDIN REFMGR.CITE &lt;Refman&gt;&lt;Cite&gt;&lt;Author&gt;Zhang&lt;/Author&gt;&lt;Year&gt;2011&lt;/Year&gt;&lt;RecNum&gt;50&lt;/RecNum&gt;&lt;IDText&gt;Structure and photocatalytic properties of TiO2-Graphene Oxide intercalated composite&lt;/IDText&gt;&lt;MDL Ref_Type="Journal"&gt;&lt;Ref_Type&gt;Journal&lt;/Ref_Type&gt;&lt;Ref_ID&gt;50&lt;/Ref_ID&gt;&lt;Title_Primary&gt;Structure and photocatalytic properties of TiO&lt;sub&gt;2&lt;/sub&gt;-Graphene Oxide intercalated composite&lt;/Title_Primary&gt;&lt;Authors_Primary&gt;Zhang,Q.&lt;/Authors_Primary&gt;&lt;Authors_Primary&gt;He,Y.Q.&lt;/Authors_Primary&gt;&lt;Authors_Primary&gt;Chen,X.G.&lt;/Authors_Primary&gt;&lt;Authors_Primary&gt;Hu,D.H.&lt;/Authors_Primary&gt;&lt;Authors_Primary&gt;Li,L.J.&lt;/Authors_Primary&gt;&lt;Authors_Primary&gt;Yin,T.&lt;/Authors_Primary&gt;&lt;Authors_Primary&gt;Ji,L.L.&lt;/Authors_Primary&gt;&lt;Date_Primary&gt;2011&lt;/Date_Primary&gt;&lt;Keywords&gt;Degradation&lt;/Keywords&gt;&lt;Keywords&gt;Graphene&lt;/Keywords&gt;&lt;Keywords&gt;Graphene oxide&lt;/Keywords&gt;&lt;Keywords&gt;hydrolysis&lt;/Keywords&gt;&lt;Keywords&gt;intercalated composite&lt;/Keywords&gt;&lt;Keywords&gt;photocatalytic properties&lt;/Keywords&gt;&lt;Keywords&gt;TiO2&lt;/Keywords&gt;&lt;Keywords&gt;Titania&lt;/Keywords&gt;&lt;Keywords&gt;UV light&lt;/Keywords&gt;&lt;Keywords&gt;XRD&lt;/Keywords&gt;&lt;Reprint&gt;Not in File&lt;/Reprint&gt;&lt;Start_Page&gt;331&lt;/Start_Page&gt;&lt;End_Page&gt;339&lt;/End_Page&gt;&lt;Periodical&gt;Chin.Sci.Bull.&lt;/Periodical&gt;&lt;Volume&gt;56&lt;/Volume&gt;&lt;Issue&gt;3&lt;/Issue&gt;&lt;Address&gt;School of Materials Science and Engineering, Tongji University, Shanghai 200092, China&lt;/Address&gt;&lt;Web_URL&gt;http://www.scopus.com/inward/record.url?eid=2-s2.0-79251511848&amp;amp;partnerID=40&amp;amp;md5=3367711e2376218fdaa8fe3802969cfa&lt;/Web_URL&gt;&lt;ZZ_JournalFull&gt;&lt;f name="System"&gt;Chinese Science Bulletin&lt;/f&gt;&lt;/ZZ_JournalFull&gt;&lt;ZZ_JournalStdAbbrev&gt;&lt;f name="System"&gt;Chin.Sci.Bull.&lt;/f&gt;&lt;/ZZ_JournalStdAbbrev&gt;&lt;ZZ_WorkformID&gt;1&lt;/ZZ_WorkformID&gt;&lt;/MDL&gt;&lt;/Cite&gt;&lt;/Refman&gt;</w:instrText>
      </w:r>
      <w:r w:rsidR="00652CC9" w:rsidRPr="003E5E40">
        <w:rPr>
          <w:lang w:val="en-GB"/>
        </w:rPr>
        <w:fldChar w:fldCharType="separate"/>
      </w:r>
      <w:r w:rsidR="00CA3928" w:rsidRPr="003E5E40">
        <w:rPr>
          <w:noProof/>
          <w:lang w:val="en-GB"/>
        </w:rPr>
        <w:t>(Zhang et al. 2011c)</w:t>
      </w:r>
      <w:r w:rsidR="00652CC9" w:rsidRPr="003E5E40">
        <w:rPr>
          <w:lang w:val="en-GB"/>
        </w:rPr>
        <w:fldChar w:fldCharType="end"/>
      </w:r>
      <w:r w:rsidR="009B0409" w:rsidRPr="003E5E40">
        <w:rPr>
          <w:lang w:val="en-GB"/>
        </w:rPr>
        <w:t xml:space="preserve">, </w:t>
      </w:r>
      <w:r w:rsidR="00652CC9" w:rsidRPr="003E5E40">
        <w:rPr>
          <w:lang w:val="en-GB"/>
        </w:rPr>
        <w:t>Ti(OPri)</w:t>
      </w:r>
      <w:r w:rsidR="00652CC9" w:rsidRPr="003E5E40">
        <w:rPr>
          <w:vertAlign w:val="subscript"/>
          <w:lang w:val="en-GB"/>
        </w:rPr>
        <w:t>4</w:t>
      </w:r>
      <w:r w:rsidR="00652CC9" w:rsidRPr="003E5E40">
        <w:rPr>
          <w:lang w:val="en-GB"/>
        </w:rPr>
        <w:t xml:space="preserve"> </w:t>
      </w:r>
      <w:r w:rsidR="00652CC9" w:rsidRPr="003E5E40">
        <w:rPr>
          <w:lang w:val="en-GB"/>
        </w:rPr>
        <w:fldChar w:fldCharType="begin"/>
      </w:r>
      <w:r w:rsidR="00A96C65" w:rsidRPr="003E5E40">
        <w:rPr>
          <w:lang w:val="en-GB"/>
        </w:rPr>
        <w:instrText xml:space="preserve"> ADDIN REFMGR.CITE &lt;Refman&gt;&lt;Cite&gt;&lt;Author&gt;Peng&lt;/Author&gt;&lt;Year&gt;2008&lt;/Year&gt;&lt;RecNum&gt;25&lt;/RecNum&gt;&lt;IDText&gt;Lamellar carbon nanosheets function as templates for two-dimensional deposition of tubular titanate&lt;/IDText&gt;&lt;MDL Ref_Type="Journal"&gt;&lt;Ref_Type&gt;Journal&lt;/Ref_Type&gt;&lt;Ref_ID&gt;25&lt;/Ref_ID&gt;&lt;Title_Primary&gt;Lamellar carbon nanosheets function as templates for two-dimensional deposition of tubular titanate&lt;/Title_Primary&gt;&lt;Authors_Primary&gt;Peng,W.&lt;/Authors_Primary&gt;&lt;Authors_Primary&gt;Wang,Z.&lt;/Authors_Primary&gt;&lt;Authors_Primary&gt;Yoshizawa,N.&lt;/Authors_Primary&gt;&lt;Authors_Primary&gt;Hatori,H.&lt;/Authors_Primary&gt;&lt;Authors_Primary&gt;Hirotsu,T.&lt;/Authors_Primary&gt;&lt;Date_Primary&gt;2008&lt;/Date_Primary&gt;&lt;Keywords&gt;nanosheets&lt;/Keywords&gt;&lt;Keywords&gt;TiO2&lt;/Keywords&gt;&lt;Reprint&gt;Not in File&lt;/Reprint&gt;&lt;Start_Page&gt;4348&lt;/Start_Page&gt;&lt;End_Page&gt;4350&lt;/End_Page&gt;&lt;Periodical&gt;Chem.Commun.&lt;/Periodical&gt;&lt;Issue&gt;36&lt;/Issue&gt;&lt;Web_URL&gt;http://www.scopus.com/inward/record.url?eid=2-s2.0-52649105417&amp;amp;partnerID=40&amp;amp;md5=915d746a43a30cbe3a836678ba9e8cd2&lt;/Web_URL&gt;&lt;ZZ_JournalFull&gt;&lt;f name="System"&gt;Chemical Communications&lt;/f&gt;&lt;/ZZ_JournalFull&gt;&lt;ZZ_JournalStdAbbrev&gt;&lt;f name="System"&gt;Chem.Commun.&lt;/f&gt;&lt;/ZZ_JournalStdAbbrev&gt;&lt;ZZ_WorkformID&gt;1&lt;/ZZ_WorkformID&gt;&lt;/MDL&gt;&lt;/Cite&gt;&lt;/Refman&gt;</w:instrText>
      </w:r>
      <w:r w:rsidR="00652CC9" w:rsidRPr="003E5E40">
        <w:rPr>
          <w:lang w:val="en-GB"/>
        </w:rPr>
        <w:fldChar w:fldCharType="separate"/>
      </w:r>
      <w:r w:rsidR="00DF63BB" w:rsidRPr="003E5E40">
        <w:rPr>
          <w:noProof/>
          <w:lang w:val="en-GB"/>
        </w:rPr>
        <w:t>(Peng et al. 2008)</w:t>
      </w:r>
      <w:r w:rsidR="00652CC9" w:rsidRPr="003E5E40">
        <w:rPr>
          <w:lang w:val="en-GB"/>
        </w:rPr>
        <w:fldChar w:fldCharType="end"/>
      </w:r>
      <w:r w:rsidR="00496999" w:rsidRPr="003E5E40">
        <w:rPr>
          <w:lang w:val="en-GB"/>
        </w:rPr>
        <w:t>,</w:t>
      </w:r>
      <w:r w:rsidR="00BA7A93" w:rsidRPr="003E5E40">
        <w:rPr>
          <w:lang w:val="en-GB"/>
        </w:rPr>
        <w:t xml:space="preserve"> </w:t>
      </w:r>
      <w:r w:rsidR="00652CC9" w:rsidRPr="003E5E40">
        <w:rPr>
          <w:lang w:val="en-GB"/>
        </w:rPr>
        <w:t>T</w:t>
      </w:r>
      <w:r w:rsidR="009A16A7" w:rsidRPr="003E5E40">
        <w:rPr>
          <w:lang w:val="en-GB"/>
        </w:rPr>
        <w:t>i(</w:t>
      </w:r>
      <w:proofErr w:type="spellStart"/>
      <w:r w:rsidR="00C0222F" w:rsidRPr="003E5E40">
        <w:rPr>
          <w:lang w:val="en-GB"/>
        </w:rPr>
        <w:t>O</w:t>
      </w:r>
      <w:r w:rsidR="009A16A7" w:rsidRPr="003E5E40">
        <w:rPr>
          <w:lang w:val="en-GB"/>
        </w:rPr>
        <w:t>Bu</w:t>
      </w:r>
      <w:proofErr w:type="spellEnd"/>
      <w:r w:rsidR="009A16A7" w:rsidRPr="003E5E40">
        <w:rPr>
          <w:lang w:val="en-GB"/>
        </w:rPr>
        <w:t>)</w:t>
      </w:r>
      <w:r w:rsidR="009A16A7" w:rsidRPr="003E5E40">
        <w:rPr>
          <w:vertAlign w:val="subscript"/>
          <w:lang w:val="en-GB"/>
        </w:rPr>
        <w:t>4</w:t>
      </w:r>
      <w:r w:rsidR="00652CC9" w:rsidRPr="003E5E40">
        <w:rPr>
          <w:lang w:val="en-GB"/>
        </w:rPr>
        <w:t xml:space="preserve"> </w:t>
      </w:r>
      <w:r w:rsidR="006F2669" w:rsidRPr="003E5E40">
        <w:rPr>
          <w:lang w:val="en-GB"/>
        </w:rPr>
        <w:fldChar w:fldCharType="begin"/>
      </w:r>
      <w:r w:rsidR="00A96C65" w:rsidRPr="003E5E40">
        <w:rPr>
          <w:lang w:val="en-GB"/>
        </w:rPr>
        <w:instrText xml:space="preserve"> ADDIN REFMGR.CITE &lt;Refman&gt;&lt;Cite&gt;&lt;Author&gt;Wojtoniszak&lt;/Author&gt;&lt;Year&gt;2012&lt;/Year&gt;&lt;RecNum&gt;102&lt;/RecNum&gt;&lt;IDText&gt;Synthesis and photocatalytic performance of TiO2 nanospheres-graphene nanocomposite under visible and UV light irradiation&lt;/IDText&gt;&lt;MDL Ref_Type="Journal"&gt;&lt;Ref_Type&gt;Journal&lt;/Ref_Type&gt;&lt;Ref_ID&gt;102&lt;/Ref_ID&gt;&lt;Title_Primary&gt;Synthesis and photocatalytic performance of TiO&lt;sub&gt;2&lt;/sub&gt; nanospheres-graphene nanocomposite under visible and UV light irradiation&lt;/Title_Primary&gt;&lt;Authors_Primary&gt;Wojtoniszak,M.&lt;/Authors_Primary&gt;&lt;Authors_Primary&gt;Zielinska,B.&lt;/Authors_Primary&gt;&lt;Authors_Primary&gt;Chen,X.&lt;/Authors_Primary&gt;&lt;Authors_Primary&gt;Kalenczuk,R.J.&lt;/Authors_Primary&gt;&lt;Authors_Primary&gt;Borowiak-Palen,E.&lt;/Authors_Primary&gt;&lt;Date_Primary&gt;2012&lt;/Date_Primary&gt;&lt;Keywords&gt;nanocomposite&lt;/Keywords&gt;&lt;Keywords&gt;Synthesis&lt;/Keywords&gt;&lt;Keywords&gt;UV light&lt;/Keywords&gt;&lt;Reprint&gt;Not in File&lt;/Reprint&gt;&lt;Start_Page&gt;3185&lt;/Start_Page&gt;&lt;End_Page&gt;3190&lt;/End_Page&gt;&lt;Periodical&gt;J.Mater.Sci.&lt;/Periodical&gt;&lt;Volume&gt;47&lt;/Volume&gt;&lt;Issue&gt;7&lt;/Issue&gt;&lt;Web_URL&gt;http://www.scopus.com/inward/record.url?eid=2-s2.0-84857643148&amp;amp;partnerID=40&amp;amp;md5=1dab3d21fd2ea111e9e8e8892deae8be&lt;/Web_URL&gt;&lt;ZZ_JournalFull&gt;&lt;f name="System"&gt;Journal of Materials Science&lt;/f&gt;&lt;/ZZ_JournalFull&gt;&lt;ZZ_JournalStdAbbrev&gt;&lt;f name="System"&gt;J.Mater.Sci.&lt;/f&gt;&lt;/ZZ_JournalStdAbbrev&gt;&lt;ZZ_WorkformID&gt;1&lt;/ZZ_WorkformID&gt;&lt;/MDL&gt;&lt;/Cite&gt;&lt;/Refman&gt;</w:instrText>
      </w:r>
      <w:r w:rsidR="006F2669" w:rsidRPr="003E5E40">
        <w:rPr>
          <w:lang w:val="en-GB"/>
        </w:rPr>
        <w:fldChar w:fldCharType="separate"/>
      </w:r>
      <w:r w:rsidR="006F2669" w:rsidRPr="003E5E40">
        <w:rPr>
          <w:noProof/>
          <w:lang w:val="en-GB"/>
        </w:rPr>
        <w:t>(Wojtoniszak et al. 2012)</w:t>
      </w:r>
      <w:r w:rsidR="006F2669" w:rsidRPr="003E5E40">
        <w:rPr>
          <w:lang w:val="en-GB"/>
        </w:rPr>
        <w:fldChar w:fldCharType="end"/>
      </w:r>
      <w:r w:rsidR="00496999" w:rsidRPr="003E5E40">
        <w:rPr>
          <w:lang w:val="en-GB"/>
        </w:rPr>
        <w:t xml:space="preserve"> and titanium </w:t>
      </w:r>
      <w:proofErr w:type="spellStart"/>
      <w:r w:rsidR="00496999" w:rsidRPr="003E5E40">
        <w:rPr>
          <w:lang w:val="en-GB"/>
        </w:rPr>
        <w:t>peroxo</w:t>
      </w:r>
      <w:proofErr w:type="spellEnd"/>
      <w:r w:rsidR="00496999" w:rsidRPr="003E5E40">
        <w:rPr>
          <w:lang w:val="en-GB"/>
        </w:rPr>
        <w:t xml:space="preserve"> complexes </w:t>
      </w:r>
      <w:r w:rsidR="00496999" w:rsidRPr="003E5E40">
        <w:rPr>
          <w:lang w:val="en-GB"/>
        </w:rPr>
        <w:fldChar w:fldCharType="begin">
          <w:fldData xml:space="preserve">PFJlZm1hbj48Q2l0ZT48QXV0aG9yPlbDoWNsYXYgxaB0ZW5nbDwvQXV0aG9yPjxZZWFyPjIwMTE8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</w:fldData>
        </w:fldChar>
      </w:r>
      <w:r w:rsidR="00A96C65" w:rsidRPr="003E5E40">
        <w:rPr>
          <w:lang w:val="en-GB"/>
        </w:rPr>
        <w:instrText xml:space="preserve"> ADDIN REFMGR.CITE </w:instrText>
      </w:r>
      <w:r w:rsidR="00A96C65" w:rsidRPr="003E5E40">
        <w:rPr>
          <w:lang w:val="en-GB"/>
        </w:rPr>
        <w:fldChar w:fldCharType="begin">
          <w:fldData xml:space="preserve">PFJlZm1hbj48Q2l0ZT48QXV0aG9yPlbDoWNsYXYgxaB0ZW5nbDwvQXV0aG9yPjxZZWFyPjIwMTE8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</w:fldData>
        </w:fldChar>
      </w:r>
      <w:r w:rsidR="00A96C65" w:rsidRPr="003E5E40">
        <w:rPr>
          <w:lang w:val="en-GB"/>
        </w:rPr>
        <w:instrText xml:space="preserve"> ADDIN EN.CITE.DATA </w:instrText>
      </w:r>
      <w:r w:rsidR="00A96C65" w:rsidRPr="003E5E40">
        <w:rPr>
          <w:lang w:val="en-GB"/>
        </w:rPr>
      </w:r>
      <w:r w:rsidR="00A96C65" w:rsidRPr="003E5E40">
        <w:rPr>
          <w:lang w:val="en-GB"/>
        </w:rPr>
        <w:fldChar w:fldCharType="end"/>
      </w:r>
      <w:r w:rsidR="00496999" w:rsidRPr="003E5E40">
        <w:rPr>
          <w:lang w:val="en-GB"/>
        </w:rPr>
      </w:r>
      <w:r w:rsidR="00496999" w:rsidRPr="003E5E40">
        <w:rPr>
          <w:lang w:val="en-GB"/>
        </w:rPr>
        <w:fldChar w:fldCharType="separate"/>
      </w:r>
      <w:r w:rsidR="00247C09" w:rsidRPr="003E5E40">
        <w:rPr>
          <w:noProof/>
          <w:lang w:val="en-GB"/>
        </w:rPr>
        <w:t>(Václav Štengl et al. 2011; Zou et al. 2011)</w:t>
      </w:r>
      <w:r w:rsidR="00496999" w:rsidRPr="003E5E40">
        <w:rPr>
          <w:lang w:val="en-GB"/>
        </w:rPr>
        <w:fldChar w:fldCharType="end"/>
      </w:r>
      <w:r w:rsidR="00652CC9" w:rsidRPr="003E5E40">
        <w:rPr>
          <w:lang w:val="en-GB"/>
        </w:rPr>
        <w:t>.</w:t>
      </w:r>
      <w:r w:rsidR="0009355A" w:rsidRPr="003E5E40">
        <w:rPr>
          <w:lang w:val="en-GB"/>
        </w:rPr>
        <w:t xml:space="preserve"> </w:t>
      </w:r>
    </w:p>
    <w:p w14:paraId="58A0BCCF" w14:textId="77777777" w:rsidR="00DC75D2" w:rsidRPr="003E5E40" w:rsidRDefault="007C58CC" w:rsidP="00851CEE">
      <w:pPr>
        <w:spacing w:line="480" w:lineRule="auto"/>
        <w:ind w:firstLine="708"/>
        <w:jc w:val="both"/>
        <w:rPr>
          <w:lang w:val="en-GB"/>
        </w:rPr>
      </w:pPr>
      <w:r w:rsidRPr="003E5E40">
        <w:rPr>
          <w:lang w:val="en-GB"/>
        </w:rPr>
        <w:t>However, GO containing aqueous solutions are inadequate for</w:t>
      </w:r>
      <w:r w:rsidR="00B10DB3" w:rsidRPr="003E5E40">
        <w:rPr>
          <w:lang w:val="en-GB"/>
        </w:rPr>
        <w:t xml:space="preserve"> s</w:t>
      </w:r>
      <w:r w:rsidR="0009355A" w:rsidRPr="003E5E40">
        <w:rPr>
          <w:lang w:val="en-GB"/>
        </w:rPr>
        <w:t>ome of these</w:t>
      </w:r>
      <w:r w:rsidR="00076CF1" w:rsidRPr="003E5E40">
        <w:rPr>
          <w:lang w:val="en-GB"/>
        </w:rPr>
        <w:t xml:space="preserve"> titanium alkoxide</w:t>
      </w:r>
      <w:r w:rsidR="0009355A" w:rsidRPr="003E5E40">
        <w:rPr>
          <w:lang w:val="en-GB"/>
        </w:rPr>
        <w:t xml:space="preserve">s </w:t>
      </w:r>
      <w:r w:rsidR="00B10DB3" w:rsidRPr="003E5E40">
        <w:rPr>
          <w:lang w:val="en-GB"/>
        </w:rPr>
        <w:t xml:space="preserve">that </w:t>
      </w:r>
      <w:r w:rsidR="0009355A" w:rsidRPr="003E5E40">
        <w:rPr>
          <w:lang w:val="en-GB"/>
        </w:rPr>
        <w:t xml:space="preserve">are </w:t>
      </w:r>
      <w:r w:rsidR="00076CF1" w:rsidRPr="003E5E40">
        <w:rPr>
          <w:lang w:val="en-GB"/>
        </w:rPr>
        <w:t>only dissolved in ethanol sols</w:t>
      </w:r>
      <w:r w:rsidR="00B10DB3" w:rsidRPr="003E5E40">
        <w:rPr>
          <w:lang w:val="en-GB"/>
        </w:rPr>
        <w:t>, the addition of the aqueous GO solution thereby inducing t</w:t>
      </w:r>
      <w:r w:rsidR="00076CF1" w:rsidRPr="003E5E40">
        <w:rPr>
          <w:lang w:val="en-GB"/>
        </w:rPr>
        <w:t xml:space="preserve">he </w:t>
      </w:r>
      <w:r w:rsidR="00B10DB3" w:rsidRPr="003E5E40">
        <w:rPr>
          <w:lang w:val="en-GB"/>
        </w:rPr>
        <w:t xml:space="preserve">faster </w:t>
      </w:r>
      <w:r w:rsidR="00076CF1" w:rsidRPr="003E5E40">
        <w:rPr>
          <w:lang w:val="en-GB"/>
        </w:rPr>
        <w:t xml:space="preserve">hydrolysis of the ethanol sol </w:t>
      </w:r>
      <w:r w:rsidR="00B10DB3" w:rsidRPr="003E5E40">
        <w:rPr>
          <w:lang w:val="en-GB"/>
        </w:rPr>
        <w:t xml:space="preserve">and </w:t>
      </w:r>
      <w:r w:rsidR="00076CF1" w:rsidRPr="003E5E40">
        <w:rPr>
          <w:lang w:val="en-GB"/>
        </w:rPr>
        <w:t>result</w:t>
      </w:r>
      <w:r w:rsidR="00B10DB3" w:rsidRPr="003E5E40">
        <w:rPr>
          <w:lang w:val="en-GB"/>
        </w:rPr>
        <w:t>ing</w:t>
      </w:r>
      <w:r w:rsidR="00076CF1" w:rsidRPr="003E5E40">
        <w:rPr>
          <w:lang w:val="en-GB"/>
        </w:rPr>
        <w:t xml:space="preserve"> in a rapid precipitation of TiO</w:t>
      </w:r>
      <w:r w:rsidR="00076CF1" w:rsidRPr="003E5E40">
        <w:rPr>
          <w:vertAlign w:val="subscript"/>
          <w:lang w:val="en-GB"/>
        </w:rPr>
        <w:t>2</w:t>
      </w:r>
      <w:r w:rsidR="00076CF1" w:rsidRPr="003E5E40">
        <w:rPr>
          <w:lang w:val="en-GB"/>
        </w:rPr>
        <w:t xml:space="preserve">. </w:t>
      </w:r>
      <w:r w:rsidR="00B10DB3" w:rsidRPr="003E5E40">
        <w:rPr>
          <w:lang w:val="en-GB"/>
        </w:rPr>
        <w:t xml:space="preserve">Even so, some precursors such as </w:t>
      </w:r>
      <w:r w:rsidRPr="003E5E40">
        <w:rPr>
          <w:lang w:val="en-GB"/>
        </w:rPr>
        <w:t>Ti(</w:t>
      </w:r>
      <w:proofErr w:type="spellStart"/>
      <w:r w:rsidRPr="003E5E40">
        <w:rPr>
          <w:lang w:val="en-GB"/>
        </w:rPr>
        <w:t>OBu</w:t>
      </w:r>
      <w:proofErr w:type="spellEnd"/>
      <w:r w:rsidRPr="003E5E40">
        <w:rPr>
          <w:lang w:val="en-GB"/>
        </w:rPr>
        <w:t>)</w:t>
      </w:r>
      <w:r w:rsidRPr="003E5E40">
        <w:rPr>
          <w:vertAlign w:val="subscript"/>
          <w:lang w:val="en-GB"/>
        </w:rPr>
        <w:t>4</w:t>
      </w:r>
      <w:r w:rsidRPr="003E5E40">
        <w:rPr>
          <w:lang w:val="en-GB"/>
        </w:rPr>
        <w:t xml:space="preserve"> </w:t>
      </w:r>
      <w:r w:rsidR="00DB1D4D" w:rsidRPr="003E5E40">
        <w:rPr>
          <w:lang w:val="en-GB"/>
        </w:rPr>
        <w:t>could decrease</w:t>
      </w:r>
      <w:r w:rsidR="00B10DB3" w:rsidRPr="003E5E40">
        <w:rPr>
          <w:lang w:val="en-GB"/>
        </w:rPr>
        <w:t xml:space="preserve"> the rate of hydrolysis, because </w:t>
      </w:r>
      <w:r w:rsidR="00DB1D4D" w:rsidRPr="003E5E40">
        <w:rPr>
          <w:lang w:val="en-GB"/>
        </w:rPr>
        <w:t>they</w:t>
      </w:r>
      <w:r w:rsidR="00B10DB3" w:rsidRPr="003E5E40">
        <w:rPr>
          <w:lang w:val="en-GB"/>
        </w:rPr>
        <w:t xml:space="preserve"> consist of </w:t>
      </w:r>
      <w:r w:rsidR="00076CF1" w:rsidRPr="003E5E40">
        <w:rPr>
          <w:lang w:val="en-GB"/>
        </w:rPr>
        <w:t>long side chains</w:t>
      </w:r>
      <w:r w:rsidRPr="003E5E40">
        <w:rPr>
          <w:lang w:val="en-GB"/>
        </w:rPr>
        <w:t xml:space="preserve">, </w:t>
      </w:r>
      <w:r w:rsidR="0009355A" w:rsidRPr="003E5E40">
        <w:rPr>
          <w:lang w:val="en-GB"/>
        </w:rPr>
        <w:t>increas</w:t>
      </w:r>
      <w:r w:rsidRPr="003E5E40">
        <w:rPr>
          <w:lang w:val="en-GB"/>
        </w:rPr>
        <w:t>ing</w:t>
      </w:r>
      <w:r w:rsidR="0009355A" w:rsidRPr="003E5E40">
        <w:rPr>
          <w:lang w:val="en-GB"/>
        </w:rPr>
        <w:t xml:space="preserve"> the interaction between GO and </w:t>
      </w:r>
      <w:r w:rsidR="00B10DB3" w:rsidRPr="003E5E40">
        <w:rPr>
          <w:lang w:val="en-GB"/>
        </w:rPr>
        <w:t xml:space="preserve">the </w:t>
      </w:r>
      <w:r w:rsidR="0009355A" w:rsidRPr="003E5E40">
        <w:rPr>
          <w:lang w:val="en-GB"/>
        </w:rPr>
        <w:t>TiO</w:t>
      </w:r>
      <w:r w:rsidR="0009355A" w:rsidRPr="003E5E40">
        <w:rPr>
          <w:vertAlign w:val="subscript"/>
          <w:lang w:val="en-GB"/>
        </w:rPr>
        <w:t>2</w:t>
      </w:r>
      <w:r w:rsidR="0009355A" w:rsidRPr="003E5E40">
        <w:rPr>
          <w:lang w:val="en-GB"/>
        </w:rPr>
        <w:t xml:space="preserve"> materials</w:t>
      </w:r>
      <w:r w:rsidRPr="003E5E40">
        <w:rPr>
          <w:lang w:val="en-GB"/>
        </w:rPr>
        <w:t xml:space="preserve"> </w:t>
      </w:r>
      <w:r w:rsidRPr="003E5E40">
        <w:rPr>
          <w:lang w:val="en-GB"/>
        </w:rPr>
        <w:fldChar w:fldCharType="begin"/>
      </w:r>
      <w:r w:rsidR="00A96C65" w:rsidRPr="003E5E40">
        <w:rPr>
          <w:lang w:val="en-GB"/>
        </w:rPr>
        <w:instrText xml:space="preserve"> ADDIN REFMGR.CITE &lt;Refman&gt;&lt;Cite&gt;&lt;Author&gt;Li&lt;/Author&gt;&lt;Year&gt;2011&lt;/Year&gt;&lt;RecNum&gt;33&lt;/RecNum&gt;&lt;IDText&gt;Synthesis of TiO2-graphene composites via visible-light photocatalytic reduction of graphene oxide&lt;/IDText&gt;&lt;MDL Ref_Type="Journal"&gt;&lt;Ref_Type&gt;Journal&lt;/Ref_Type&gt;&lt;Ref_ID&gt;33&lt;/Ref_ID&gt;&lt;Title_Primary&gt;Synthesis of TiO&lt;sub&gt;2&lt;/sub&gt;-graphene composites via visible-light photocatalytic reduction of graphene oxide&lt;/Title_Primary&gt;&lt;Authors_Primary&gt;Li,H.&lt;/Authors_Primary&gt;&lt;Authors_Primary&gt;Zhang,W.&lt;/Authors_Primary&gt;&lt;Authors_Primary&gt;Zou,L.&lt;/Authors_Primary&gt;&lt;Authors_Primary&gt;Pan,L.&lt;/Authors_Primary&gt;&lt;Authors_Primary&gt;Sun,Z.&lt;/Authors_Primary&gt;&lt;Date_Primary&gt;2011&lt;/Date_Primary&gt;&lt;Keywords&gt;Chemical Synthesis&lt;/Keywords&gt;&lt;Keywords&gt;Composites&lt;/Keywords&gt;&lt;Keywords&gt;Environmentally Protective&lt;/Keywords&gt;&lt;Keywords&gt;Graphene&lt;/Keywords&gt;&lt;Keywords&gt;Graphene oxide&lt;/Keywords&gt;&lt;Keywords&gt;Nanostructure&lt;/Keywords&gt;&lt;Keywords&gt;Synthesis&lt;/Keywords&gt;&lt;Keywords&gt;Visible light&lt;/Keywords&gt;&lt;Reprint&gt;Not in File&lt;/Reprint&gt;&lt;Start_Page&gt;970&lt;/Start_Page&gt;&lt;End_Page&gt;973&lt;/End_Page&gt;&lt;Periodical&gt;J.Mater.Res.&lt;/Periodical&gt;&lt;Volume&gt;26&lt;/Volume&gt;&lt;Issue&gt;8&lt;/Issue&gt;&lt;Address&gt;SA Water Centre for Water Management and Reuse, University of South Australia, Adelaide, SA 5095, Australia&amp;#xA;Department of Physics, Ministry of Education, East China Normal University, Shanghai 200062, China&lt;/Address&gt;&lt;Web_URL&gt;http://www.scopus.com/inward/record.url?eid=2-s2.0-79959451483&amp;amp;partnerID=40&amp;amp;md5=53bc33266e94a10e0872f4cc2972d352&lt;/Web_URL&gt;&lt;ZZ_JournalFull&gt;&lt;f name="System"&gt;Journal of Materials Research&lt;/f&gt;&lt;/ZZ_JournalFull&gt;&lt;ZZ_JournalStdAbbrev&gt;&lt;f name="System"&gt;J.Mater.Res.&lt;/f&gt;&lt;/ZZ_JournalStdAbbrev&gt;&lt;ZZ_WorkformID&gt;1&lt;/ZZ_WorkformID&gt;&lt;/MDL&gt;&lt;/Cite&gt;&lt;/Refman&gt;</w:instrText>
      </w:r>
      <w:r w:rsidRPr="003E5E40">
        <w:rPr>
          <w:lang w:val="en-GB"/>
        </w:rPr>
        <w:fldChar w:fldCharType="separate"/>
      </w:r>
      <w:r w:rsidRPr="003E5E40">
        <w:rPr>
          <w:noProof/>
          <w:lang w:val="en-GB"/>
        </w:rPr>
        <w:t>(Li et al. 2011b)</w:t>
      </w:r>
      <w:r w:rsidRPr="003E5E40">
        <w:rPr>
          <w:lang w:val="en-GB"/>
        </w:rPr>
        <w:fldChar w:fldCharType="end"/>
      </w:r>
      <w:r w:rsidR="0009355A" w:rsidRPr="003E5E40">
        <w:rPr>
          <w:lang w:val="en-GB"/>
        </w:rPr>
        <w:t>.</w:t>
      </w:r>
    </w:p>
    <w:p w14:paraId="29783AED" w14:textId="77777777" w:rsidR="009B0409" w:rsidRPr="003E5E40" w:rsidRDefault="00665932" w:rsidP="00665932">
      <w:pPr>
        <w:autoSpaceDE w:val="0"/>
        <w:autoSpaceDN w:val="0"/>
        <w:adjustRightInd w:val="0"/>
        <w:spacing w:line="480" w:lineRule="auto"/>
        <w:ind w:firstLine="708"/>
        <w:jc w:val="both"/>
        <w:rPr>
          <w:lang w:val="en-GB"/>
        </w:rPr>
      </w:pPr>
      <w:r w:rsidRPr="003E5E40">
        <w:rPr>
          <w:lang w:val="en-GB"/>
        </w:rPr>
        <w:t>Some modification</w:t>
      </w:r>
      <w:r w:rsidR="00BA7A93" w:rsidRPr="003E5E40">
        <w:rPr>
          <w:lang w:val="en-GB"/>
        </w:rPr>
        <w:t>s</w:t>
      </w:r>
      <w:r w:rsidRPr="003E5E40">
        <w:rPr>
          <w:lang w:val="en-GB"/>
        </w:rPr>
        <w:t xml:space="preserve"> </w:t>
      </w:r>
      <w:r w:rsidR="00B10DB3" w:rsidRPr="003E5E40">
        <w:rPr>
          <w:lang w:val="en-GB"/>
        </w:rPr>
        <w:t xml:space="preserve">to the sol-gel method </w:t>
      </w:r>
      <w:r w:rsidR="0009355A" w:rsidRPr="003E5E40">
        <w:rPr>
          <w:lang w:val="en-GB"/>
        </w:rPr>
        <w:t>have been introduced</w:t>
      </w:r>
      <w:r w:rsidRPr="003E5E40">
        <w:rPr>
          <w:lang w:val="en-GB"/>
        </w:rPr>
        <w:t xml:space="preserve">, </w:t>
      </w:r>
      <w:r w:rsidR="00B10DB3" w:rsidRPr="003E5E40">
        <w:rPr>
          <w:lang w:val="en-GB"/>
        </w:rPr>
        <w:t xml:space="preserve">including </w:t>
      </w:r>
      <w:r w:rsidR="0009355A" w:rsidRPr="003E5E40">
        <w:rPr>
          <w:lang w:val="en-GB"/>
        </w:rPr>
        <w:t>the use of surfactants</w:t>
      </w:r>
      <w:r w:rsidRPr="003E5E40">
        <w:rPr>
          <w:lang w:val="en-GB"/>
        </w:rPr>
        <w:t xml:space="preserve"> </w:t>
      </w:r>
      <w:r w:rsidR="00B10DB3" w:rsidRPr="003E5E40">
        <w:rPr>
          <w:lang w:val="en-GB"/>
        </w:rPr>
        <w:t xml:space="preserve">with the aim </w:t>
      </w:r>
      <w:r w:rsidR="00BA7A93" w:rsidRPr="003E5E40">
        <w:rPr>
          <w:lang w:val="en-GB"/>
        </w:rPr>
        <w:t xml:space="preserve">to </w:t>
      </w:r>
      <w:r w:rsidR="00DB1D4D" w:rsidRPr="003E5E40">
        <w:rPr>
          <w:lang w:val="en-GB"/>
        </w:rPr>
        <w:t>improve the assembly</w:t>
      </w:r>
      <w:r w:rsidRPr="003E5E40">
        <w:rPr>
          <w:lang w:val="en-GB"/>
        </w:rPr>
        <w:t xml:space="preserve"> of hydrophobic graphene with hydrophilic TiO</w:t>
      </w:r>
      <w:r w:rsidRPr="003E5E40">
        <w:rPr>
          <w:vertAlign w:val="subscript"/>
          <w:lang w:val="en-GB"/>
        </w:rPr>
        <w:t>2</w:t>
      </w:r>
      <w:r w:rsidRPr="003E5E40">
        <w:rPr>
          <w:lang w:val="en-GB"/>
        </w:rPr>
        <w:t xml:space="preserve"> and </w:t>
      </w:r>
      <w:r w:rsidR="00BA7A93" w:rsidRPr="003E5E40">
        <w:rPr>
          <w:lang w:val="en-GB"/>
        </w:rPr>
        <w:t xml:space="preserve">to </w:t>
      </w:r>
      <w:r w:rsidRPr="003E5E40">
        <w:rPr>
          <w:lang w:val="en-GB"/>
        </w:rPr>
        <w:t>control the nucleation and grow</w:t>
      </w:r>
      <w:r w:rsidR="00B10DB3" w:rsidRPr="003E5E40">
        <w:rPr>
          <w:lang w:val="en-GB"/>
        </w:rPr>
        <w:t>th</w:t>
      </w:r>
      <w:r w:rsidRPr="003E5E40">
        <w:rPr>
          <w:lang w:val="en-GB"/>
        </w:rPr>
        <w:t xml:space="preserve"> of </w:t>
      </w:r>
      <w:r w:rsidR="00B10DB3" w:rsidRPr="003E5E40">
        <w:rPr>
          <w:lang w:val="en-GB"/>
        </w:rPr>
        <w:t xml:space="preserve">the </w:t>
      </w:r>
      <w:r w:rsidRPr="003E5E40">
        <w:rPr>
          <w:lang w:val="en-GB"/>
        </w:rPr>
        <w:t xml:space="preserve">resulting nanostructure. Wang et al. </w:t>
      </w:r>
      <w:r w:rsidRPr="003E5E40">
        <w:rPr>
          <w:lang w:val="en-GB"/>
        </w:rPr>
        <w:lastRenderedPageBreak/>
        <w:fldChar w:fldCharType="begin"/>
      </w:r>
      <w:r w:rsidR="00A96C65" w:rsidRPr="003E5E40">
        <w:rPr>
          <w:lang w:val="en-GB"/>
        </w:rPr>
        <w:instrText xml:space="preserve"> ADDIN REFMGR.CITE &lt;Refman&gt;&lt;Cite ExcludeAuth="1"&gt;&lt;Author&gt;Wang&lt;/Author&gt;&lt;Year&gt;2009&lt;/Year&gt;&lt;RecNum&gt;31&lt;/RecNum&gt;&lt;IDText&gt;Self-assembled TiO2-graphene hybrid nanostructures for enhanced Li-ion insertion&lt;/IDText&gt;&lt;MDL Ref_Type="Journal"&gt;&lt;Ref_Type&gt;Journal&lt;/Ref_Type&gt;&lt;Ref_ID&gt;31&lt;/Ref_ID&gt;&lt;Title_Primary&gt;Self-assembled TiO&lt;sub&gt;2&lt;/sub&gt;-graphene hybrid nanostructures for enhanced Li-ion insertion&lt;/Title_Primary&gt;&lt;Authors_Primary&gt;Wang,D.&lt;/Authors_Primary&gt;&lt;Authors_Primary&gt;Choi,D.&lt;/Authors_Primary&gt;&lt;Authors_Primary&gt;Li,J.&lt;/Authors_Primary&gt;&lt;Authors_Primary&gt;Yang,Z.&lt;/Authors_Primary&gt;&lt;Authors_Primary&gt;Nie,Z.&lt;/Authors_Primary&gt;&lt;Authors_Primary&gt;Kou,R.&lt;/Authors_Primary&gt;&lt;Authors_Primary&gt;Hu,D.&lt;/Authors_Primary&gt;&lt;Authors_Primary&gt;Wang,C.&lt;/Authors_Primary&gt;&lt;Authors_Primary&gt;Saraf,L.V.&lt;/Authors_Primary&gt;&lt;Authors_Primary&gt;Zhang,J.&lt;/Authors_Primary&gt;&lt;Authors_Primary&gt;Aksay,I.A.&lt;/Authors_Primary&gt;&lt;Authors_Primary&gt;Liu,J.&lt;/Authors_Primary&gt;&lt;Date_Primary&gt;2009&lt;/Date_Primary&gt;&lt;Keywords&gt;Battery&lt;/Keywords&gt;&lt;Keywords&gt;Graphene&lt;/Keywords&gt;&lt;Keywords&gt;Hybrid materials&lt;/Keywords&gt;&lt;Keywords&gt;Hybrid nanostructure&lt;/Keywords&gt;&lt;Keywords&gt;hybrid nanostructures&lt;/Keywords&gt;&lt;Keywords&gt;Li-ion&lt;/Keywords&gt;&lt;Keywords&gt;Metal oxide&lt;/Keywords&gt;&lt;Keywords&gt;Nanostructure&lt;/Keywords&gt;&lt;Keywords&gt;TiO2&lt;/Keywords&gt;&lt;Reprint&gt;Not in File&lt;/Reprint&gt;&lt;Start_Page&gt;907&lt;/Start_Page&gt;&lt;End_Page&gt;914&lt;/End_Page&gt;&lt;Periodical&gt;ACS Nano&lt;/Periodical&gt;&lt;Volume&gt;3&lt;/Volume&gt;&lt;Issue&gt;4&lt;/Issue&gt;&lt;Address&gt;Pacific Northwest National Laboratory, Richland, WA 99352&amp;#xA;Department of Chemical Engineering, Princeton University, Princeton, NJ 08544&lt;/Address&gt;&lt;Web_URL&gt;http://www.scopus.com/inward/record.url?eid=2-s2.0-67049108048&amp;amp;partnerID=40&amp;amp;md5=8c10e7693ee7a4938a795a5f600d4d96&lt;/Web_URL&gt;&lt;ZZ_JournalFull&gt;&lt;f name="System"&gt;ACS Nano&lt;/f&gt;&lt;/ZZ_JournalFull&gt;&lt;ZZ_WorkformID&gt;1&lt;/ZZ_WorkformID&gt;&lt;/MDL&gt;&lt;/Cite&gt;&lt;/Refman&gt;</w:instrText>
      </w:r>
      <w:r w:rsidRPr="003E5E40">
        <w:rPr>
          <w:lang w:val="en-GB"/>
        </w:rPr>
        <w:fldChar w:fldCharType="separate"/>
      </w:r>
      <w:r w:rsidR="00BD1C96" w:rsidRPr="003E5E40">
        <w:rPr>
          <w:noProof/>
          <w:lang w:val="en-GB"/>
        </w:rPr>
        <w:t>(2009)</w:t>
      </w:r>
      <w:r w:rsidRPr="003E5E40">
        <w:rPr>
          <w:lang w:val="en-GB"/>
        </w:rPr>
        <w:fldChar w:fldCharType="end"/>
      </w:r>
      <w:r w:rsidRPr="003E5E40">
        <w:rPr>
          <w:lang w:val="en-GB"/>
        </w:rPr>
        <w:t xml:space="preserve"> prepared G-TiO</w:t>
      </w:r>
      <w:r w:rsidRPr="003E5E40">
        <w:rPr>
          <w:vertAlign w:val="subscript"/>
          <w:lang w:val="en-GB"/>
        </w:rPr>
        <w:t>2</w:t>
      </w:r>
      <w:r w:rsidRPr="003E5E40">
        <w:rPr>
          <w:lang w:val="en-GB"/>
        </w:rPr>
        <w:t xml:space="preserve"> </w:t>
      </w:r>
      <w:r w:rsidR="00DB1D4D" w:rsidRPr="003E5E40">
        <w:rPr>
          <w:lang w:val="en-GB"/>
        </w:rPr>
        <w:t>composites using an anionic sulph</w:t>
      </w:r>
      <w:r w:rsidRPr="003E5E40">
        <w:rPr>
          <w:lang w:val="en-GB"/>
        </w:rPr>
        <w:t>ate</w:t>
      </w:r>
      <w:r w:rsidR="00DB1D4D" w:rsidRPr="003E5E40">
        <w:rPr>
          <w:lang w:val="en-GB"/>
        </w:rPr>
        <w:t xml:space="preserve"> surfactant (sodium dodecyl sulph</w:t>
      </w:r>
      <w:r w:rsidRPr="003E5E40">
        <w:rPr>
          <w:lang w:val="en-GB"/>
        </w:rPr>
        <w:t xml:space="preserve">ate, SDS) as template. Chen et al. </w:t>
      </w:r>
      <w:r w:rsidRPr="003E5E40">
        <w:rPr>
          <w:lang w:val="en-GB"/>
        </w:rPr>
        <w:fldChar w:fldCharType="begin"/>
      </w:r>
      <w:r w:rsidR="00A96C65" w:rsidRPr="003E5E40">
        <w:rPr>
          <w:lang w:val="en-GB"/>
        </w:rPr>
        <w:instrText xml:space="preserve"> ADDIN REFMGR.CITE &lt;Refman&gt;&lt;Cite ExcludeAuth="1"&gt;&lt;Author&gt;Chen&lt;/Author&gt;&lt;Year&gt;2010&lt;/Year&gt;&lt;RecNum&gt;34&lt;/RecNum&gt;&lt;IDText&gt;Synthesis of visible-light responsive graphene oxide/TiO2 composites with p/n heterojunction&lt;/IDText&gt;&lt;MDL Ref_Type="Journal"&gt;&lt;Ref_Type&gt;Journal&lt;/Ref_Type&gt;&lt;Ref_ID&gt;34&lt;/Ref_ID&gt;&lt;Title_Primary&gt;Synthesis of visible-light responsive graphene oxide/TiO&lt;sub&gt;2&lt;/sub&gt; composites with p/n heterojunction&lt;/Title_Primary&gt;&lt;Authors_Primary&gt;Chen,C.&lt;/Authors_Primary&gt;&lt;Authors_Primary&gt;Cai,W.&lt;/Authors_Primary&gt;&lt;Authors_Primary&gt;Long,M.&lt;/Authors_Primary&gt;&lt;Authors_Primary&gt;Zhou,B.&lt;/Authors_Primary&gt;&lt;Authors_Primary&gt;Wu,Y.&lt;/Authors_Primary&gt;&lt;Authors_Primary&gt;Wu,D.&lt;/Authors_Primary&gt;&lt;Authors_Primary&gt;Feng,Y.&lt;/Authors_Primary&gt;&lt;Date_Primary&gt;2010&lt;/Date_Primary&gt;&lt;Keywords&gt;Composites&lt;/Keywords&gt;&lt;Keywords&gt;Graphene&lt;/Keywords&gt;&lt;Keywords&gt;Graphene oxide&lt;/Keywords&gt;&lt;Keywords&gt;P&lt;/Keywords&gt;&lt;Keywords&gt;n heterojunction&lt;/Keywords&gt;&lt;Keywords&gt;Photocatalysis&lt;/Keywords&gt;&lt;Keywords&gt;semiconductor&lt;/Keywords&gt;&lt;Keywords&gt;Synthesis&lt;/Keywords&gt;&lt;Keywords&gt;Titanium dioxide&lt;/Keywords&gt;&lt;Keywords&gt;Visible light&lt;/Keywords&gt;&lt;Reprint&gt;Not in File&lt;/Reprint&gt;&lt;Start_Page&gt;6425&lt;/Start_Page&gt;&lt;End_Page&gt;6432&lt;/End_Page&gt;&lt;Periodical&gt;ACS Nano&lt;/Periodical&gt;&lt;Volume&gt;4&lt;/Volume&gt;&lt;Issue&gt;11&lt;/Issue&gt;&lt;Address&gt;Department of Environmental Science and Engineering, School of Municipal and Environmental Engineering, Harbin Institute of Technology, Harbin 150090, China&amp;#xA;State Key Laboratory of Urban Water Resource and Environment, Harbin Institute of Technology, Harbin 150090, China&amp;#xA;School of Environmental Science and Engineering, Shanghai Jiao Tong University, Dong Chuan Road 800, Shanghai 200240, China&lt;/Address&gt;&lt;Web_URL&gt;http://www.scopus.com/inward/record.url?eid=2-s2.0-78649571542&amp;amp;partnerID=40&amp;amp;md5=d06a14ac3b61f391ff5b6ed8c4af4a45&lt;/Web_URL&gt;&lt;ZZ_JournalFull&gt;&lt;f name="System"&gt;ACS Nano&lt;/f&gt;&lt;/ZZ_JournalFull&gt;&lt;ZZ_WorkformID&gt;1&lt;/ZZ_WorkformID&gt;&lt;/MDL&gt;&lt;/Cite&gt;&lt;/Refman&gt;</w:instrText>
      </w:r>
      <w:r w:rsidRPr="003E5E40">
        <w:rPr>
          <w:lang w:val="en-GB"/>
        </w:rPr>
        <w:fldChar w:fldCharType="separate"/>
      </w:r>
      <w:r w:rsidR="00BD1C96" w:rsidRPr="003E5E40">
        <w:rPr>
          <w:noProof/>
          <w:lang w:val="en-GB"/>
        </w:rPr>
        <w:t>(2010)</w:t>
      </w:r>
      <w:r w:rsidRPr="003E5E40">
        <w:rPr>
          <w:lang w:val="en-GB"/>
        </w:rPr>
        <w:fldChar w:fldCharType="end"/>
      </w:r>
      <w:r w:rsidRPr="003E5E40">
        <w:rPr>
          <w:lang w:val="en-GB"/>
        </w:rPr>
        <w:t xml:space="preserve"> used th</w:t>
      </w:r>
      <w:r w:rsidR="00B10DB3" w:rsidRPr="003E5E40">
        <w:rPr>
          <w:lang w:val="en-GB"/>
        </w:rPr>
        <w:t>e same</w:t>
      </w:r>
      <w:r w:rsidRPr="003E5E40">
        <w:rPr>
          <w:lang w:val="en-GB"/>
        </w:rPr>
        <w:t xml:space="preserve"> methodology to prepare </w:t>
      </w:r>
      <w:r w:rsidR="00556294" w:rsidRPr="003E5E40">
        <w:rPr>
          <w:lang w:val="en-GB"/>
        </w:rPr>
        <w:t>R</w:t>
      </w:r>
      <w:r w:rsidRPr="003E5E40">
        <w:rPr>
          <w:lang w:val="en-GB"/>
        </w:rPr>
        <w:t>GO-TiO</w:t>
      </w:r>
      <w:r w:rsidRPr="003E5E40">
        <w:rPr>
          <w:vertAlign w:val="subscript"/>
          <w:lang w:val="en-GB"/>
        </w:rPr>
        <w:t>2</w:t>
      </w:r>
      <w:r w:rsidRPr="003E5E40">
        <w:rPr>
          <w:lang w:val="en-GB"/>
        </w:rPr>
        <w:t xml:space="preserve"> composites </w:t>
      </w:r>
      <w:r w:rsidR="00B10DB3" w:rsidRPr="003E5E40">
        <w:rPr>
          <w:lang w:val="en-GB"/>
        </w:rPr>
        <w:t xml:space="preserve">that </w:t>
      </w:r>
      <w:r w:rsidRPr="003E5E40">
        <w:rPr>
          <w:lang w:val="en-GB"/>
        </w:rPr>
        <w:t>yield</w:t>
      </w:r>
      <w:r w:rsidR="00B10DB3" w:rsidRPr="003E5E40">
        <w:rPr>
          <w:lang w:val="en-GB"/>
        </w:rPr>
        <w:t>s</w:t>
      </w:r>
      <w:r w:rsidRPr="003E5E40">
        <w:rPr>
          <w:lang w:val="en-GB"/>
        </w:rPr>
        <w:t xml:space="preserve"> different kind of semiconductors depending on the </w:t>
      </w:r>
      <w:r w:rsidR="00B10DB3" w:rsidRPr="003E5E40">
        <w:rPr>
          <w:lang w:val="en-GB"/>
        </w:rPr>
        <w:t>GO content of t</w:t>
      </w:r>
      <w:r w:rsidRPr="003E5E40">
        <w:rPr>
          <w:lang w:val="en-GB"/>
        </w:rPr>
        <w:t>he starting solution. M</w:t>
      </w:r>
      <w:r w:rsidR="000E1DFF" w:rsidRPr="003E5E40">
        <w:rPr>
          <w:lang w:val="en-GB"/>
        </w:rPr>
        <w:t xml:space="preserve">anga et al. </w:t>
      </w:r>
      <w:r w:rsidR="000E1DFF" w:rsidRPr="003E5E40">
        <w:rPr>
          <w:lang w:val="en-GB"/>
        </w:rPr>
        <w:fldChar w:fldCharType="begin"/>
      </w:r>
      <w:r w:rsidR="00A96C65" w:rsidRPr="003E5E40">
        <w:rPr>
          <w:lang w:val="en-GB"/>
        </w:rPr>
        <w:instrText xml:space="preserve"> ADDIN REFMGR.CITE &lt;Refman&gt;&lt;Cite ExcludeAuth="1"&gt;&lt;Author&gt;Manga&lt;/Author&gt;&lt;Year&gt;2010&lt;/Year&gt;&lt;RecNum&gt;28&lt;/RecNum&gt;&lt;IDText&gt;High-gain graphene-titanium oxide photoconductor made from inkjet printable ionic solution&lt;/IDText&gt;&lt;MDL Ref_Type="Journal"&gt;&lt;Ref_Type&gt;Journal&lt;/Ref_Type&gt;&lt;Ref_ID&gt;28&lt;/Ref_ID&gt;&lt;Title_Primary&gt;High-gain graphene-titanium oxide photoconductor made from inkjet printable ionic solution&lt;/Title_Primary&gt;&lt;Authors_Primary&gt;Manga,K.K.&lt;/Authors_Primary&gt;&lt;Authors_Primary&gt;Wang,S.&lt;/Authors_Primary&gt;&lt;Authors_Primary&gt;Jaiswal,M.&lt;/Authors_Primary&gt;&lt;Authors_Primary&gt;Bao,Q.&lt;/Authors_Primary&gt;&lt;Authors_Primary&gt;Loh,K.P.&lt;/Authors_Primary&gt;&lt;Date_Primary&gt;2010&lt;/Date_Primary&gt;&lt;Keywords&gt;Broadband photodetector&lt;/Keywords&gt;&lt;Keywords&gt;Carbon nanostructures&lt;/Keywords&gt;&lt;Keywords&gt;Films&lt;/Keywords&gt;&lt;Keywords&gt;Graphene&lt;/Keywords&gt;&lt;Keywords&gt;Graphene oxide&lt;/Keywords&gt;&lt;Keywords&gt;Hybrid materials&lt;/Keywords&gt;&lt;Keywords&gt;Inkjet printing&lt;/Keywords&gt;&lt;Keywords&gt;TiO2&lt;/Keywords&gt;&lt;Keywords&gt;Titania&lt;/Keywords&gt;&lt;Reprint&gt;Not in File&lt;/Reprint&gt;&lt;Start_Page&gt;5265&lt;/Start_Page&gt;&lt;End_Page&gt;5270&lt;/End_Page&gt;&lt;Periodical&gt;Adv.Mater.&lt;/Periodical&gt;&lt;Volume&gt;22&lt;/Volume&gt;&lt;Issue&gt;46&lt;/Issue&gt;&lt;Address&gt;Department of Chemistry, National University of Singapore, 3 Science Drive 3, Singapore, 117543, Singapore&lt;/Address&gt;&lt;Web_URL&gt;http://www.scopus.com/inward/record.url?eid=2-s2.0-78650145787&amp;amp;partnerID=40&amp;amp;md5=70039a23f23e36a1197659da848da819&lt;/Web_URL&gt;&lt;ZZ_JournalFull&gt;&lt;f name="System"&gt;Advanced Materials&lt;/f&gt;&lt;/ZZ_JournalFull&gt;&lt;ZZ_JournalStdAbbrev&gt;&lt;f name="System"&gt;Adv.Mater.&lt;/f&gt;&lt;/ZZ_JournalStdAbbrev&gt;&lt;ZZ_WorkformID&gt;1&lt;/ZZ_WorkformID&gt;&lt;/MDL&gt;&lt;/Cite&gt;&lt;/Refman&gt;</w:instrText>
      </w:r>
      <w:r w:rsidR="000E1DFF" w:rsidRPr="003E5E40">
        <w:rPr>
          <w:lang w:val="en-GB"/>
        </w:rPr>
        <w:fldChar w:fldCharType="separate"/>
      </w:r>
      <w:r w:rsidR="00BD1C96" w:rsidRPr="003E5E40">
        <w:rPr>
          <w:noProof/>
          <w:lang w:val="en-GB"/>
        </w:rPr>
        <w:t>(2010)</w:t>
      </w:r>
      <w:r w:rsidR="000E1DFF" w:rsidRPr="003E5E40">
        <w:rPr>
          <w:lang w:val="en-GB"/>
        </w:rPr>
        <w:fldChar w:fldCharType="end"/>
      </w:r>
      <w:r w:rsidR="000E1DFF" w:rsidRPr="003E5E40">
        <w:rPr>
          <w:lang w:val="en-GB"/>
        </w:rPr>
        <w:t xml:space="preserve"> proposed the use of an </w:t>
      </w:r>
      <w:r w:rsidR="00076CF1" w:rsidRPr="003E5E40">
        <w:rPr>
          <w:lang w:val="en-GB"/>
        </w:rPr>
        <w:t xml:space="preserve">ionic salt, titanium (IV) bis(ammonium lactate) </w:t>
      </w:r>
      <w:proofErr w:type="spellStart"/>
      <w:r w:rsidR="00076CF1" w:rsidRPr="003E5E40">
        <w:rPr>
          <w:lang w:val="en-GB"/>
        </w:rPr>
        <w:t>dihydroxide</w:t>
      </w:r>
      <w:proofErr w:type="spellEnd"/>
      <w:r w:rsidR="00076CF1" w:rsidRPr="003E5E40">
        <w:rPr>
          <w:lang w:val="en-GB"/>
        </w:rPr>
        <w:t xml:space="preserve">, </w:t>
      </w:r>
      <w:r w:rsidR="000E1DFF" w:rsidRPr="003E5E40">
        <w:rPr>
          <w:lang w:val="en-GB"/>
        </w:rPr>
        <w:t xml:space="preserve">which has </w:t>
      </w:r>
      <w:r w:rsidR="00076CF1" w:rsidRPr="003E5E40">
        <w:rPr>
          <w:lang w:val="en-GB"/>
        </w:rPr>
        <w:t>good water solubility and mixes well with GO solutions</w:t>
      </w:r>
      <w:r w:rsidR="000E1DFF" w:rsidRPr="003E5E40">
        <w:rPr>
          <w:lang w:val="en-GB"/>
        </w:rPr>
        <w:t>.</w:t>
      </w:r>
    </w:p>
    <w:p w14:paraId="047954E4" w14:textId="77777777" w:rsidR="00140897" w:rsidRPr="003E5E40" w:rsidRDefault="00665932" w:rsidP="00140897">
      <w:pPr>
        <w:autoSpaceDE w:val="0"/>
        <w:autoSpaceDN w:val="0"/>
        <w:adjustRightInd w:val="0"/>
        <w:spacing w:line="480" w:lineRule="auto"/>
        <w:ind w:firstLine="708"/>
        <w:jc w:val="both"/>
        <w:rPr>
          <w:lang w:val="en-GB"/>
        </w:rPr>
      </w:pPr>
      <w:r w:rsidRPr="003E5E40">
        <w:rPr>
          <w:lang w:val="en-GB"/>
        </w:rPr>
        <w:t>GO-TiO</w:t>
      </w:r>
      <w:r w:rsidRPr="003E5E40">
        <w:rPr>
          <w:vertAlign w:val="subscript"/>
          <w:lang w:val="en-GB"/>
        </w:rPr>
        <w:t>2</w:t>
      </w:r>
      <w:r w:rsidRPr="003E5E40">
        <w:rPr>
          <w:lang w:val="en-GB"/>
        </w:rPr>
        <w:t xml:space="preserve"> composites with </w:t>
      </w:r>
      <w:r w:rsidR="008568F0" w:rsidRPr="003E5E40">
        <w:rPr>
          <w:lang w:val="en-GB"/>
        </w:rPr>
        <w:t xml:space="preserve">more </w:t>
      </w:r>
      <w:r w:rsidRPr="003E5E40">
        <w:rPr>
          <w:lang w:val="en-GB"/>
        </w:rPr>
        <w:t>complex structure</w:t>
      </w:r>
      <w:r w:rsidR="00B10DB3" w:rsidRPr="003E5E40">
        <w:rPr>
          <w:lang w:val="en-GB"/>
        </w:rPr>
        <w:t>s</w:t>
      </w:r>
      <w:r w:rsidRPr="003E5E40">
        <w:rPr>
          <w:lang w:val="en-GB"/>
        </w:rPr>
        <w:t xml:space="preserve"> w</w:t>
      </w:r>
      <w:r w:rsidR="00B10DB3" w:rsidRPr="003E5E40">
        <w:rPr>
          <w:lang w:val="en-GB"/>
        </w:rPr>
        <w:t>ere also</w:t>
      </w:r>
      <w:r w:rsidRPr="003E5E40">
        <w:rPr>
          <w:lang w:val="en-GB"/>
        </w:rPr>
        <w:t xml:space="preserve"> </w:t>
      </w:r>
      <w:r w:rsidR="00036AA5" w:rsidRPr="003E5E40">
        <w:rPr>
          <w:lang w:val="en-GB"/>
        </w:rPr>
        <w:t xml:space="preserve">obtained </w:t>
      </w:r>
      <w:r w:rsidR="00B10DB3" w:rsidRPr="003E5E40">
        <w:rPr>
          <w:lang w:val="en-GB"/>
        </w:rPr>
        <w:t xml:space="preserve">by the sol-gel method when </w:t>
      </w:r>
      <w:r w:rsidRPr="003E5E40">
        <w:rPr>
          <w:lang w:val="en-GB"/>
        </w:rPr>
        <w:t>TiO</w:t>
      </w:r>
      <w:r w:rsidRPr="003E5E40">
        <w:rPr>
          <w:vertAlign w:val="subscript"/>
          <w:lang w:val="en-GB"/>
        </w:rPr>
        <w:t>2</w:t>
      </w:r>
      <w:r w:rsidRPr="003E5E40">
        <w:rPr>
          <w:lang w:val="en-GB"/>
        </w:rPr>
        <w:t xml:space="preserve"> nanotubes </w:t>
      </w:r>
      <w:r w:rsidRPr="003E5E40">
        <w:rPr>
          <w:lang w:val="en-GB"/>
        </w:rPr>
        <w:fldChar w:fldCharType="begin"/>
      </w:r>
      <w:r w:rsidR="00A96C65" w:rsidRPr="003E5E40">
        <w:rPr>
          <w:lang w:val="en-GB"/>
        </w:rPr>
        <w:instrText xml:space="preserve"> ADDIN REFMGR.CITE &lt;Refman&gt;&lt;Cite&gt;&lt;Author&gt;Peng&lt;/Author&gt;&lt;Year&gt;2008&lt;/Year&gt;&lt;RecNum&gt;25&lt;/RecNum&gt;&lt;IDText&gt;Lamellar carbon nanosheets function as templates for two-dimensional deposition of tubular titanate&lt;/IDText&gt;&lt;MDL Ref_Type="Journal"&gt;&lt;Ref_Type&gt;Journal&lt;/Ref_Type&gt;&lt;Ref_ID&gt;25&lt;/Ref_ID&gt;&lt;Title_Primary&gt;Lamellar carbon nanosheets function as templates for two-dimensional deposition of tubular titanate&lt;/Title_Primary&gt;&lt;Authors_Primary&gt;Peng,W.&lt;/Authors_Primary&gt;&lt;Authors_Primary&gt;Wang,Z.&lt;/Authors_Primary&gt;&lt;Authors_Primary&gt;Yoshizawa,N.&lt;/Authors_Primary&gt;&lt;Authors_Primary&gt;Hatori,H.&lt;/Authors_Primary&gt;&lt;Authors_Primary&gt;Hirotsu,T.&lt;/Authors_Primary&gt;&lt;Date_Primary&gt;2008&lt;/Date_Primary&gt;&lt;Keywords&gt;nanosheets&lt;/Keywords&gt;&lt;Keywords&gt;TiO2&lt;/Keywords&gt;&lt;Reprint&gt;Not in File&lt;/Reprint&gt;&lt;Start_Page&gt;4348&lt;/Start_Page&gt;&lt;End_Page&gt;4350&lt;/End_Page&gt;&lt;Periodical&gt;Chem.Commun.&lt;/Periodical&gt;&lt;Issue&gt;36&lt;/Issue&gt;&lt;Web_URL&gt;http://www.scopus.com/inward/record.url?eid=2-s2.0-52649105417&amp;amp;partnerID=40&amp;amp;md5=915d746a43a30cbe3a836678ba9e8cd2&lt;/Web_URL&gt;&lt;ZZ_JournalFull&gt;&lt;f name="System"&gt;Chemical Communications&lt;/f&gt;&lt;/ZZ_JournalFull&gt;&lt;ZZ_JournalStdAbbrev&gt;&lt;f name="System"&gt;Chem.Commun.&lt;/f&gt;&lt;/ZZ_JournalStdAbbrev&gt;&lt;ZZ_WorkformID&gt;1&lt;/ZZ_WorkformID&gt;&lt;/MDL&gt;&lt;/Cite&gt;&lt;/Refman&gt;</w:instrText>
      </w:r>
      <w:r w:rsidRPr="003E5E40">
        <w:rPr>
          <w:lang w:val="en-GB"/>
        </w:rPr>
        <w:fldChar w:fldCharType="separate"/>
      </w:r>
      <w:r w:rsidR="00DF63BB" w:rsidRPr="003E5E40">
        <w:rPr>
          <w:noProof/>
          <w:lang w:val="en-GB"/>
        </w:rPr>
        <w:t>(Peng et al. 2008)</w:t>
      </w:r>
      <w:r w:rsidRPr="003E5E40">
        <w:rPr>
          <w:lang w:val="en-GB"/>
        </w:rPr>
        <w:fldChar w:fldCharType="end"/>
      </w:r>
      <w:r w:rsidRPr="003E5E40">
        <w:rPr>
          <w:lang w:val="en-GB"/>
        </w:rPr>
        <w:t xml:space="preserve"> </w:t>
      </w:r>
      <w:r w:rsidRPr="003E5E40">
        <w:rPr>
          <w:strike/>
          <w:lang w:val="en-GB"/>
        </w:rPr>
        <w:t xml:space="preserve">and </w:t>
      </w:r>
      <w:r w:rsidR="00DB1D4D" w:rsidRPr="003E5E40">
        <w:rPr>
          <w:strike/>
          <w:lang w:val="en-GB"/>
        </w:rPr>
        <w:t>vertically aligned ZnO nanorod</w:t>
      </w:r>
      <w:r w:rsidRPr="003E5E40">
        <w:rPr>
          <w:strike/>
          <w:lang w:val="en-GB"/>
        </w:rPr>
        <w:t xml:space="preserve"> arrays</w:t>
      </w:r>
      <w:r w:rsidR="006D6679" w:rsidRPr="003E5E40">
        <w:rPr>
          <w:strike/>
          <w:lang w:val="en-GB"/>
        </w:rPr>
        <w:t xml:space="preserve"> (Akhavan 2010)</w:t>
      </w:r>
      <w:r w:rsidRPr="003E5E40">
        <w:rPr>
          <w:strike/>
          <w:lang w:val="en-GB"/>
        </w:rPr>
        <w:t xml:space="preserve"> </w:t>
      </w:r>
      <w:r w:rsidR="004E5B9B" w:rsidRPr="003E5E40">
        <w:rPr>
          <w:lang w:val="en-GB"/>
        </w:rPr>
        <w:t xml:space="preserve"> were used.</w:t>
      </w:r>
      <w:r w:rsidR="00036AA5" w:rsidRPr="003E5E40">
        <w:rPr>
          <w:lang w:val="en-GB"/>
        </w:rPr>
        <w:t xml:space="preserve"> </w:t>
      </w:r>
      <w:r w:rsidR="004E5B9B" w:rsidRPr="003E5E40">
        <w:rPr>
          <w:lang w:val="en-GB"/>
        </w:rPr>
        <w:t xml:space="preserve">Films have been also produced </w:t>
      </w:r>
      <w:r w:rsidR="00C61071" w:rsidRPr="003E5E40">
        <w:rPr>
          <w:lang w:val="en-GB"/>
        </w:rPr>
        <w:fldChar w:fldCharType="begin"/>
      </w:r>
      <w:r w:rsidR="00A96C65" w:rsidRPr="003E5E40">
        <w:rPr>
          <w:lang w:val="en-GB"/>
        </w:rPr>
        <w:instrText xml:space="preserve"> ADDIN REFMGR.CITE &lt;Refman&gt;&lt;Cite&gt;&lt;Author&gt;Manga&lt;/Author&gt;&lt;Year&gt;2009&lt;/Year&gt;&lt;RecNum&gt;27&lt;/RecNum&gt;&lt;IDText&gt;Multilayer hybrid films consisting of alternating graphene and titania nanosheets with ultrafast electron transfer and photoconversion properties&lt;/IDText&gt;&lt;MDL Ref_Type="Journal"&gt;&lt;Ref_Type&gt;Journal&lt;/Ref_Type&gt;&lt;Ref_ID&gt;27&lt;/Ref_ID&gt;&lt;Title_Primary&gt;Multilayer hybrid films consisting of alternating graphene and titania nanosheets with ultrafast electron transfer and photoconversion properties&lt;/Title_Primary&gt;&lt;Authors_Primary&gt;Manga,K.K.&lt;/Authors_Primary&gt;&lt;Authors_Primary&gt;Zhou,Y.&lt;/Authors_Primary&gt;&lt;Authors_Primary&gt;Yan,Y.&lt;/Authors_Primary&gt;&lt;Authors_Primary&gt;Loh,K.P.&lt;/Authors_Primary&gt;&lt;Date_Primary&gt;2009&lt;/Date_Primary&gt;&lt;Keywords&gt;Electron transfer&lt;/Keywords&gt;&lt;Keywords&gt;Films&lt;/Keywords&gt;&lt;Keywords&gt;Graphene&lt;/Keywords&gt;&lt;Keywords&gt;Graphene oxide&lt;/Keywords&gt;&lt;Keywords&gt;nanosheets&lt;/Keywords&gt;&lt;Keywords&gt;Titania&lt;/Keywords&gt;&lt;Reprint&gt;Not in File&lt;/Reprint&gt;&lt;Start_Page&gt;3638&lt;/Start_Page&gt;&lt;End_Page&gt;3643&lt;/End_Page&gt;&lt;Periodical&gt;Adv.Funct.Mater.&lt;/Periodical&gt;&lt;Volume&gt;19&lt;/Volume&gt;&lt;Issue&gt;22&lt;/Issue&gt;&lt;Address&gt;Department of Chemistry, National University of Singapore, 3 Science Drive 3, Singapore 117543, Singapore&lt;/Address&gt;&lt;Web_URL&gt;http://www.scopus.com/inward/record.url?eid=2-s2.0-72849127556&amp;amp;partnerID=40&amp;amp;md5=56594b549da5c9f0a5d6cce2b86efb92&lt;/Web_URL&gt;&lt;ZZ_JournalFull&gt;&lt;f name="System"&gt;Advanced Functional Materials&lt;/f&gt;&lt;/ZZ_JournalFull&gt;&lt;ZZ_JournalStdAbbrev&gt;&lt;f name="System"&gt;Adv.Funct.Mater.&lt;/f&gt;&lt;/ZZ_JournalStdAbbrev&gt;&lt;ZZ_WorkformID&gt;1&lt;/ZZ_WorkformID&gt;&lt;/MDL&gt;&lt;/Cite&gt;&lt;/Refman&gt;</w:instrText>
      </w:r>
      <w:r w:rsidR="00C61071" w:rsidRPr="003E5E40">
        <w:rPr>
          <w:lang w:val="en-GB"/>
        </w:rPr>
        <w:fldChar w:fldCharType="separate"/>
      </w:r>
      <w:r w:rsidR="00DF63BB" w:rsidRPr="003E5E40">
        <w:rPr>
          <w:noProof/>
          <w:lang w:val="en-GB"/>
        </w:rPr>
        <w:t>(Manga et al. 2009)</w:t>
      </w:r>
      <w:r w:rsidR="00C61071" w:rsidRPr="003E5E40">
        <w:rPr>
          <w:lang w:val="en-GB"/>
        </w:rPr>
        <w:fldChar w:fldCharType="end"/>
      </w:r>
      <w:r w:rsidR="00036AA5" w:rsidRPr="003E5E40">
        <w:rPr>
          <w:lang w:val="en-GB"/>
        </w:rPr>
        <w:t>.</w:t>
      </w:r>
      <w:r w:rsidR="00E427B6" w:rsidRPr="003E5E40">
        <w:rPr>
          <w:lang w:val="en-GB"/>
        </w:rPr>
        <w:t xml:space="preserve"> </w:t>
      </w:r>
      <w:r w:rsidR="00036AA5" w:rsidRPr="003E5E40">
        <w:rPr>
          <w:lang w:val="en-GB"/>
        </w:rPr>
        <w:t>Some</w:t>
      </w:r>
      <w:r w:rsidR="00452F94" w:rsidRPr="003E5E40">
        <w:rPr>
          <w:lang w:val="en-GB"/>
        </w:rPr>
        <w:t xml:space="preserve"> authors </w:t>
      </w:r>
      <w:r w:rsidR="00452F94" w:rsidRPr="003E5E40">
        <w:rPr>
          <w:lang w:val="en-GB"/>
        </w:rPr>
        <w:fldChar w:fldCharType="begin">
          <w:fldData xml:space="preserve">PFJlZm1hbj48Q2l0ZT48QXV0aG9yPkppYW5nPC9BdXRob3I+PFllYXI+MjAxMTwvWWVhcj48UmVj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</w:fldData>
        </w:fldChar>
      </w:r>
      <w:r w:rsidR="00A96C65" w:rsidRPr="003E5E40">
        <w:rPr>
          <w:lang w:val="en-GB"/>
        </w:rPr>
        <w:instrText xml:space="preserve"> ADDIN REFMGR.CITE </w:instrText>
      </w:r>
      <w:r w:rsidR="00A96C65" w:rsidRPr="003E5E40">
        <w:rPr>
          <w:lang w:val="en-GB"/>
        </w:rPr>
        <w:fldChar w:fldCharType="begin">
          <w:fldData xml:space="preserve">PFJlZm1hbj48Q2l0ZT48QXV0aG9yPkppYW5nPC9BdXRob3I+PFllYXI+MjAxMTwvWWVhcj48UmVj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</w:fldData>
        </w:fldChar>
      </w:r>
      <w:r w:rsidR="00A96C65" w:rsidRPr="003E5E40">
        <w:rPr>
          <w:lang w:val="en-GB"/>
        </w:rPr>
        <w:instrText xml:space="preserve"> ADDIN EN.CITE.DATA </w:instrText>
      </w:r>
      <w:r w:rsidR="00A96C65" w:rsidRPr="003E5E40">
        <w:rPr>
          <w:lang w:val="en-GB"/>
        </w:rPr>
      </w:r>
      <w:r w:rsidR="00A96C65" w:rsidRPr="003E5E40">
        <w:rPr>
          <w:lang w:val="en-GB"/>
        </w:rPr>
        <w:fldChar w:fldCharType="end"/>
      </w:r>
      <w:r w:rsidR="00452F94" w:rsidRPr="003E5E40">
        <w:rPr>
          <w:lang w:val="en-GB"/>
        </w:rPr>
      </w:r>
      <w:r w:rsidR="00452F94" w:rsidRPr="003E5E40">
        <w:rPr>
          <w:lang w:val="en-GB"/>
        </w:rPr>
        <w:fldChar w:fldCharType="separate"/>
      </w:r>
      <w:r w:rsidR="000159D9" w:rsidRPr="003E5E40">
        <w:rPr>
          <w:noProof/>
          <w:lang w:val="en-GB"/>
        </w:rPr>
        <w:t>(Jiang et al. 2011b; Zhang et al. 2011a)</w:t>
      </w:r>
      <w:r w:rsidR="00452F94" w:rsidRPr="003E5E40">
        <w:rPr>
          <w:lang w:val="en-GB"/>
        </w:rPr>
        <w:fldChar w:fldCharType="end"/>
      </w:r>
      <w:r w:rsidR="00036AA5" w:rsidRPr="003E5E40">
        <w:rPr>
          <w:lang w:val="en-GB"/>
        </w:rPr>
        <w:t xml:space="preserve"> </w:t>
      </w:r>
      <w:r w:rsidR="0093019E" w:rsidRPr="003E5E40">
        <w:rPr>
          <w:lang w:val="en-GB"/>
        </w:rPr>
        <w:t xml:space="preserve">have used </w:t>
      </w:r>
      <w:r w:rsidR="00140897" w:rsidRPr="003E5E40">
        <w:rPr>
          <w:lang w:val="en-GB"/>
        </w:rPr>
        <w:t xml:space="preserve">processes </w:t>
      </w:r>
      <w:r w:rsidR="0093019E" w:rsidRPr="003E5E40">
        <w:rPr>
          <w:lang w:val="en-GB"/>
        </w:rPr>
        <w:t>based on the sol-gel method but referred as</w:t>
      </w:r>
      <w:r w:rsidR="00B31900" w:rsidRPr="003E5E40">
        <w:rPr>
          <w:lang w:val="en-GB"/>
        </w:rPr>
        <w:t xml:space="preserve"> liquid phase deposition </w:t>
      </w:r>
      <w:r w:rsidR="0093019E" w:rsidRPr="003E5E40">
        <w:rPr>
          <w:lang w:val="en-GB"/>
        </w:rPr>
        <w:t>for</w:t>
      </w:r>
      <w:r w:rsidR="00B31900" w:rsidRPr="003E5E40">
        <w:rPr>
          <w:lang w:val="en-GB"/>
        </w:rPr>
        <w:t xml:space="preserve"> </w:t>
      </w:r>
      <w:r w:rsidR="0093019E" w:rsidRPr="003E5E40">
        <w:rPr>
          <w:lang w:val="en-GB"/>
        </w:rPr>
        <w:t xml:space="preserve">preparation of </w:t>
      </w:r>
      <w:r w:rsidR="00B31900" w:rsidRPr="003E5E40">
        <w:rPr>
          <w:lang w:val="en-GB"/>
        </w:rPr>
        <w:t>TiO</w:t>
      </w:r>
      <w:r w:rsidR="00B31900" w:rsidRPr="003E5E40">
        <w:rPr>
          <w:vertAlign w:val="subscript"/>
          <w:lang w:val="en-GB"/>
        </w:rPr>
        <w:t>2</w:t>
      </w:r>
      <w:r w:rsidR="00B31900" w:rsidRPr="003E5E40">
        <w:rPr>
          <w:lang w:val="en-GB"/>
        </w:rPr>
        <w:t xml:space="preserve"> nanoparticles assembled on </w:t>
      </w:r>
      <w:r w:rsidR="00E427B6" w:rsidRPr="003E5E40">
        <w:rPr>
          <w:lang w:val="en-GB"/>
        </w:rPr>
        <w:t>GO</w:t>
      </w:r>
      <w:r w:rsidR="00B31900" w:rsidRPr="003E5E40">
        <w:rPr>
          <w:lang w:val="en-GB"/>
        </w:rPr>
        <w:t>.</w:t>
      </w:r>
    </w:p>
    <w:p w14:paraId="3DBA6A8C" w14:textId="77777777" w:rsidR="00825067" w:rsidRPr="003E5E40" w:rsidRDefault="00825067" w:rsidP="00036AA5">
      <w:pPr>
        <w:spacing w:line="480" w:lineRule="auto"/>
        <w:jc w:val="both"/>
        <w:rPr>
          <w:lang w:val="en-GB"/>
        </w:rPr>
      </w:pPr>
    </w:p>
    <w:p w14:paraId="33964DC8" w14:textId="77777777" w:rsidR="000B7860" w:rsidRPr="003E5E40" w:rsidRDefault="000B7860" w:rsidP="000B7860">
      <w:pPr>
        <w:pStyle w:val="Heading2"/>
      </w:pPr>
      <w:r w:rsidRPr="003E5E40">
        <w:t>Hydrothermal and solvothermal methods</w:t>
      </w:r>
    </w:p>
    <w:p w14:paraId="2832D217" w14:textId="77777777" w:rsidR="00E46C32" w:rsidRPr="003E5E40" w:rsidRDefault="00825067" w:rsidP="00B16360">
      <w:pPr>
        <w:spacing w:line="480" w:lineRule="auto"/>
        <w:ind w:firstLine="708"/>
        <w:jc w:val="both"/>
        <w:rPr>
          <w:lang w:val="en-GB"/>
        </w:rPr>
      </w:pPr>
      <w:r w:rsidRPr="003E5E40">
        <w:rPr>
          <w:lang w:val="en-GB"/>
        </w:rPr>
        <w:t>Both</w:t>
      </w:r>
      <w:r w:rsidR="0093019E" w:rsidRPr="003E5E40">
        <w:rPr>
          <w:lang w:val="en-GB"/>
        </w:rPr>
        <w:t xml:space="preserve"> hydrothermal and solvothermal</w:t>
      </w:r>
      <w:r w:rsidRPr="003E5E40">
        <w:rPr>
          <w:lang w:val="en-GB"/>
        </w:rPr>
        <w:t xml:space="preserve"> methods </w:t>
      </w:r>
      <w:r w:rsidR="00036AA5" w:rsidRPr="003E5E40">
        <w:rPr>
          <w:lang w:val="en-GB"/>
        </w:rPr>
        <w:t>involve reaction</w:t>
      </w:r>
      <w:r w:rsidR="004E5B9B" w:rsidRPr="003E5E40">
        <w:rPr>
          <w:lang w:val="en-GB"/>
        </w:rPr>
        <w:t>s</w:t>
      </w:r>
      <w:r w:rsidR="00036AA5" w:rsidRPr="003E5E40">
        <w:rPr>
          <w:lang w:val="en-GB"/>
        </w:rPr>
        <w:t xml:space="preserve"> under controlled temperature and/or pressure, and </w:t>
      </w:r>
      <w:r w:rsidRPr="003E5E40">
        <w:rPr>
          <w:lang w:val="en-GB"/>
        </w:rPr>
        <w:t>are</w:t>
      </w:r>
      <w:r w:rsidR="00036AA5" w:rsidRPr="003E5E40">
        <w:rPr>
          <w:lang w:val="en-GB"/>
        </w:rPr>
        <w:t xml:space="preserve"> usually performed in </w:t>
      </w:r>
      <w:r w:rsidR="00E427B6" w:rsidRPr="003E5E40">
        <w:rPr>
          <w:lang w:val="en-GB"/>
        </w:rPr>
        <w:t xml:space="preserve">stainless </w:t>
      </w:r>
      <w:r w:rsidR="00036AA5" w:rsidRPr="003E5E40">
        <w:rPr>
          <w:lang w:val="en-GB"/>
        </w:rPr>
        <w:t xml:space="preserve">steel autoclaves. </w:t>
      </w:r>
      <w:r w:rsidRPr="003E5E40">
        <w:rPr>
          <w:lang w:val="en-GB"/>
        </w:rPr>
        <w:t>When GO-TiO</w:t>
      </w:r>
      <w:r w:rsidRPr="003E5E40">
        <w:rPr>
          <w:vertAlign w:val="subscript"/>
          <w:lang w:val="en-GB"/>
        </w:rPr>
        <w:t>2</w:t>
      </w:r>
      <w:r w:rsidRPr="003E5E40">
        <w:rPr>
          <w:lang w:val="en-GB"/>
        </w:rPr>
        <w:t xml:space="preserve"> composites are obtained </w:t>
      </w:r>
      <w:r w:rsidR="008B0C7E" w:rsidRPr="003E5E40">
        <w:rPr>
          <w:lang w:val="en-GB"/>
        </w:rPr>
        <w:t>by</w:t>
      </w:r>
      <w:r w:rsidRPr="003E5E40">
        <w:rPr>
          <w:lang w:val="en-GB"/>
        </w:rPr>
        <w:t xml:space="preserve"> these methods</w:t>
      </w:r>
      <w:r w:rsidR="004E5B9B" w:rsidRPr="003E5E40">
        <w:rPr>
          <w:lang w:val="en-GB"/>
        </w:rPr>
        <w:t>,</w:t>
      </w:r>
      <w:r w:rsidRPr="003E5E40">
        <w:rPr>
          <w:lang w:val="en-GB"/>
        </w:rPr>
        <w:t xml:space="preserve"> GO is partially reduced yielding RGO</w:t>
      </w:r>
      <w:r w:rsidR="008B0C7E" w:rsidRPr="003E5E40">
        <w:rPr>
          <w:lang w:val="en-GB"/>
        </w:rPr>
        <w:t xml:space="preserve">, </w:t>
      </w:r>
      <w:r w:rsidRPr="003E5E40">
        <w:rPr>
          <w:lang w:val="en-GB"/>
        </w:rPr>
        <w:t>or in some cases</w:t>
      </w:r>
      <w:r w:rsidR="00682945" w:rsidRPr="003E5E40">
        <w:rPr>
          <w:lang w:val="en-GB"/>
        </w:rPr>
        <w:t>,</w:t>
      </w:r>
      <w:r w:rsidRPr="003E5E40">
        <w:rPr>
          <w:lang w:val="en-GB"/>
        </w:rPr>
        <w:t xml:space="preserve"> graphene sheets if some chemical reagent is added (hydrazine</w:t>
      </w:r>
      <w:r w:rsidR="00C403E0" w:rsidRPr="003E5E40">
        <w:rPr>
          <w:lang w:val="en-GB"/>
        </w:rPr>
        <w:t>, NaBH</w:t>
      </w:r>
      <w:r w:rsidR="00C403E0" w:rsidRPr="003E5E40">
        <w:rPr>
          <w:vertAlign w:val="subscript"/>
          <w:lang w:val="en-GB"/>
        </w:rPr>
        <w:t>4</w:t>
      </w:r>
      <w:r w:rsidR="00C403E0" w:rsidRPr="003E5E40">
        <w:rPr>
          <w:lang w:val="en-GB"/>
        </w:rPr>
        <w:t>, etc.</w:t>
      </w:r>
      <w:r w:rsidRPr="003E5E40">
        <w:rPr>
          <w:lang w:val="en-GB"/>
        </w:rPr>
        <w:t xml:space="preserve">). In addition, changes in the </w:t>
      </w:r>
      <w:r w:rsidR="00C403E0" w:rsidRPr="003E5E40">
        <w:rPr>
          <w:lang w:val="en-GB"/>
        </w:rPr>
        <w:t xml:space="preserve">crystalline </w:t>
      </w:r>
      <w:r w:rsidRPr="003E5E40">
        <w:rPr>
          <w:lang w:val="en-GB"/>
        </w:rPr>
        <w:t>phase of TiO</w:t>
      </w:r>
      <w:r w:rsidRPr="003E5E40">
        <w:rPr>
          <w:vertAlign w:val="subscript"/>
          <w:lang w:val="en-GB"/>
        </w:rPr>
        <w:t>2</w:t>
      </w:r>
      <w:r w:rsidRPr="003E5E40">
        <w:rPr>
          <w:lang w:val="en-GB"/>
        </w:rPr>
        <w:t xml:space="preserve"> are generally observed. </w:t>
      </w:r>
    </w:p>
    <w:p w14:paraId="40B28D6E" w14:textId="77777777" w:rsidR="004E5B9B" w:rsidRPr="003E5E40" w:rsidRDefault="00C23EB0" w:rsidP="00B16360">
      <w:pPr>
        <w:spacing w:line="480" w:lineRule="auto"/>
        <w:ind w:firstLine="708"/>
        <w:jc w:val="both"/>
        <w:rPr>
          <w:lang w:val="en-GB"/>
        </w:rPr>
      </w:pPr>
      <w:r w:rsidRPr="003E5E40">
        <w:rPr>
          <w:lang w:val="en-GB"/>
        </w:rPr>
        <w:t xml:space="preserve">Zhang et al. </w:t>
      </w:r>
      <w:r w:rsidRPr="003E5E40">
        <w:rPr>
          <w:lang w:val="en-GB"/>
        </w:rPr>
        <w:fldChar w:fldCharType="begin"/>
      </w:r>
      <w:r w:rsidR="00A96C65" w:rsidRPr="003E5E40">
        <w:rPr>
          <w:lang w:val="en-GB"/>
        </w:rPr>
        <w:instrText xml:space="preserve"> ADDIN REFMGR.CITE &lt;Refman&gt;&lt;Cite ExcludeAuth="1"&gt;&lt;Author&gt;Zhang&lt;/Author&gt;&lt;Year&gt;2010&lt;/Year&gt;&lt;RecNum&gt;23&lt;/RecNum&gt;&lt;IDText&gt;P25-graphene composite as a high performance photocatalyst&lt;/IDText&gt;&lt;MDL Ref_Type="Journal"&gt;&lt;Ref_Type&gt;Journal&lt;/Ref_Type&gt;&lt;Ref_ID&gt;23&lt;/Ref_ID&gt;&lt;Title_Primary&gt;P25-graphene composite as a high performance photocatalyst&lt;/Title_Primary&gt;&lt;Authors_Primary&gt;Zhang,H.&lt;/Authors_Primary&gt;&lt;Authors_Primary&gt;Lv,X.&lt;/Authors_Primary&gt;&lt;Authors_Primary&gt;Li,Y.&lt;/Authors_Primary&gt;&lt;Authors_Primary&gt;Wang,Y.&lt;/Authors_Primary&gt;&lt;Authors_Primary&gt;Li,J.&lt;/Authors_Primary&gt;&lt;Date_Primary&gt;2010&lt;/Date_Primary&gt;&lt;Keywords&gt;Chemical adsorptivity&lt;/Keywords&gt;&lt;Keywords&gt;Efficient charge separation&lt;/Keywords&gt;&lt;Keywords&gt;Extended light absorption&lt;/Keywords&gt;&lt;Keywords&gt;Graphene&lt;/Keywords&gt;&lt;Keywords&gt;Graphene oxide&lt;/Keywords&gt;&lt;Keywords&gt;hydrothermal&lt;/Keywords&gt;&lt;Keywords&gt;Hydrothermal method&lt;/Keywords&gt;&lt;Keywords&gt;Hydrothermal reaction&lt;/Keywords&gt;&lt;Keywords&gt;Hydrothermal reduction&lt;/Keywords&gt;&lt;Keywords&gt;Methylene blue&lt;/Keywords&gt;&lt;Keywords&gt;nanocomposite&lt;/Keywords&gt;&lt;Keywords&gt;P25-graphene&lt;/Keywords&gt;&lt;Keywords&gt;Photocatalysis&lt;/Keywords&gt;&lt;Keywords&gt;photocatalyst&lt;/Keywords&gt;&lt;Keywords&gt;TiO2&lt;/Keywords&gt;&lt;Reprint&gt;Not in File&lt;/Reprint&gt;&lt;Start_Page&gt;380&lt;/Start_Page&gt;&lt;End_Page&gt;386&lt;/End_Page&gt;&lt;Periodical&gt;ACS Nano&lt;/Periodical&gt;&lt;Volume&gt;4&lt;/Volume&gt;&lt;Issue&gt;1&lt;/Issue&gt;&lt;Address&gt;Department of Chemistry, Key Laboratory of Bioorganic Phosphorus Chemistry and Chemical Biology, Tsinghua University, Beijing 100084, China&lt;/Address&gt;&lt;Web_URL&gt;http://www.scopus.com/inward/record.url?eid=2-s2.0-75749138138&amp;amp;partnerID=40&amp;amp;md5=0c8145f7b8cf70d3b8652c219bd771a2&lt;/Web_URL&gt;&lt;ZZ_JournalFull&gt;&lt;f name="System"&gt;ACS Nano&lt;/f&gt;&lt;/ZZ_JournalFull&gt;&lt;ZZ_WorkformID&gt;1&lt;/ZZ_WorkformID&gt;&lt;/MDL&gt;&lt;/Cite&gt;&lt;/Refman&gt;</w:instrText>
      </w:r>
      <w:r w:rsidRPr="003E5E40">
        <w:rPr>
          <w:lang w:val="en-GB"/>
        </w:rPr>
        <w:fldChar w:fldCharType="separate"/>
      </w:r>
      <w:r w:rsidR="00BD1C96" w:rsidRPr="003E5E40">
        <w:rPr>
          <w:noProof/>
          <w:lang w:val="en-GB"/>
        </w:rPr>
        <w:t>(2010a)</w:t>
      </w:r>
      <w:r w:rsidRPr="003E5E40">
        <w:rPr>
          <w:lang w:val="en-GB"/>
        </w:rPr>
        <w:fldChar w:fldCharType="end"/>
      </w:r>
      <w:r w:rsidRPr="003E5E40">
        <w:rPr>
          <w:lang w:val="en-GB"/>
        </w:rPr>
        <w:t xml:space="preserve"> reported a </w:t>
      </w:r>
      <w:r w:rsidR="004E5B9B" w:rsidRPr="003E5E40">
        <w:rPr>
          <w:lang w:val="en-GB"/>
        </w:rPr>
        <w:t xml:space="preserve">hydrothermally prepared </w:t>
      </w:r>
      <w:r w:rsidR="008B5B73" w:rsidRPr="003E5E40">
        <w:rPr>
          <w:lang w:val="en-GB"/>
        </w:rPr>
        <w:t>RGO-</w:t>
      </w:r>
      <w:r w:rsidR="00825067" w:rsidRPr="003E5E40">
        <w:rPr>
          <w:lang w:val="en-GB"/>
        </w:rPr>
        <w:t>P25</w:t>
      </w:r>
      <w:r w:rsidR="00E11496" w:rsidRPr="003E5E40">
        <w:rPr>
          <w:lang w:val="en-GB"/>
        </w:rPr>
        <w:t xml:space="preserve"> composite, which maintained identical </w:t>
      </w:r>
      <w:r w:rsidR="00646A57" w:rsidRPr="003E5E40">
        <w:rPr>
          <w:lang w:val="en-GB"/>
        </w:rPr>
        <w:t xml:space="preserve">crystalline structure and surface area </w:t>
      </w:r>
      <w:r w:rsidR="00242114" w:rsidRPr="003E5E40">
        <w:rPr>
          <w:lang w:val="en-GB"/>
        </w:rPr>
        <w:t>as</w:t>
      </w:r>
      <w:r w:rsidR="00646A57" w:rsidRPr="003E5E40">
        <w:rPr>
          <w:lang w:val="en-GB"/>
        </w:rPr>
        <w:t xml:space="preserve"> P25</w:t>
      </w:r>
      <w:r w:rsidR="004E5B9B" w:rsidRPr="003E5E40">
        <w:rPr>
          <w:lang w:val="en-GB"/>
        </w:rPr>
        <w:t xml:space="preserve"> and where </w:t>
      </w:r>
      <w:r w:rsidR="00996E31" w:rsidRPr="003E5E40">
        <w:rPr>
          <w:lang w:val="en-GB"/>
        </w:rPr>
        <w:t xml:space="preserve">the </w:t>
      </w:r>
      <w:r w:rsidR="00E11496" w:rsidRPr="003E5E40">
        <w:rPr>
          <w:lang w:val="en-GB"/>
        </w:rPr>
        <w:t xml:space="preserve">original </w:t>
      </w:r>
      <w:r w:rsidR="00646A57" w:rsidRPr="003E5E40">
        <w:rPr>
          <w:lang w:val="en-GB"/>
        </w:rPr>
        <w:t xml:space="preserve">GO was reduced </w:t>
      </w:r>
      <w:r w:rsidR="004E5B9B" w:rsidRPr="003E5E40">
        <w:rPr>
          <w:lang w:val="en-GB"/>
        </w:rPr>
        <w:t xml:space="preserve">by the effect of the </w:t>
      </w:r>
      <w:r w:rsidR="004777BB" w:rsidRPr="003E5E40">
        <w:rPr>
          <w:lang w:val="en-GB"/>
        </w:rPr>
        <w:t xml:space="preserve">hydrothermal </w:t>
      </w:r>
      <w:r w:rsidR="00646A57" w:rsidRPr="003E5E40">
        <w:rPr>
          <w:lang w:val="en-GB"/>
        </w:rPr>
        <w:t>treatment</w:t>
      </w:r>
      <w:r w:rsidR="00242114" w:rsidRPr="003E5E40">
        <w:rPr>
          <w:lang w:val="en-GB"/>
        </w:rPr>
        <w:t xml:space="preserve"> itself</w:t>
      </w:r>
      <w:r w:rsidR="00646A57" w:rsidRPr="003E5E40">
        <w:rPr>
          <w:lang w:val="en-GB"/>
        </w:rPr>
        <w:t>.</w:t>
      </w:r>
      <w:r w:rsidR="000E0832" w:rsidRPr="003E5E40">
        <w:rPr>
          <w:lang w:val="en-GB"/>
        </w:rPr>
        <w:t xml:space="preserve"> </w:t>
      </w:r>
      <w:r w:rsidR="00E11496" w:rsidRPr="003E5E40">
        <w:rPr>
          <w:lang w:val="en-GB"/>
        </w:rPr>
        <w:t xml:space="preserve">The structure of </w:t>
      </w:r>
      <w:r w:rsidR="00C403E0" w:rsidRPr="003E5E40">
        <w:rPr>
          <w:lang w:val="en-GB"/>
        </w:rPr>
        <w:t xml:space="preserve">the </w:t>
      </w:r>
      <w:r w:rsidR="00E11496" w:rsidRPr="003E5E40">
        <w:rPr>
          <w:lang w:val="en-GB"/>
        </w:rPr>
        <w:t xml:space="preserve">resulting composite </w:t>
      </w:r>
      <w:r w:rsidR="00C403E0" w:rsidRPr="003E5E40">
        <w:rPr>
          <w:lang w:val="en-GB"/>
        </w:rPr>
        <w:t xml:space="preserve">did </w:t>
      </w:r>
      <w:r w:rsidR="00E11496" w:rsidRPr="003E5E40">
        <w:rPr>
          <w:lang w:val="en-GB"/>
        </w:rPr>
        <w:t xml:space="preserve">not present a good contact, since </w:t>
      </w:r>
      <w:r w:rsidR="00996E31" w:rsidRPr="003E5E40">
        <w:rPr>
          <w:lang w:val="en-GB"/>
        </w:rPr>
        <w:t xml:space="preserve">only </w:t>
      </w:r>
      <w:r w:rsidR="00C403E0" w:rsidRPr="003E5E40">
        <w:rPr>
          <w:lang w:val="en-GB"/>
        </w:rPr>
        <w:t>s</w:t>
      </w:r>
      <w:r w:rsidR="004E5B9B" w:rsidRPr="003E5E40">
        <w:rPr>
          <w:lang w:val="en-GB"/>
        </w:rPr>
        <w:t>ome</w:t>
      </w:r>
      <w:r w:rsidR="00996E31" w:rsidRPr="003E5E40">
        <w:rPr>
          <w:lang w:val="en-GB"/>
        </w:rPr>
        <w:t xml:space="preserve"> P25 nanoparticles were anchored to the </w:t>
      </w:r>
      <w:r w:rsidR="00242114" w:rsidRPr="003E5E40">
        <w:rPr>
          <w:lang w:val="en-GB"/>
        </w:rPr>
        <w:t xml:space="preserve">edges of the </w:t>
      </w:r>
      <w:r w:rsidR="00996E31" w:rsidRPr="003E5E40">
        <w:rPr>
          <w:lang w:val="en-GB"/>
        </w:rPr>
        <w:t xml:space="preserve">RGO sheets. </w:t>
      </w:r>
      <w:r w:rsidR="00E11496" w:rsidRPr="003E5E40">
        <w:rPr>
          <w:lang w:val="en-GB"/>
        </w:rPr>
        <w:t>In order to overcome this</w:t>
      </w:r>
      <w:r w:rsidR="00C403E0" w:rsidRPr="003E5E40">
        <w:rPr>
          <w:lang w:val="en-GB"/>
        </w:rPr>
        <w:t xml:space="preserve"> limitation</w:t>
      </w:r>
      <w:r w:rsidR="00E11496" w:rsidRPr="003E5E40">
        <w:rPr>
          <w:lang w:val="en-GB"/>
        </w:rPr>
        <w:t xml:space="preserve">, </w:t>
      </w:r>
      <w:r w:rsidR="00450F74" w:rsidRPr="003E5E40">
        <w:rPr>
          <w:lang w:val="en-GB"/>
        </w:rPr>
        <w:t xml:space="preserve">Liang et al. </w:t>
      </w:r>
      <w:r w:rsidR="00FA5827" w:rsidRPr="003E5E40">
        <w:rPr>
          <w:lang w:val="en-GB"/>
        </w:rPr>
        <w:fldChar w:fldCharType="begin"/>
      </w:r>
      <w:r w:rsidR="00A96C65" w:rsidRPr="003E5E40">
        <w:rPr>
          <w:lang w:val="en-GB"/>
        </w:rPr>
        <w:instrText xml:space="preserve"> ADDIN REFMGR.CITE &lt;Refman&gt;&lt;Cite ExcludeAuth="1"&gt;&lt;Author&gt;Liang&lt;/Author&gt;&lt;Year&gt;2010&lt;/Year&gt;&lt;RecNum&gt;36&lt;/RecNum&gt;&lt;IDText&gt;TiO2 Nanocrystals grown on graphene as advanced photocatalytic hybrid materials&lt;/IDText&gt;&lt;MDL Ref_Type="Journal"&gt;&lt;Ref_Type&gt;Journal&lt;/Ref_Type&gt;&lt;Ref_ID&gt;36&lt;/Ref_ID&gt;&lt;Title_Primary&gt;TiO&lt;sub&gt;2&lt;/sub&gt; Nanocrystals grown on graphene as advanced photocatalytic hybrid materials&lt;/Title_Primary&gt;&lt;Authors_Primary&gt;Liang,Y.&lt;/Authors_Primary&gt;&lt;Authors_Primary&gt;Wang,H.&lt;/Authors_Primary&gt;&lt;Authors_Primary&gt;Casalongue,H.S.&lt;/Authors_Primary&gt;&lt;Authors_Primary&gt;Chen,Z.&lt;/Authors_Primary&gt;&lt;Authors_Primary&gt;Dai,H.&lt;/Authors_Primary&gt;&lt;Date_Primary&gt;2010&lt;/Date_Primary&gt;&lt;Keywords&gt;Battery&lt;/Keywords&gt;&lt;Keywords&gt;Graphene&lt;/Keywords&gt;&lt;Keywords&gt;Graphene oxide&lt;/Keywords&gt;&lt;Keywords&gt;Hybrid materials&lt;/Keywords&gt;&lt;Keywords&gt;hydrolysis&lt;/Keywords&gt;&lt;Keywords&gt;hydrothermal&lt;/Keywords&gt;&lt;Keywords&gt;Lithium ion batteries&lt;/Keywords&gt;&lt;Keywords&gt;Photocatalysis&lt;/Keywords&gt;&lt;Keywords&gt;photocatalyst&lt;/Keywords&gt;&lt;Keywords&gt;Photocatalytic activity&lt;/Keywords&gt;&lt;Keywords&gt;Rhodamine B&lt;/Keywords&gt;&lt;Keywords&gt;TiO2&lt;/Keywords&gt;&lt;Keywords&gt;titanium oxide&lt;/Keywords&gt;&lt;Reprint&gt;Not in File&lt;/Reprint&gt;&lt;Start_Page&gt;701&lt;/Start_Page&gt;&lt;End_Page&gt;705&lt;/End_Page&gt;&lt;Periodical&gt;Nano Res.&lt;/Periodical&gt;&lt;Volume&gt;3&lt;/Volume&gt;&lt;Issue&gt;10&lt;/Issue&gt;&lt;Address&gt;Department of Chemistry and Laboratory for Advanced Materials, Stanford University, Stanford, CA 94305, United States&lt;/Address&gt;&lt;Web_URL&gt;http://www.scopus.com/inward/record.url?eid=2-s2.0-77957712854&amp;amp;partnerID=40&amp;amp;md5=2d804f0bb69b955ce6f1d77c24fd7e7c&lt;/Web_URL&gt;&lt;ZZ_JournalFull&gt;&lt;f name="System"&gt;Nano Research&lt;/f&gt;&lt;/ZZ_JournalFull&gt;&lt;ZZ_JournalStdAbbrev&gt;&lt;f name="System"&gt;Nano Res.&lt;/f&gt;&lt;/ZZ_JournalStdAbbrev&gt;&lt;ZZ_WorkformID&gt;1&lt;/ZZ_WorkformID&gt;&lt;/MDL&gt;&lt;/Cite&gt;&lt;/Refman&gt;</w:instrText>
      </w:r>
      <w:r w:rsidR="00FA5827" w:rsidRPr="003E5E40">
        <w:rPr>
          <w:lang w:val="en-GB"/>
        </w:rPr>
        <w:fldChar w:fldCharType="separate"/>
      </w:r>
      <w:r w:rsidR="00BD1C96" w:rsidRPr="003E5E40">
        <w:rPr>
          <w:noProof/>
          <w:lang w:val="en-GB"/>
        </w:rPr>
        <w:t>(2010)</w:t>
      </w:r>
      <w:r w:rsidR="00FA5827" w:rsidRPr="003E5E40">
        <w:rPr>
          <w:lang w:val="en-GB"/>
        </w:rPr>
        <w:fldChar w:fldCharType="end"/>
      </w:r>
      <w:r w:rsidR="00FA5827" w:rsidRPr="003E5E40">
        <w:rPr>
          <w:lang w:val="en-GB"/>
        </w:rPr>
        <w:t xml:space="preserve"> </w:t>
      </w:r>
      <w:r w:rsidR="00E11496" w:rsidRPr="003E5E40">
        <w:rPr>
          <w:lang w:val="en-GB"/>
        </w:rPr>
        <w:t xml:space="preserve">prepared a composite </w:t>
      </w:r>
      <w:r w:rsidR="00C403E0" w:rsidRPr="003E5E40">
        <w:rPr>
          <w:lang w:val="en-GB"/>
        </w:rPr>
        <w:t>by using</w:t>
      </w:r>
      <w:r w:rsidR="00FA5827" w:rsidRPr="003E5E40">
        <w:rPr>
          <w:lang w:val="en-GB"/>
        </w:rPr>
        <w:t xml:space="preserve"> </w:t>
      </w:r>
      <w:r w:rsidR="00450F74" w:rsidRPr="003E5E40">
        <w:rPr>
          <w:lang w:val="en-GB"/>
        </w:rPr>
        <w:t>two-step</w:t>
      </w:r>
      <w:r w:rsidR="00FA5827" w:rsidRPr="003E5E40">
        <w:rPr>
          <w:lang w:val="en-GB"/>
        </w:rPr>
        <w:t>s</w:t>
      </w:r>
      <w:r w:rsidR="00450F74" w:rsidRPr="003E5E40">
        <w:rPr>
          <w:lang w:val="en-GB"/>
        </w:rPr>
        <w:t xml:space="preserve">, </w:t>
      </w:r>
      <w:r w:rsidR="000E0832" w:rsidRPr="003E5E40">
        <w:rPr>
          <w:lang w:val="en-GB"/>
        </w:rPr>
        <w:t xml:space="preserve">in which </w:t>
      </w:r>
      <w:r w:rsidR="00450F74" w:rsidRPr="003E5E40">
        <w:rPr>
          <w:lang w:val="en-GB"/>
        </w:rPr>
        <w:t>TiO</w:t>
      </w:r>
      <w:r w:rsidR="00450F74" w:rsidRPr="003E5E40">
        <w:rPr>
          <w:vertAlign w:val="subscript"/>
          <w:lang w:val="en-GB"/>
        </w:rPr>
        <w:t>2</w:t>
      </w:r>
      <w:r w:rsidR="00450F74" w:rsidRPr="003E5E40">
        <w:rPr>
          <w:lang w:val="en-GB"/>
        </w:rPr>
        <w:t xml:space="preserve"> was </w:t>
      </w:r>
      <w:r w:rsidR="00C403E0" w:rsidRPr="003E5E40">
        <w:rPr>
          <w:lang w:val="en-GB"/>
        </w:rPr>
        <w:t xml:space="preserve">first </w:t>
      </w:r>
      <w:r w:rsidR="00450F74" w:rsidRPr="003E5E40">
        <w:rPr>
          <w:lang w:val="en-GB"/>
        </w:rPr>
        <w:t xml:space="preserve">deposited on GO sheets </w:t>
      </w:r>
      <w:r w:rsidR="000E0832" w:rsidRPr="003E5E40">
        <w:rPr>
          <w:lang w:val="en-GB"/>
        </w:rPr>
        <w:t xml:space="preserve">by </w:t>
      </w:r>
      <w:r w:rsidR="00FA5827" w:rsidRPr="003E5E40">
        <w:rPr>
          <w:lang w:val="en-GB"/>
        </w:rPr>
        <w:lastRenderedPageBreak/>
        <w:t xml:space="preserve">slow </w:t>
      </w:r>
      <w:r w:rsidR="000E0832" w:rsidRPr="003E5E40">
        <w:rPr>
          <w:lang w:val="en-GB"/>
        </w:rPr>
        <w:t>hydrolysis</w:t>
      </w:r>
      <w:r w:rsidR="00242114" w:rsidRPr="003E5E40">
        <w:rPr>
          <w:lang w:val="en-GB"/>
        </w:rPr>
        <w:t>,</w:t>
      </w:r>
      <w:r w:rsidR="000E0832" w:rsidRPr="003E5E40">
        <w:rPr>
          <w:lang w:val="en-GB"/>
        </w:rPr>
        <w:t xml:space="preserve"> and </w:t>
      </w:r>
      <w:r w:rsidR="00C403E0" w:rsidRPr="003E5E40">
        <w:rPr>
          <w:lang w:val="en-GB"/>
        </w:rPr>
        <w:t xml:space="preserve">then </w:t>
      </w:r>
      <w:r w:rsidR="000E0832" w:rsidRPr="003E5E40">
        <w:rPr>
          <w:lang w:val="en-GB"/>
        </w:rPr>
        <w:t xml:space="preserve">crystallized into anatase nanocrystals by hydrothermal treatment. </w:t>
      </w:r>
      <w:r w:rsidR="00FA5827" w:rsidRPr="003E5E40">
        <w:rPr>
          <w:lang w:val="en-GB"/>
        </w:rPr>
        <w:t>The s</w:t>
      </w:r>
      <w:r w:rsidR="000E0832" w:rsidRPr="003E5E40">
        <w:rPr>
          <w:lang w:val="en-GB"/>
        </w:rPr>
        <w:t>low hydrolysis</w:t>
      </w:r>
      <w:r w:rsidR="00FA5827" w:rsidRPr="003E5E40">
        <w:rPr>
          <w:lang w:val="en-GB"/>
        </w:rPr>
        <w:t xml:space="preserve"> </w:t>
      </w:r>
      <w:r w:rsidR="00E11496" w:rsidRPr="003E5E40">
        <w:rPr>
          <w:lang w:val="en-GB"/>
        </w:rPr>
        <w:t xml:space="preserve">was </w:t>
      </w:r>
      <w:r w:rsidR="000E0832" w:rsidRPr="003E5E40">
        <w:rPr>
          <w:lang w:val="en-GB"/>
        </w:rPr>
        <w:t xml:space="preserve">induced by the use of </w:t>
      </w:r>
      <w:r w:rsidR="004E5B9B" w:rsidRPr="003E5E40">
        <w:rPr>
          <w:lang w:val="en-GB"/>
        </w:rPr>
        <w:t>a</w:t>
      </w:r>
      <w:r w:rsidR="00242114" w:rsidRPr="003E5E40">
        <w:rPr>
          <w:lang w:val="en-GB"/>
        </w:rPr>
        <w:t>n</w:t>
      </w:r>
      <w:r w:rsidR="004E5B9B" w:rsidRPr="003E5E40">
        <w:rPr>
          <w:lang w:val="en-GB"/>
        </w:rPr>
        <w:t xml:space="preserve"> </w:t>
      </w:r>
      <w:r w:rsidR="000E0832" w:rsidRPr="003E5E40">
        <w:rPr>
          <w:lang w:val="en-GB"/>
        </w:rPr>
        <w:t>EtOH</w:t>
      </w:r>
      <w:r w:rsidR="00FA5827" w:rsidRPr="003E5E40">
        <w:rPr>
          <w:lang w:val="en-GB"/>
        </w:rPr>
        <w:t>-</w:t>
      </w:r>
      <w:r w:rsidR="000E0832" w:rsidRPr="003E5E40">
        <w:rPr>
          <w:lang w:val="en-GB"/>
        </w:rPr>
        <w:t>H</w:t>
      </w:r>
      <w:r w:rsidR="000E0832" w:rsidRPr="003E5E40">
        <w:rPr>
          <w:vertAlign w:val="subscript"/>
          <w:lang w:val="en-GB"/>
        </w:rPr>
        <w:t>2</w:t>
      </w:r>
      <w:r w:rsidR="000E0832" w:rsidRPr="003E5E40">
        <w:rPr>
          <w:lang w:val="en-GB"/>
        </w:rPr>
        <w:t xml:space="preserve">O </w:t>
      </w:r>
      <w:r w:rsidR="00FA5827" w:rsidRPr="003E5E40">
        <w:rPr>
          <w:lang w:val="en-GB"/>
        </w:rPr>
        <w:t>(15:1) solution</w:t>
      </w:r>
      <w:r w:rsidR="00C403E0" w:rsidRPr="003E5E40">
        <w:rPr>
          <w:lang w:val="en-GB"/>
        </w:rPr>
        <w:t xml:space="preserve">, </w:t>
      </w:r>
      <w:r w:rsidR="00FA5827" w:rsidRPr="003E5E40">
        <w:rPr>
          <w:lang w:val="en-GB"/>
        </w:rPr>
        <w:t xml:space="preserve">the </w:t>
      </w:r>
      <w:r w:rsidR="000E0832" w:rsidRPr="003E5E40">
        <w:rPr>
          <w:lang w:val="en-GB"/>
        </w:rPr>
        <w:t>addition of H</w:t>
      </w:r>
      <w:r w:rsidR="000E0832" w:rsidRPr="003E5E40">
        <w:rPr>
          <w:vertAlign w:val="subscript"/>
          <w:lang w:val="en-GB"/>
        </w:rPr>
        <w:t>2</w:t>
      </w:r>
      <w:r w:rsidR="000E0832" w:rsidRPr="003E5E40">
        <w:rPr>
          <w:lang w:val="en-GB"/>
        </w:rPr>
        <w:t>SO</w:t>
      </w:r>
      <w:r w:rsidR="000E0832" w:rsidRPr="003E5E40">
        <w:rPr>
          <w:vertAlign w:val="subscript"/>
          <w:lang w:val="en-GB"/>
        </w:rPr>
        <w:t>4</w:t>
      </w:r>
      <w:r w:rsidR="000E0832" w:rsidRPr="003E5E40">
        <w:rPr>
          <w:lang w:val="en-GB"/>
        </w:rPr>
        <w:t xml:space="preserve"> </w:t>
      </w:r>
      <w:r w:rsidR="00E11496" w:rsidRPr="003E5E40">
        <w:rPr>
          <w:lang w:val="en-GB"/>
        </w:rPr>
        <w:t>lead</w:t>
      </w:r>
      <w:r w:rsidR="00C403E0" w:rsidRPr="003E5E40">
        <w:rPr>
          <w:lang w:val="en-GB"/>
        </w:rPr>
        <w:t>ing</w:t>
      </w:r>
      <w:r w:rsidR="00E11496" w:rsidRPr="003E5E40">
        <w:rPr>
          <w:lang w:val="en-GB"/>
        </w:rPr>
        <w:t xml:space="preserve"> </w:t>
      </w:r>
      <w:r w:rsidR="00FA5827" w:rsidRPr="003E5E40">
        <w:rPr>
          <w:lang w:val="en-GB"/>
        </w:rPr>
        <w:t xml:space="preserve">to </w:t>
      </w:r>
      <w:r w:rsidR="000E0832" w:rsidRPr="003E5E40">
        <w:rPr>
          <w:lang w:val="en-GB"/>
        </w:rPr>
        <w:t>the selective growth of TiO</w:t>
      </w:r>
      <w:r w:rsidR="000E0832" w:rsidRPr="003E5E40">
        <w:rPr>
          <w:vertAlign w:val="subscript"/>
          <w:lang w:val="en-GB"/>
        </w:rPr>
        <w:t>2</w:t>
      </w:r>
      <w:r w:rsidR="00242114" w:rsidRPr="003E5E40">
        <w:rPr>
          <w:lang w:val="en-GB"/>
        </w:rPr>
        <w:t xml:space="preserve"> on GO and suppressing the</w:t>
      </w:r>
      <w:r w:rsidR="000E0832" w:rsidRPr="003E5E40">
        <w:rPr>
          <w:lang w:val="en-GB"/>
        </w:rPr>
        <w:t xml:space="preserve"> growth of free TiO</w:t>
      </w:r>
      <w:r w:rsidR="000E0832" w:rsidRPr="003E5E40">
        <w:rPr>
          <w:vertAlign w:val="subscript"/>
          <w:lang w:val="en-GB"/>
        </w:rPr>
        <w:t>2</w:t>
      </w:r>
      <w:r w:rsidR="000E0832" w:rsidRPr="003E5E40">
        <w:rPr>
          <w:lang w:val="en-GB"/>
        </w:rPr>
        <w:t xml:space="preserve"> in solution. </w:t>
      </w:r>
      <w:r w:rsidR="00FA5827" w:rsidRPr="003E5E40">
        <w:rPr>
          <w:lang w:val="en-GB"/>
        </w:rPr>
        <w:t>In the hydrothermal step, a H</w:t>
      </w:r>
      <w:r w:rsidR="00FA5827" w:rsidRPr="003E5E40">
        <w:rPr>
          <w:vertAlign w:val="subscript"/>
          <w:lang w:val="en-GB"/>
        </w:rPr>
        <w:t>2</w:t>
      </w:r>
      <w:r w:rsidR="00FA5827" w:rsidRPr="003E5E40">
        <w:rPr>
          <w:lang w:val="en-GB"/>
        </w:rPr>
        <w:t>O-</w:t>
      </w:r>
      <w:r w:rsidR="00B53221" w:rsidRPr="003E5E40">
        <w:rPr>
          <w:lang w:val="en-GB"/>
        </w:rPr>
        <w:t xml:space="preserve">dimetilformamide (DMF) </w:t>
      </w:r>
      <w:r w:rsidR="00FA5827" w:rsidRPr="003E5E40">
        <w:rPr>
          <w:lang w:val="en-GB"/>
        </w:rPr>
        <w:t>solution was used</w:t>
      </w:r>
      <w:r w:rsidR="00242114" w:rsidRPr="003E5E40">
        <w:rPr>
          <w:lang w:val="en-GB"/>
        </w:rPr>
        <w:t>,</w:t>
      </w:r>
      <w:r w:rsidR="00FA5827" w:rsidRPr="003E5E40">
        <w:rPr>
          <w:lang w:val="en-GB"/>
        </w:rPr>
        <w:t xml:space="preserve"> since DMF facilitate</w:t>
      </w:r>
      <w:r w:rsidR="0093019E" w:rsidRPr="003E5E40">
        <w:rPr>
          <w:lang w:val="en-GB"/>
        </w:rPr>
        <w:t>s</w:t>
      </w:r>
      <w:r w:rsidR="00FA5827" w:rsidRPr="003E5E40">
        <w:rPr>
          <w:lang w:val="en-GB"/>
        </w:rPr>
        <w:t xml:space="preserve"> </w:t>
      </w:r>
      <w:r w:rsidR="00C403E0" w:rsidRPr="003E5E40">
        <w:rPr>
          <w:lang w:val="en-GB"/>
        </w:rPr>
        <w:t xml:space="preserve">the </w:t>
      </w:r>
      <w:r w:rsidR="00FA5827" w:rsidRPr="003E5E40">
        <w:rPr>
          <w:lang w:val="en-GB"/>
        </w:rPr>
        <w:t>dispersion of the graphene sheets and reduce</w:t>
      </w:r>
      <w:r w:rsidR="0093019E" w:rsidRPr="003E5E40">
        <w:rPr>
          <w:lang w:val="en-GB"/>
        </w:rPr>
        <w:t>s</w:t>
      </w:r>
      <w:r w:rsidR="00FA5827" w:rsidRPr="003E5E40">
        <w:rPr>
          <w:lang w:val="en-GB"/>
        </w:rPr>
        <w:t xml:space="preserve"> </w:t>
      </w:r>
      <w:r w:rsidR="00C403E0" w:rsidRPr="003E5E40">
        <w:rPr>
          <w:lang w:val="en-GB"/>
        </w:rPr>
        <w:t>the</w:t>
      </w:r>
      <w:r w:rsidR="0093019E" w:rsidRPr="003E5E40">
        <w:rPr>
          <w:lang w:val="en-GB"/>
        </w:rPr>
        <w:t>ir</w:t>
      </w:r>
      <w:r w:rsidR="00C403E0" w:rsidRPr="003E5E40">
        <w:rPr>
          <w:lang w:val="en-GB"/>
        </w:rPr>
        <w:t xml:space="preserve"> </w:t>
      </w:r>
      <w:r w:rsidR="00FA5827" w:rsidRPr="003E5E40">
        <w:rPr>
          <w:lang w:val="en-GB"/>
        </w:rPr>
        <w:t>aggregation.</w:t>
      </w:r>
    </w:p>
    <w:p w14:paraId="1CE87CF8" w14:textId="77777777" w:rsidR="00B16360" w:rsidRPr="003E5E40" w:rsidRDefault="002A5F37" w:rsidP="00B16360">
      <w:pPr>
        <w:spacing w:line="480" w:lineRule="auto"/>
        <w:ind w:firstLine="708"/>
        <w:jc w:val="both"/>
        <w:rPr>
          <w:lang w:val="en-GB"/>
        </w:rPr>
      </w:pPr>
      <w:r w:rsidRPr="003E5E40">
        <w:rPr>
          <w:lang w:val="en-GB"/>
        </w:rPr>
        <w:t>Liu et al.</w:t>
      </w:r>
      <w:r w:rsidR="00EE777E" w:rsidRPr="003E5E40">
        <w:rPr>
          <w:lang w:val="en-GB"/>
        </w:rPr>
        <w:t xml:space="preserve"> </w:t>
      </w:r>
      <w:r w:rsidR="00EE777E" w:rsidRPr="003E5E40">
        <w:rPr>
          <w:lang w:val="en-GB"/>
        </w:rPr>
        <w:fldChar w:fldCharType="begin">
          <w:fldData xml:space="preserve">PFJlZm1hbj48Q2l0ZSBFeGNsdWRlQXV0aD0iMSI+PEF1dGhvcj5MaXU8L0F1dGhvcj48WWVhcj4y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</w:fldData>
        </w:fldChar>
      </w:r>
      <w:r w:rsidR="00A96C65" w:rsidRPr="003E5E40">
        <w:rPr>
          <w:lang w:val="en-GB"/>
        </w:rPr>
        <w:instrText xml:space="preserve"> ADDIN REFMGR.CITE </w:instrText>
      </w:r>
      <w:r w:rsidR="00A96C65" w:rsidRPr="003E5E40">
        <w:rPr>
          <w:lang w:val="en-GB"/>
        </w:rPr>
        <w:fldChar w:fldCharType="begin">
          <w:fldData xml:space="preserve">PFJlZm1hbj48Q2l0ZSBFeGNsdWRlQXV0aD0iMSI+PEF1dGhvcj5MaXU8L0F1dGhvcj48WWVhcj4y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</w:fldData>
        </w:fldChar>
      </w:r>
      <w:r w:rsidR="00A96C65" w:rsidRPr="003E5E40">
        <w:rPr>
          <w:lang w:val="en-GB"/>
        </w:rPr>
        <w:instrText xml:space="preserve"> ADDIN EN.CITE.DATA </w:instrText>
      </w:r>
      <w:r w:rsidR="00A96C65" w:rsidRPr="003E5E40">
        <w:rPr>
          <w:lang w:val="en-GB"/>
        </w:rPr>
      </w:r>
      <w:r w:rsidR="00A96C65" w:rsidRPr="003E5E40">
        <w:rPr>
          <w:lang w:val="en-GB"/>
        </w:rPr>
        <w:fldChar w:fldCharType="end"/>
      </w:r>
      <w:r w:rsidR="00EE777E" w:rsidRPr="003E5E40">
        <w:rPr>
          <w:lang w:val="en-GB"/>
        </w:rPr>
      </w:r>
      <w:r w:rsidR="00EE777E" w:rsidRPr="003E5E40">
        <w:rPr>
          <w:lang w:val="en-GB"/>
        </w:rPr>
        <w:fldChar w:fldCharType="separate"/>
      </w:r>
      <w:r w:rsidR="00EE777E" w:rsidRPr="003E5E40">
        <w:rPr>
          <w:noProof/>
          <w:lang w:val="en-GB"/>
        </w:rPr>
        <w:t>(2011a; 2010b)</w:t>
      </w:r>
      <w:r w:rsidR="00EE777E" w:rsidRPr="003E5E40">
        <w:rPr>
          <w:lang w:val="en-GB"/>
        </w:rPr>
        <w:fldChar w:fldCharType="end"/>
      </w:r>
      <w:r w:rsidR="00EE777E" w:rsidRPr="003E5E40">
        <w:rPr>
          <w:lang w:val="en-GB"/>
        </w:rPr>
        <w:t xml:space="preserve"> </w:t>
      </w:r>
      <w:r w:rsidRPr="003E5E40">
        <w:rPr>
          <w:lang w:val="en-GB"/>
        </w:rPr>
        <w:t xml:space="preserve">also </w:t>
      </w:r>
      <w:r w:rsidR="00242114" w:rsidRPr="003E5E40">
        <w:rPr>
          <w:lang w:val="en-GB"/>
        </w:rPr>
        <w:t>obtained</w:t>
      </w:r>
      <w:r w:rsidRPr="003E5E40">
        <w:rPr>
          <w:lang w:val="en-GB"/>
        </w:rPr>
        <w:t xml:space="preserve"> composites with homogeneous assembl</w:t>
      </w:r>
      <w:r w:rsidR="004E5B9B" w:rsidRPr="003E5E40">
        <w:rPr>
          <w:lang w:val="en-GB"/>
        </w:rPr>
        <w:t>ing</w:t>
      </w:r>
      <w:r w:rsidRPr="003E5E40">
        <w:rPr>
          <w:lang w:val="en-GB"/>
        </w:rPr>
        <w:t xml:space="preserve"> </w:t>
      </w:r>
      <w:r w:rsidR="00B53221" w:rsidRPr="003E5E40">
        <w:rPr>
          <w:lang w:val="en-GB"/>
        </w:rPr>
        <w:t xml:space="preserve">of </w:t>
      </w:r>
      <w:r w:rsidR="00C403E0" w:rsidRPr="003E5E40">
        <w:rPr>
          <w:lang w:val="en-GB"/>
        </w:rPr>
        <w:t>TiO</w:t>
      </w:r>
      <w:r w:rsidR="00C403E0" w:rsidRPr="003E5E40">
        <w:rPr>
          <w:vertAlign w:val="subscript"/>
          <w:lang w:val="en-GB"/>
        </w:rPr>
        <w:t>2</w:t>
      </w:r>
      <w:r w:rsidR="00C403E0" w:rsidRPr="003E5E40">
        <w:rPr>
          <w:lang w:val="en-GB"/>
        </w:rPr>
        <w:t xml:space="preserve"> nanorods </w:t>
      </w:r>
      <w:r w:rsidRPr="003E5E40">
        <w:rPr>
          <w:lang w:val="en-GB"/>
        </w:rPr>
        <w:t xml:space="preserve">on </w:t>
      </w:r>
      <w:r w:rsidR="00E11496" w:rsidRPr="003E5E40">
        <w:rPr>
          <w:lang w:val="en-GB"/>
        </w:rPr>
        <w:t xml:space="preserve">GO </w:t>
      </w:r>
      <w:r w:rsidRPr="003E5E40">
        <w:rPr>
          <w:lang w:val="en-GB"/>
        </w:rPr>
        <w:t xml:space="preserve">sheets </w:t>
      </w:r>
      <w:r w:rsidR="00CD6D2D" w:rsidRPr="003E5E40">
        <w:rPr>
          <w:lang w:val="en-GB"/>
        </w:rPr>
        <w:t>through a two-phase approach</w:t>
      </w:r>
      <w:r w:rsidRPr="003E5E40">
        <w:rPr>
          <w:lang w:val="en-GB"/>
        </w:rPr>
        <w:t>.</w:t>
      </w:r>
      <w:r w:rsidR="00CD6D2D" w:rsidRPr="003E5E40">
        <w:rPr>
          <w:lang w:val="en-GB"/>
        </w:rPr>
        <w:t xml:space="preserve"> The first phase </w:t>
      </w:r>
      <w:r w:rsidR="0093019E" w:rsidRPr="003E5E40">
        <w:rPr>
          <w:lang w:val="en-GB"/>
        </w:rPr>
        <w:t>wa</w:t>
      </w:r>
      <w:r w:rsidR="00CD6D2D" w:rsidRPr="003E5E40">
        <w:rPr>
          <w:lang w:val="en-GB"/>
        </w:rPr>
        <w:t xml:space="preserve">s formed by </w:t>
      </w:r>
      <w:r w:rsidR="00B53221" w:rsidRPr="003E5E40">
        <w:rPr>
          <w:lang w:val="en-GB"/>
        </w:rPr>
        <w:t xml:space="preserve">the dispersion of </w:t>
      </w:r>
      <w:r w:rsidR="00CD6D2D" w:rsidRPr="003E5E40">
        <w:rPr>
          <w:lang w:val="en-GB"/>
        </w:rPr>
        <w:t>TiO</w:t>
      </w:r>
      <w:r w:rsidR="00CD6D2D" w:rsidRPr="003E5E40">
        <w:rPr>
          <w:vertAlign w:val="subscript"/>
          <w:lang w:val="en-GB"/>
        </w:rPr>
        <w:t>2</w:t>
      </w:r>
      <w:r w:rsidR="00CD6D2D" w:rsidRPr="003E5E40">
        <w:rPr>
          <w:lang w:val="en-GB"/>
        </w:rPr>
        <w:t xml:space="preserve"> nanorods in toluene and stabiliz</w:t>
      </w:r>
      <w:r w:rsidR="00B53221" w:rsidRPr="003E5E40">
        <w:rPr>
          <w:lang w:val="en-GB"/>
        </w:rPr>
        <w:t>ation</w:t>
      </w:r>
      <w:r w:rsidR="00CD6D2D" w:rsidRPr="003E5E40">
        <w:rPr>
          <w:lang w:val="en-GB"/>
        </w:rPr>
        <w:t xml:space="preserve"> with </w:t>
      </w:r>
      <w:r w:rsidR="00242114" w:rsidRPr="003E5E40">
        <w:rPr>
          <w:lang w:val="en-GB"/>
        </w:rPr>
        <w:t xml:space="preserve">oleic </w:t>
      </w:r>
      <w:r w:rsidR="00CD6D2D" w:rsidRPr="003E5E40">
        <w:rPr>
          <w:lang w:val="en-GB"/>
        </w:rPr>
        <w:t xml:space="preserve">acid. The second </w:t>
      </w:r>
      <w:r w:rsidR="0093019E" w:rsidRPr="003E5E40">
        <w:rPr>
          <w:lang w:val="en-GB"/>
        </w:rPr>
        <w:t>phase consisted</w:t>
      </w:r>
      <w:r w:rsidR="00CD6D2D" w:rsidRPr="003E5E40">
        <w:rPr>
          <w:lang w:val="en-GB"/>
        </w:rPr>
        <w:t xml:space="preserve"> </w:t>
      </w:r>
      <w:r w:rsidR="00B53221" w:rsidRPr="003E5E40">
        <w:rPr>
          <w:lang w:val="en-GB"/>
        </w:rPr>
        <w:t>of</w:t>
      </w:r>
      <w:r w:rsidR="00CD6D2D" w:rsidRPr="003E5E40">
        <w:rPr>
          <w:lang w:val="en-GB"/>
        </w:rPr>
        <w:t xml:space="preserve"> GO sheets dispersed in </w:t>
      </w:r>
      <w:r w:rsidR="00B53221" w:rsidRPr="003E5E40">
        <w:rPr>
          <w:lang w:val="en-GB"/>
        </w:rPr>
        <w:t xml:space="preserve">deionized </w:t>
      </w:r>
      <w:r w:rsidR="00CD6D2D" w:rsidRPr="003E5E40">
        <w:rPr>
          <w:lang w:val="en-GB"/>
        </w:rPr>
        <w:t xml:space="preserve">water. The self-assembly of both materials occurs </w:t>
      </w:r>
      <w:r w:rsidR="00242114" w:rsidRPr="003E5E40">
        <w:rPr>
          <w:lang w:val="en-GB"/>
        </w:rPr>
        <w:t>at</w:t>
      </w:r>
      <w:r w:rsidR="00CD6D2D" w:rsidRPr="003E5E40">
        <w:rPr>
          <w:lang w:val="en-GB"/>
        </w:rPr>
        <w:t xml:space="preserve"> the water/toluene interface.</w:t>
      </w:r>
      <w:r w:rsidR="00B16360" w:rsidRPr="003E5E40">
        <w:rPr>
          <w:lang w:val="en-GB"/>
        </w:rPr>
        <w:t xml:space="preserve"> </w:t>
      </w:r>
      <w:r w:rsidR="00B53221" w:rsidRPr="003E5E40">
        <w:rPr>
          <w:lang w:val="en-GB"/>
        </w:rPr>
        <w:t>TiO</w:t>
      </w:r>
      <w:r w:rsidR="00B53221" w:rsidRPr="003E5E40">
        <w:rPr>
          <w:vertAlign w:val="subscript"/>
          <w:lang w:val="en-GB"/>
        </w:rPr>
        <w:t>2</w:t>
      </w:r>
      <w:r w:rsidR="00B53221" w:rsidRPr="003E5E40">
        <w:rPr>
          <w:lang w:val="en-GB"/>
        </w:rPr>
        <w:t xml:space="preserve"> nanospindles </w:t>
      </w:r>
      <w:r w:rsidR="004E5B9B" w:rsidRPr="003E5E40">
        <w:rPr>
          <w:lang w:val="en-GB"/>
        </w:rPr>
        <w:t xml:space="preserve">were also </w:t>
      </w:r>
      <w:r w:rsidR="00B16360" w:rsidRPr="003E5E40">
        <w:rPr>
          <w:lang w:val="en-GB"/>
        </w:rPr>
        <w:t xml:space="preserve">used to obtain </w:t>
      </w:r>
      <w:r w:rsidR="004E5B9B" w:rsidRPr="003E5E40">
        <w:rPr>
          <w:lang w:val="en-GB"/>
        </w:rPr>
        <w:t xml:space="preserve">graphene-based </w:t>
      </w:r>
      <w:r w:rsidR="00B16360" w:rsidRPr="003E5E40">
        <w:rPr>
          <w:lang w:val="en-GB"/>
        </w:rPr>
        <w:t>composites, which were prepared by a hydrothermal process using TiO</w:t>
      </w:r>
      <w:r w:rsidR="00B16360" w:rsidRPr="003E5E40">
        <w:rPr>
          <w:vertAlign w:val="subscript"/>
          <w:lang w:val="en-GB"/>
        </w:rPr>
        <w:t>2</w:t>
      </w:r>
      <w:r w:rsidR="00B16360" w:rsidRPr="003E5E40">
        <w:rPr>
          <w:lang w:val="en-GB"/>
        </w:rPr>
        <w:t xml:space="preserve"> nanotube</w:t>
      </w:r>
      <w:r w:rsidR="00E11496" w:rsidRPr="003E5E40">
        <w:rPr>
          <w:lang w:val="en-GB"/>
        </w:rPr>
        <w:t>s</w:t>
      </w:r>
      <w:r w:rsidR="00B16360" w:rsidRPr="003E5E40">
        <w:rPr>
          <w:lang w:val="en-GB"/>
        </w:rPr>
        <w:t xml:space="preserve"> as self-sacrificing precursors</w:t>
      </w:r>
      <w:r w:rsidR="00EB6B60" w:rsidRPr="003E5E40">
        <w:rPr>
          <w:lang w:val="en-GB"/>
        </w:rPr>
        <w:t xml:space="preserve"> </w:t>
      </w:r>
      <w:r w:rsidR="0017266C" w:rsidRPr="003E5E40">
        <w:rPr>
          <w:lang w:val="en-GB"/>
        </w:rPr>
        <w:fldChar w:fldCharType="begin">
          <w:fldData xml:space="preserve">PFJlZm1hbj48Q2l0ZT48QXV0aG9yPlFpdTwvQXV0aG9yPjxZZWFyPjIwMTA8L1llYXI+PFJlY051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</w:fldData>
        </w:fldChar>
      </w:r>
      <w:r w:rsidR="00A96C65" w:rsidRPr="003E5E40">
        <w:rPr>
          <w:lang w:val="en-GB"/>
        </w:rPr>
        <w:instrText xml:space="preserve"> ADDIN REFMGR.CITE </w:instrText>
      </w:r>
      <w:r w:rsidR="00A96C65" w:rsidRPr="003E5E40">
        <w:rPr>
          <w:lang w:val="en-GB"/>
        </w:rPr>
        <w:fldChar w:fldCharType="begin">
          <w:fldData xml:space="preserve">PFJlZm1hbj48Q2l0ZT48QXV0aG9yPlFpdTwvQXV0aG9yPjxZZWFyPjIwMTA8L1llYXI+PFJlY051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</w:fldData>
        </w:fldChar>
      </w:r>
      <w:r w:rsidR="00A96C65" w:rsidRPr="003E5E40">
        <w:rPr>
          <w:lang w:val="en-GB"/>
        </w:rPr>
        <w:instrText xml:space="preserve"> ADDIN EN.CITE.DATA </w:instrText>
      </w:r>
      <w:r w:rsidR="00A96C65" w:rsidRPr="003E5E40">
        <w:rPr>
          <w:lang w:val="en-GB"/>
        </w:rPr>
      </w:r>
      <w:r w:rsidR="00A96C65" w:rsidRPr="003E5E40">
        <w:rPr>
          <w:lang w:val="en-GB"/>
        </w:rPr>
        <w:fldChar w:fldCharType="end"/>
      </w:r>
      <w:r w:rsidR="0017266C" w:rsidRPr="003E5E40">
        <w:rPr>
          <w:lang w:val="en-GB"/>
        </w:rPr>
      </w:r>
      <w:r w:rsidR="0017266C" w:rsidRPr="003E5E40">
        <w:rPr>
          <w:lang w:val="en-GB"/>
        </w:rPr>
        <w:fldChar w:fldCharType="separate"/>
      </w:r>
      <w:r w:rsidR="0017266C" w:rsidRPr="003E5E40">
        <w:rPr>
          <w:noProof/>
          <w:lang w:val="en-GB"/>
        </w:rPr>
        <w:t>(Qiu et al. 2010)</w:t>
      </w:r>
      <w:r w:rsidR="0017266C" w:rsidRPr="003E5E40">
        <w:rPr>
          <w:lang w:val="en-GB"/>
        </w:rPr>
        <w:fldChar w:fldCharType="end"/>
      </w:r>
      <w:r w:rsidR="00B16360" w:rsidRPr="003E5E40">
        <w:rPr>
          <w:lang w:val="en-GB"/>
        </w:rPr>
        <w:t xml:space="preserve">. </w:t>
      </w:r>
      <w:r w:rsidR="003145FB" w:rsidRPr="003E5E40">
        <w:rPr>
          <w:lang w:val="en-GB"/>
        </w:rPr>
        <w:t>In this case</w:t>
      </w:r>
      <w:r w:rsidR="00242114" w:rsidRPr="003E5E40">
        <w:rPr>
          <w:lang w:val="en-GB"/>
        </w:rPr>
        <w:t>,</w:t>
      </w:r>
      <w:r w:rsidR="003145FB" w:rsidRPr="003E5E40">
        <w:rPr>
          <w:lang w:val="en-GB"/>
        </w:rPr>
        <w:t xml:space="preserve"> the obtained </w:t>
      </w:r>
      <w:r w:rsidR="00B16360" w:rsidRPr="003E5E40">
        <w:rPr>
          <w:lang w:val="en-GB"/>
        </w:rPr>
        <w:t>composite w</w:t>
      </w:r>
      <w:r w:rsidR="00B53221" w:rsidRPr="003E5E40">
        <w:rPr>
          <w:lang w:val="en-GB"/>
        </w:rPr>
        <w:t>as</w:t>
      </w:r>
      <w:r w:rsidR="00242114" w:rsidRPr="003E5E40">
        <w:rPr>
          <w:lang w:val="en-GB"/>
        </w:rPr>
        <w:t xml:space="preserve"> treated in ammonia</w:t>
      </w:r>
      <w:r w:rsidR="00B16360" w:rsidRPr="003E5E40">
        <w:rPr>
          <w:lang w:val="en-GB"/>
        </w:rPr>
        <w:t xml:space="preserve"> atmosphere in order to reduce GO to </w:t>
      </w:r>
      <w:r w:rsidR="00B53221" w:rsidRPr="003E5E40">
        <w:rPr>
          <w:lang w:val="en-GB"/>
        </w:rPr>
        <w:t>graphene</w:t>
      </w:r>
      <w:r w:rsidR="00B16360" w:rsidRPr="003E5E40">
        <w:rPr>
          <w:lang w:val="en-GB"/>
        </w:rPr>
        <w:t xml:space="preserve"> sheets</w:t>
      </w:r>
      <w:r w:rsidR="00B53221" w:rsidRPr="003E5E40">
        <w:rPr>
          <w:lang w:val="en-GB"/>
        </w:rPr>
        <w:t xml:space="preserve">, </w:t>
      </w:r>
      <w:r w:rsidR="00B16360" w:rsidRPr="003E5E40">
        <w:rPr>
          <w:lang w:val="en-GB"/>
        </w:rPr>
        <w:t>the TiO</w:t>
      </w:r>
      <w:r w:rsidR="00B16360" w:rsidRPr="003E5E40">
        <w:rPr>
          <w:vertAlign w:val="subscript"/>
          <w:lang w:val="en-GB"/>
        </w:rPr>
        <w:t>2</w:t>
      </w:r>
      <w:r w:rsidR="00B16360" w:rsidRPr="003E5E40">
        <w:rPr>
          <w:lang w:val="en-GB"/>
        </w:rPr>
        <w:t xml:space="preserve"> surface </w:t>
      </w:r>
      <w:r w:rsidR="00B53221" w:rsidRPr="003E5E40">
        <w:rPr>
          <w:lang w:val="en-GB"/>
        </w:rPr>
        <w:t>being</w:t>
      </w:r>
      <w:r w:rsidR="00B16360" w:rsidRPr="003E5E40">
        <w:rPr>
          <w:lang w:val="en-GB"/>
        </w:rPr>
        <w:t xml:space="preserve"> effectively </w:t>
      </w:r>
      <w:r w:rsidR="00242114" w:rsidRPr="003E5E40">
        <w:rPr>
          <w:lang w:val="en-GB"/>
        </w:rPr>
        <w:t>nitr</w:t>
      </w:r>
      <w:r w:rsidR="00B16360" w:rsidRPr="003E5E40">
        <w:rPr>
          <w:lang w:val="en-GB"/>
        </w:rPr>
        <w:t>ated.</w:t>
      </w:r>
    </w:p>
    <w:p w14:paraId="1E0EFEED" w14:textId="77777777" w:rsidR="00053737" w:rsidRPr="003E5E40" w:rsidRDefault="00160A66" w:rsidP="00053737">
      <w:pPr>
        <w:spacing w:line="480" w:lineRule="auto"/>
        <w:ind w:firstLine="708"/>
        <w:jc w:val="both"/>
        <w:rPr>
          <w:lang w:val="en-GB"/>
        </w:rPr>
      </w:pPr>
      <w:r w:rsidRPr="003E5E40">
        <w:rPr>
          <w:lang w:val="en-GB"/>
        </w:rPr>
        <w:t>A variation of the hydrothermal method</w:t>
      </w:r>
      <w:r w:rsidR="003145FB" w:rsidRPr="003E5E40">
        <w:rPr>
          <w:lang w:val="en-GB"/>
        </w:rPr>
        <w:t xml:space="preserve"> consists in</w:t>
      </w:r>
      <w:r w:rsidR="00B53221" w:rsidRPr="003E5E40">
        <w:rPr>
          <w:lang w:val="en-GB"/>
        </w:rPr>
        <w:t xml:space="preserve"> </w:t>
      </w:r>
      <w:r w:rsidR="00E11496" w:rsidRPr="003E5E40">
        <w:rPr>
          <w:lang w:val="en-GB"/>
        </w:rPr>
        <w:t xml:space="preserve">the addition of </w:t>
      </w:r>
      <w:r w:rsidRPr="003E5E40">
        <w:rPr>
          <w:lang w:val="en-GB"/>
        </w:rPr>
        <w:t xml:space="preserve">glucose, </w:t>
      </w:r>
      <w:r w:rsidR="003145FB" w:rsidRPr="003E5E40">
        <w:rPr>
          <w:lang w:val="en-GB"/>
        </w:rPr>
        <w:t>a</w:t>
      </w:r>
      <w:r w:rsidR="00242114" w:rsidRPr="003E5E40">
        <w:rPr>
          <w:lang w:val="en-GB"/>
        </w:rPr>
        <w:t>n</w:t>
      </w:r>
      <w:r w:rsidR="003145FB" w:rsidRPr="003E5E40">
        <w:rPr>
          <w:lang w:val="en-GB"/>
        </w:rPr>
        <w:t xml:space="preserve"> eco-friendly chemical in comparison with hydrazine, </w:t>
      </w:r>
      <w:r w:rsidRPr="003E5E40">
        <w:rPr>
          <w:lang w:val="en-GB"/>
        </w:rPr>
        <w:t xml:space="preserve">in order to reduce GO to RGO. </w:t>
      </w:r>
      <w:r w:rsidR="003145FB" w:rsidRPr="003E5E40">
        <w:rPr>
          <w:lang w:val="en-GB"/>
        </w:rPr>
        <w:t xml:space="preserve">For instance, a </w:t>
      </w:r>
      <w:r w:rsidRPr="003E5E40">
        <w:rPr>
          <w:lang w:val="en-GB"/>
        </w:rPr>
        <w:t>TiO</w:t>
      </w:r>
      <w:r w:rsidRPr="003E5E40">
        <w:rPr>
          <w:vertAlign w:val="subscript"/>
          <w:lang w:val="en-GB"/>
        </w:rPr>
        <w:t>2</w:t>
      </w:r>
      <w:r w:rsidRPr="003E5E40">
        <w:rPr>
          <w:lang w:val="en-GB"/>
        </w:rPr>
        <w:t xml:space="preserve">-RGO composite was prepared </w:t>
      </w:r>
      <w:r w:rsidR="003145FB" w:rsidRPr="003E5E40">
        <w:rPr>
          <w:lang w:val="en-GB"/>
        </w:rPr>
        <w:t xml:space="preserve">using glucose as the reducing agent in </w:t>
      </w:r>
      <w:r w:rsidRPr="003E5E40">
        <w:rPr>
          <w:lang w:val="en-GB"/>
        </w:rPr>
        <w:t>a one-step hydrothermal method</w:t>
      </w:r>
      <w:r w:rsidR="00ED7E68" w:rsidRPr="003E5E40">
        <w:rPr>
          <w:lang w:val="en-GB"/>
        </w:rPr>
        <w:t>; h</w:t>
      </w:r>
      <w:r w:rsidR="00FA65C5" w:rsidRPr="003E5E40">
        <w:rPr>
          <w:lang w:val="en-GB"/>
        </w:rPr>
        <w:t xml:space="preserve">owever, </w:t>
      </w:r>
      <w:r w:rsidR="00B53221" w:rsidRPr="003E5E40">
        <w:rPr>
          <w:lang w:val="en-GB"/>
        </w:rPr>
        <w:t>glucose does</w:t>
      </w:r>
      <w:r w:rsidR="00FA65C5" w:rsidRPr="003E5E40">
        <w:rPr>
          <w:lang w:val="en-GB"/>
        </w:rPr>
        <w:t xml:space="preserve"> not lead to complete reduction under hydrothermal conditions</w:t>
      </w:r>
      <w:r w:rsidR="003145FB" w:rsidRPr="003E5E40">
        <w:rPr>
          <w:lang w:val="en-GB"/>
        </w:rPr>
        <w:t xml:space="preserve">, </w:t>
      </w:r>
      <w:r w:rsidR="00FA65C5" w:rsidRPr="003E5E40">
        <w:rPr>
          <w:lang w:val="en-GB"/>
        </w:rPr>
        <w:t xml:space="preserve">the </w:t>
      </w:r>
      <w:r w:rsidRPr="003E5E40">
        <w:rPr>
          <w:lang w:val="en-GB"/>
        </w:rPr>
        <w:t xml:space="preserve">reduction mechanism </w:t>
      </w:r>
      <w:r w:rsidR="003145FB" w:rsidRPr="003E5E40">
        <w:rPr>
          <w:lang w:val="en-GB"/>
        </w:rPr>
        <w:t xml:space="preserve">being </w:t>
      </w:r>
      <w:r w:rsidR="00FA65C5" w:rsidRPr="003E5E40">
        <w:rPr>
          <w:lang w:val="en-GB"/>
        </w:rPr>
        <w:t xml:space="preserve">not </w:t>
      </w:r>
      <w:r w:rsidR="00242114" w:rsidRPr="003E5E40">
        <w:rPr>
          <w:lang w:val="en-GB"/>
        </w:rPr>
        <w:t>yet complete</w:t>
      </w:r>
      <w:r w:rsidR="003145FB" w:rsidRPr="003E5E40">
        <w:rPr>
          <w:lang w:val="en-GB"/>
        </w:rPr>
        <w:t xml:space="preserve">ly understood </w:t>
      </w:r>
      <w:r w:rsidR="00FA65C5" w:rsidRPr="003E5E40">
        <w:rPr>
          <w:lang w:val="en-GB"/>
        </w:rPr>
        <w:fldChar w:fldCharType="begin"/>
      </w:r>
      <w:r w:rsidR="00A96C65" w:rsidRPr="003E5E40">
        <w:rPr>
          <w:lang w:val="en-GB"/>
        </w:rPr>
        <w:instrText xml:space="preserve"> ADDIN REFMGR.CITE &lt;Refman&gt;&lt;Cite&gt;&lt;Author&gt;Shen&lt;/Author&gt;&lt;Year&gt;2011&lt;/Year&gt;&lt;RecNum&gt;45&lt;/RecNum&gt;&lt;IDText&gt;One step hydrothermal synthesis of TiO2-reduced graphene oxide sheets&lt;/IDText&gt;&lt;MDL Ref_Type="Journal"&gt;&lt;Ref_Type&gt;Journal&lt;/Ref_Type&gt;&lt;Ref_ID&gt;45&lt;/Ref_ID&gt;&lt;Title_Primary&gt;One step hydrothermal synthesis of TiO&lt;sub&gt;2&lt;/sub&gt;-reduced graphene oxide sheets&lt;/Title_Primary&gt;&lt;Authors_Primary&gt;Shen,J.&lt;/Authors_Primary&gt;&lt;Authors_Primary&gt;Yan,B.&lt;/Authors_Primary&gt;&lt;Authors_Primary&gt;Shi,M.&lt;/Authors_Primary&gt;&lt;Authors_Primary&gt;Ma,H.&lt;/Authors_Primary&gt;&lt;Authors_Primary&gt;Li,N.&lt;/Authors_Primary&gt;&lt;Authors_Primary&gt;Ye,M.&lt;/Authors_Primary&gt;&lt;Date_Primary&gt;2011&lt;/Date_Primary&gt;&lt;Keywords&gt;Graphene&lt;/Keywords&gt;&lt;Keywords&gt;Graphene oxide&lt;/Keywords&gt;&lt;Keywords&gt;hydrothermal&lt;/Keywords&gt;&lt;Keywords&gt;Hydrothermal method&lt;/Keywords&gt;&lt;Keywords&gt;nanocomposite&lt;/Keywords&gt;&lt;Keywords&gt;photocatalytic properties&lt;/Keywords&gt;&lt;Keywords&gt;Synthesis&lt;/Keywords&gt;&lt;Keywords&gt;TiO2&lt;/Keywords&gt;&lt;Keywords&gt;Titania&lt;/Keywords&gt;&lt;Keywords&gt;titanium oxide&lt;/Keywords&gt;&lt;Reprint&gt;Not in File&lt;/Reprint&gt;&lt;Start_Page&gt;3415&lt;/Start_Page&gt;&lt;End_Page&gt;3421&lt;/End_Page&gt;&lt;Periodical&gt;J.Mater.Chem.&lt;/Periodical&gt;&lt;Volume&gt;21&lt;/Volume&gt;&lt;Issue&gt;10&lt;/Issue&gt;&lt;Address&gt;Center of Special Materials and Technology, Fudan University, Shanghai 200433, China&lt;/Address&gt;&lt;Web_URL&gt;http://www.scopus.com/inward/record.url?eid=2-s2.0-79951929542&amp;amp;partnerID=40&amp;amp;md5=961e301cfa852e40d2dfa39884f72b40&lt;/Web_URL&gt;&lt;ZZ_JournalFull&gt;&lt;f name="System"&gt;Journal of Materials Chemistry&lt;/f&gt;&lt;/ZZ_JournalFull&gt;&lt;ZZ_JournalStdAbbrev&gt;&lt;f name="System"&gt;J.Mater.Chem.&lt;/f&gt;&lt;/ZZ_JournalStdAbbrev&gt;&lt;ZZ_WorkformID&gt;1&lt;/ZZ_WorkformID&gt;&lt;/MDL&gt;&lt;/Cite&gt;&lt;/Refman&gt;</w:instrText>
      </w:r>
      <w:r w:rsidR="00FA65C5" w:rsidRPr="003E5E40">
        <w:rPr>
          <w:lang w:val="en-GB"/>
        </w:rPr>
        <w:fldChar w:fldCharType="separate"/>
      </w:r>
      <w:r w:rsidR="00DF63BB" w:rsidRPr="003E5E40">
        <w:rPr>
          <w:noProof/>
          <w:lang w:val="en-GB"/>
        </w:rPr>
        <w:t>(Shen et al. 2011)</w:t>
      </w:r>
      <w:r w:rsidR="00FA65C5" w:rsidRPr="003E5E40">
        <w:rPr>
          <w:lang w:val="en-GB"/>
        </w:rPr>
        <w:fldChar w:fldCharType="end"/>
      </w:r>
      <w:r w:rsidR="00FA65C5" w:rsidRPr="003E5E40">
        <w:rPr>
          <w:lang w:val="en-GB"/>
        </w:rPr>
        <w:t>.</w:t>
      </w:r>
      <w:r w:rsidR="00053737" w:rsidRPr="003E5E40">
        <w:rPr>
          <w:lang w:val="en-GB"/>
        </w:rPr>
        <w:t xml:space="preserve"> </w:t>
      </w:r>
      <w:r w:rsidR="003145FB" w:rsidRPr="003E5E40">
        <w:rPr>
          <w:lang w:val="en-GB"/>
        </w:rPr>
        <w:t xml:space="preserve">Fan et al. </w:t>
      </w:r>
      <w:r w:rsidR="003145FB" w:rsidRPr="003E5E40">
        <w:rPr>
          <w:lang w:val="en-GB"/>
        </w:rPr>
        <w:fldChar w:fldCharType="begin"/>
      </w:r>
      <w:r w:rsidR="00A96C65" w:rsidRPr="003E5E40">
        <w:rPr>
          <w:lang w:val="en-GB"/>
        </w:rPr>
        <w:instrText xml:space="preserve"> ADDIN REFMGR.CITE &lt;Refman&gt;&lt;Cite ExcludeAuth="1"&gt;&lt;Author&gt;Fan&lt;/Author&gt;&lt;Year&gt;2011&lt;/Year&gt;&lt;RecNum&gt;53&lt;/RecNum&gt;&lt;IDText&gt;Nanocomposites of TiO2 and reduced graphene oxide as efficient photocatalysts for hydrogen evolution&lt;/IDText&gt;&lt;MDL Ref_Type="Journal"&gt;&lt;Ref_Type&gt;Journal&lt;/Ref_Type&gt;&lt;Ref_ID&gt;53&lt;/Ref_ID&gt;&lt;Title_Primary&gt;Nanocomposites of TiO&lt;sub&gt;2&lt;/sub&gt; and reduced graphene oxide as efficient photocatalysts for hydrogen evolution&lt;/Title_Primary&gt;&lt;Authors_Primary&gt;Fan,W.&lt;/Authors_Primary&gt;&lt;Authors_Primary&gt;Lai,Q.&lt;/Authors_Primary&gt;&lt;Authors_Primary&gt;Zhang,Q.&lt;/Authors_Primary&gt;&lt;Authors_Primary&gt;Wang,Y.&lt;/Authors_Primary&gt;&lt;Date_Primary&gt;2011&lt;/Date_Primary&gt;&lt;Keywords&gt;Graphene&lt;/Keywords&gt;&lt;Keywords&gt;Graphene oxide&lt;/Keywords&gt;&lt;Keywords&gt;Hydrogen evolution&lt;/Keywords&gt;&lt;Keywords&gt;hydrothermal&lt;/Keywords&gt;&lt;Keywords&gt;Hydrothermal method&lt;/Keywords&gt;&lt;Keywords&gt;nanocomposite&lt;/Keywords&gt;&lt;Keywords&gt;Nanocomposites&lt;/Keywords&gt;&lt;Keywords&gt;photocatalyst&lt;/Keywords&gt;&lt;Keywords&gt;Photocatalytic activity&lt;/Keywords&gt;&lt;Keywords&gt;recombination&lt;/Keywords&gt;&lt;Keywords&gt;Reduced graphene oxide&lt;/Keywords&gt;&lt;Keywords&gt;TiO2&lt;/Keywords&gt;&lt;Keywords&gt;Titania&lt;/Keywords&gt;&lt;Keywords&gt;Titanium dioxide&lt;/Keywords&gt;&lt;Reprint&gt;Not in File&lt;/Reprint&gt;&lt;Start_Page&gt;10694&lt;/Start_Page&gt;&lt;End_Page&gt;10701&lt;/End_Page&gt;&lt;Periodical&gt;J.Phys.Chem.C&lt;/Periodical&gt;&lt;Volume&gt;115&lt;/Volume&gt;&lt;Issue&gt;21&lt;/Issue&gt;&lt;Address&gt;Department of Chemistry, College of Chemistry and Chemical Engineering, Xiamen University, Xiamen 361005, China&lt;/Address&gt;&lt;Web_URL&gt;http://www.scopus.com/inward/record.url?eid=2-s2.0-79957699953&amp;amp;partnerID=40&amp;amp;md5=1c943777ef0356b66428b9ccf9256ab6&lt;/Web_URL&gt;&lt;ZZ_JournalFull&gt;&lt;f name="System"&gt;Journal of Physical Chemistry C&lt;/f&gt;&lt;/ZZ_JournalFull&gt;&lt;ZZ_JournalStdAbbrev&gt;&lt;f name="System"&gt;J.Phys.Chem.C&lt;/f&gt;&lt;/ZZ_JournalStdAbbrev&gt;&lt;ZZ_WorkformID&gt;1&lt;/ZZ_WorkformID&gt;&lt;/MDL&gt;&lt;/Cite&gt;&lt;/Refman&gt;</w:instrText>
      </w:r>
      <w:r w:rsidR="003145FB" w:rsidRPr="003E5E40">
        <w:rPr>
          <w:lang w:val="en-GB"/>
        </w:rPr>
        <w:fldChar w:fldCharType="separate"/>
      </w:r>
      <w:r w:rsidR="00EE777E" w:rsidRPr="003E5E40">
        <w:rPr>
          <w:noProof/>
          <w:lang w:val="en-GB"/>
        </w:rPr>
        <w:t>(2011a)</w:t>
      </w:r>
      <w:r w:rsidR="003145FB" w:rsidRPr="003E5E40">
        <w:rPr>
          <w:lang w:val="en-GB"/>
        </w:rPr>
        <w:fldChar w:fldCharType="end"/>
      </w:r>
      <w:r w:rsidR="003145FB" w:rsidRPr="003E5E40">
        <w:rPr>
          <w:lang w:val="en-GB"/>
        </w:rPr>
        <w:t xml:space="preserve"> </w:t>
      </w:r>
      <w:r w:rsidR="00053737" w:rsidRPr="003E5E40">
        <w:rPr>
          <w:lang w:val="en-GB"/>
        </w:rPr>
        <w:t xml:space="preserve">demonstrated </w:t>
      </w:r>
      <w:r w:rsidR="003145FB" w:rsidRPr="003E5E40">
        <w:rPr>
          <w:lang w:val="en-GB"/>
        </w:rPr>
        <w:t xml:space="preserve">that the hydrothermal method is more appropriate than the </w:t>
      </w:r>
      <w:r w:rsidR="00053737" w:rsidRPr="003E5E40">
        <w:rPr>
          <w:lang w:val="en-GB"/>
        </w:rPr>
        <w:t xml:space="preserve">UV-assisted photocatalytic </w:t>
      </w:r>
      <w:r w:rsidR="00ED7E68" w:rsidRPr="003E5E40">
        <w:rPr>
          <w:lang w:val="en-GB"/>
        </w:rPr>
        <w:t>approach or even than the</w:t>
      </w:r>
      <w:r w:rsidR="00053737" w:rsidRPr="003E5E40">
        <w:rPr>
          <w:lang w:val="en-GB"/>
        </w:rPr>
        <w:t xml:space="preserve"> hydrazine </w:t>
      </w:r>
      <w:r w:rsidR="00ED7E68" w:rsidRPr="003E5E40">
        <w:rPr>
          <w:lang w:val="en-GB"/>
        </w:rPr>
        <w:t xml:space="preserve">method </w:t>
      </w:r>
      <w:r w:rsidR="00B53221" w:rsidRPr="003E5E40">
        <w:rPr>
          <w:lang w:val="en-GB"/>
        </w:rPr>
        <w:t>for GO reduction</w:t>
      </w:r>
      <w:r w:rsidR="003145FB" w:rsidRPr="003E5E40">
        <w:rPr>
          <w:lang w:val="en-GB"/>
        </w:rPr>
        <w:t>. In fact</w:t>
      </w:r>
      <w:r w:rsidR="00053737" w:rsidRPr="003E5E40">
        <w:rPr>
          <w:lang w:val="en-GB"/>
        </w:rPr>
        <w:t>, the strongest interaction between both GO and TiO</w:t>
      </w:r>
      <w:r w:rsidR="00053737" w:rsidRPr="003E5E40">
        <w:rPr>
          <w:vertAlign w:val="subscript"/>
          <w:lang w:val="en-GB"/>
        </w:rPr>
        <w:t>2</w:t>
      </w:r>
      <w:r w:rsidR="0014393F" w:rsidRPr="003E5E40">
        <w:rPr>
          <w:vertAlign w:val="subscript"/>
          <w:lang w:val="en-GB"/>
        </w:rPr>
        <w:t xml:space="preserve"> </w:t>
      </w:r>
      <w:r w:rsidR="00053737" w:rsidRPr="003E5E40">
        <w:rPr>
          <w:lang w:val="en-GB"/>
        </w:rPr>
        <w:t xml:space="preserve">materials was obtained </w:t>
      </w:r>
      <w:r w:rsidR="003145FB" w:rsidRPr="003E5E40">
        <w:rPr>
          <w:lang w:val="en-GB"/>
        </w:rPr>
        <w:t xml:space="preserve">using </w:t>
      </w:r>
      <w:r w:rsidR="00053737" w:rsidRPr="003E5E40">
        <w:rPr>
          <w:lang w:val="en-GB"/>
        </w:rPr>
        <w:t xml:space="preserve">the hydrothermal method. </w:t>
      </w:r>
    </w:p>
    <w:p w14:paraId="405692DA" w14:textId="77777777" w:rsidR="00E46C32" w:rsidRPr="003E5E40" w:rsidRDefault="00E46C32" w:rsidP="00E46C32">
      <w:pPr>
        <w:spacing w:line="480" w:lineRule="auto"/>
        <w:ind w:firstLine="708"/>
        <w:jc w:val="both"/>
        <w:rPr>
          <w:lang w:val="en-GB"/>
        </w:rPr>
      </w:pPr>
      <w:r w:rsidRPr="003E5E40">
        <w:rPr>
          <w:lang w:val="en-GB"/>
        </w:rPr>
        <w:t>RGO-TiO</w:t>
      </w:r>
      <w:r w:rsidRPr="003E5E40">
        <w:rPr>
          <w:vertAlign w:val="subscript"/>
          <w:lang w:val="en-GB"/>
        </w:rPr>
        <w:t>2</w:t>
      </w:r>
      <w:r w:rsidRPr="003E5E40">
        <w:rPr>
          <w:lang w:val="en-GB"/>
        </w:rPr>
        <w:t xml:space="preserve"> was also obtained by </w:t>
      </w:r>
      <w:r w:rsidR="00B53221" w:rsidRPr="003E5E40">
        <w:rPr>
          <w:lang w:val="en-GB"/>
        </w:rPr>
        <w:t xml:space="preserve">the </w:t>
      </w:r>
      <w:r w:rsidRPr="003E5E40">
        <w:rPr>
          <w:lang w:val="en-GB"/>
        </w:rPr>
        <w:t xml:space="preserve">solvothermal method employing </w:t>
      </w:r>
      <w:r w:rsidR="00B53221" w:rsidRPr="003E5E40">
        <w:rPr>
          <w:lang w:val="en-GB"/>
        </w:rPr>
        <w:t xml:space="preserve">a </w:t>
      </w:r>
      <w:r w:rsidRPr="003E5E40">
        <w:rPr>
          <w:lang w:val="en-GB"/>
        </w:rPr>
        <w:t xml:space="preserve">GO dispersion and </w:t>
      </w:r>
      <w:proofErr w:type="gramStart"/>
      <w:r w:rsidR="00B53221" w:rsidRPr="003E5E40">
        <w:rPr>
          <w:lang w:val="en-GB"/>
        </w:rPr>
        <w:t>T</w:t>
      </w:r>
      <w:r w:rsidR="00682945" w:rsidRPr="003E5E40">
        <w:rPr>
          <w:lang w:val="en-GB"/>
        </w:rPr>
        <w:t>i(</w:t>
      </w:r>
      <w:proofErr w:type="spellStart"/>
      <w:proofErr w:type="gramEnd"/>
      <w:r w:rsidR="00682945" w:rsidRPr="003E5E40">
        <w:rPr>
          <w:lang w:val="en-GB"/>
        </w:rPr>
        <w:t>O</w:t>
      </w:r>
      <w:r w:rsidR="00B53221" w:rsidRPr="003E5E40">
        <w:rPr>
          <w:lang w:val="en-GB"/>
        </w:rPr>
        <w:t>B</w:t>
      </w:r>
      <w:r w:rsidR="00682945" w:rsidRPr="003E5E40">
        <w:rPr>
          <w:lang w:val="en-GB"/>
        </w:rPr>
        <w:t>u</w:t>
      </w:r>
      <w:proofErr w:type="spellEnd"/>
      <w:r w:rsidR="00682945" w:rsidRPr="003E5E40">
        <w:rPr>
          <w:lang w:val="en-GB"/>
        </w:rPr>
        <w:t>)</w:t>
      </w:r>
      <w:r w:rsidR="00682945" w:rsidRPr="003E5E40">
        <w:rPr>
          <w:vertAlign w:val="subscript"/>
          <w:lang w:val="en-GB"/>
        </w:rPr>
        <w:t>4</w:t>
      </w:r>
      <w:r w:rsidRPr="003E5E40">
        <w:rPr>
          <w:lang w:val="en-GB"/>
        </w:rPr>
        <w:t xml:space="preserve"> in isopropanol. </w:t>
      </w:r>
      <w:r w:rsidR="00993FA4" w:rsidRPr="003E5E40">
        <w:rPr>
          <w:lang w:val="en-GB"/>
        </w:rPr>
        <w:t xml:space="preserve">For </w:t>
      </w:r>
      <w:r w:rsidRPr="003E5E40">
        <w:rPr>
          <w:lang w:val="en-GB"/>
        </w:rPr>
        <w:t>the</w:t>
      </w:r>
      <w:r w:rsidR="00682945" w:rsidRPr="003E5E40">
        <w:rPr>
          <w:lang w:val="en-GB"/>
        </w:rPr>
        <w:t>se</w:t>
      </w:r>
      <w:r w:rsidRPr="003E5E40">
        <w:rPr>
          <w:lang w:val="en-GB"/>
        </w:rPr>
        <w:t xml:space="preserve"> composites, the carbon basal planes were </w:t>
      </w:r>
      <w:r w:rsidR="00682945" w:rsidRPr="003E5E40">
        <w:rPr>
          <w:lang w:val="en-GB"/>
        </w:rPr>
        <w:t xml:space="preserve">uniformly </w:t>
      </w:r>
      <w:r w:rsidRPr="003E5E40">
        <w:rPr>
          <w:lang w:val="en-GB"/>
        </w:rPr>
        <w:lastRenderedPageBreak/>
        <w:t>covered with TiO</w:t>
      </w:r>
      <w:r w:rsidRPr="003E5E40">
        <w:rPr>
          <w:vertAlign w:val="subscript"/>
          <w:lang w:val="en-GB"/>
        </w:rPr>
        <w:t>2</w:t>
      </w:r>
      <w:r w:rsidRPr="003E5E40">
        <w:rPr>
          <w:lang w:val="en-GB"/>
        </w:rPr>
        <w:t xml:space="preserve"> particles </w:t>
      </w:r>
      <w:r w:rsidR="00A04F3D" w:rsidRPr="003E5E40">
        <w:rPr>
          <w:lang w:val="en-GB"/>
        </w:rPr>
        <w:t xml:space="preserve">and exhibited a red shift in the UV-Vis absorption spectrum </w:t>
      </w:r>
      <w:r w:rsidRPr="003E5E40">
        <w:rPr>
          <w:lang w:val="en-GB"/>
        </w:rPr>
        <w:fldChar w:fldCharType="begin"/>
      </w:r>
      <w:r w:rsidR="00A96C65" w:rsidRPr="003E5E40">
        <w:rPr>
          <w:lang w:val="en-GB"/>
        </w:rPr>
        <w:instrText xml:space="preserve"> ADDIN REFMGR.CITE &lt;Refman&gt;&lt;Cite&gt;&lt;Author&gt;Zhou&lt;/Author&gt;&lt;Year&gt;2011&lt;/Year&gt;&lt;RecNum&gt;58&lt;/RecNum&gt;&lt;IDText&gt;Preparation of graphene-TiO2 composites with enhanced photocatalytic activity&lt;/IDText&gt;&lt;MDL Ref_Type="Journal"&gt;&lt;Ref_Type&gt;Journal&lt;/Ref_Type&gt;&lt;Ref_ID&gt;58&lt;/Ref_ID&gt;&lt;Title_Primary&gt;Preparation of graphene-TiO&lt;sub&gt;2&lt;/sub&gt; composites with enhanced photocatalytic activity&lt;/Title_Primary&gt;&lt;Authors_Primary&gt;Zhou,K.&lt;/Authors_Primary&gt;&lt;Authors_Primary&gt;Zhu,Y.&lt;/Authors_Primary&gt;&lt;Authors_Primary&gt;Yang,X.&lt;/Authors_Primary&gt;&lt;Authors_Primary&gt;Jiang,X.&lt;/Authors_Primary&gt;&lt;Authors_Primary&gt;Li,C.&lt;/Authors_Primary&gt;&lt;Date_Primary&gt;2011&lt;/Date_Primary&gt;&lt;Keywords&gt;Composites&lt;/Keywords&gt;&lt;Keywords&gt;Degradation&lt;/Keywords&gt;&lt;Keywords&gt;Graphene&lt;/Keywords&gt;&lt;Keywords&gt;Graphene sheets&lt;/Keywords&gt;&lt;Keywords&gt;Methylene blue&lt;/Keywords&gt;&lt;Keywords&gt;Photocatalysis&lt;/Keywords&gt;&lt;Keywords&gt;photocatalyst&lt;/Keywords&gt;&lt;Keywords&gt;Photocatalytic activity&lt;/Keywords&gt;&lt;Keywords&gt;recombination&lt;/Keywords&gt;&lt;Keywords&gt;TiO2&lt;/Keywords&gt;&lt;Reprint&gt;Not in File&lt;/Reprint&gt;&lt;Start_Page&gt;353&lt;/Start_Page&gt;&lt;End_Page&gt;359&lt;/End_Page&gt;&lt;Periodical&gt;New J.Chem.&lt;/Periodical&gt;&lt;Volume&gt;35&lt;/Volume&gt;&lt;Issue&gt;2&lt;/Issue&gt;&lt;Address&gt;Key Laboratory for Ultrafine Materials, East China University of Science and Technology, Ministry of Education, Shanghai 200237, China&lt;/Address&gt;&lt;Web_URL&gt;http://www.scopus.com/inward/record.url?eid=2-s2.0-79551592774&amp;amp;partnerID=40&amp;amp;md5=8928fb294841ebcb5c91b9115a32d79b&lt;/Web_URL&gt;&lt;ZZ_JournalFull&gt;&lt;f name="System"&gt;New Journal of Chemistry&lt;/f&gt;&lt;/ZZ_JournalFull&gt;&lt;ZZ_JournalStdAbbrev&gt;&lt;f name="System"&gt;New J.Chem.&lt;/f&gt;&lt;/ZZ_JournalStdAbbrev&gt;&lt;ZZ_WorkformID&gt;1&lt;/ZZ_WorkformID&gt;&lt;/MDL&gt;&lt;/Cite&gt;&lt;/Refman&gt;</w:instrText>
      </w:r>
      <w:r w:rsidRPr="003E5E40">
        <w:rPr>
          <w:lang w:val="en-GB"/>
        </w:rPr>
        <w:fldChar w:fldCharType="separate"/>
      </w:r>
      <w:r w:rsidR="00DF63BB" w:rsidRPr="003E5E40">
        <w:rPr>
          <w:noProof/>
          <w:lang w:val="en-GB"/>
        </w:rPr>
        <w:t>(Zhou et al. 2011)</w:t>
      </w:r>
      <w:r w:rsidRPr="003E5E40">
        <w:rPr>
          <w:lang w:val="en-GB"/>
        </w:rPr>
        <w:fldChar w:fldCharType="end"/>
      </w:r>
      <w:r w:rsidR="00D06B77" w:rsidRPr="003E5E40">
        <w:rPr>
          <w:lang w:val="en-GB"/>
        </w:rPr>
        <w:t xml:space="preserve"> which </w:t>
      </w:r>
      <w:r w:rsidR="009A7021" w:rsidRPr="003E5E40">
        <w:rPr>
          <w:lang w:val="en-GB"/>
        </w:rPr>
        <w:t xml:space="preserve">was </w:t>
      </w:r>
      <w:r w:rsidR="00D06B77" w:rsidRPr="003E5E40">
        <w:rPr>
          <w:lang w:val="en-GB"/>
        </w:rPr>
        <w:t>already</w:t>
      </w:r>
      <w:r w:rsidR="009A7021" w:rsidRPr="003E5E40">
        <w:rPr>
          <w:lang w:val="en-GB"/>
        </w:rPr>
        <w:t xml:space="preserve"> observed for RGO-TiO</w:t>
      </w:r>
      <w:r w:rsidR="009A7021" w:rsidRPr="003E5E40">
        <w:rPr>
          <w:vertAlign w:val="subscript"/>
          <w:lang w:val="en-GB"/>
        </w:rPr>
        <w:t>2</w:t>
      </w:r>
      <w:r w:rsidR="009A7021" w:rsidRPr="003E5E40">
        <w:rPr>
          <w:lang w:val="en-GB"/>
        </w:rPr>
        <w:t xml:space="preserve"> composites obtained by hydrothermal method </w:t>
      </w:r>
      <w:r w:rsidR="009A7021" w:rsidRPr="003E5E40">
        <w:rPr>
          <w:lang w:val="en-GB"/>
        </w:rPr>
        <w:fldChar w:fldCharType="begin"/>
      </w:r>
      <w:r w:rsidR="00A96C65" w:rsidRPr="003E5E40">
        <w:rPr>
          <w:lang w:val="en-GB"/>
        </w:rPr>
        <w:instrText xml:space="preserve"> ADDIN REFMGR.CITE &lt;Refman&gt;&lt;Cite&gt;&lt;Author&gt;Lee&lt;/Author&gt;&lt;Year&gt;2012&lt;/Year&gt;&lt;RecNum&gt;93&lt;/RecNum&gt;&lt;IDText&gt;Highly Photoactive, Low Bandgap TiO2 Nanoparticles Wrapped by Graphene&lt;/IDText&gt;&lt;MDL Ref_Type="Journal"&gt;&lt;Ref_Type&gt;Journal&lt;/Ref_Type&gt;&lt;Ref_ID&gt;93&lt;/Ref_ID&gt;&lt;Title_Primary&gt;Highly Photoactive, Low Bandgap TiO&lt;sub&gt;2&lt;/sub&gt; Nanoparticles Wrapped by Graphene&lt;/Title_Primary&gt;&lt;Authors_Primary&gt;Lee,Joon Seok&lt;/Authors_Primary&gt;&lt;Authors_Primary&gt;You,Kyeong Hwan&lt;/Authors_Primary&gt;&lt;Authors_Primary&gt;Park,Chan Beum&lt;/Authors_Primary&gt;&lt;Date_Primary&gt;2012&lt;/Date_Primary&gt;&lt;Keywords&gt;Graphene&lt;/Keywords&gt;&lt;Keywords&gt;TiO2&lt;/Keywords&gt;&lt;Reprint&gt;Not in File&lt;/Reprint&gt;&lt;Start_Page&gt;1084&lt;/Start_Page&gt;&lt;End_Page&gt;1088&lt;/End_Page&gt;&lt;Periodical&gt;Adv.Mater.&lt;/Periodical&gt;&lt;Volume&gt;24&lt;/Volume&gt;&lt;Issue&gt;8&lt;/Issue&gt;&lt;Publisher&gt;WILEY-VCH Verlag&lt;/Publisher&gt;&lt;ISSN_ISBN&gt;1521-4095&lt;/ISSN_ISBN&gt;&lt;Misc_3&gt;10.1002/adma.201104110&lt;/Misc_3&gt;&lt;Web_URL&gt;http://dx.doi.org/10.1002/adma.201104110&lt;/Web_URL&gt;&lt;ZZ_JournalFull&gt;&lt;f name="System"&gt;Advanced Materials&lt;/f&gt;&lt;/ZZ_JournalFull&gt;&lt;ZZ_JournalStdAbbrev&gt;&lt;f name="System"&gt;Adv.Mater.&lt;/f&gt;&lt;/ZZ_JournalStdAbbrev&gt;&lt;ZZ_WorkformID&gt;1&lt;/ZZ_WorkformID&gt;&lt;/MDL&gt;&lt;/Cite&gt;&lt;/Refman&gt;</w:instrText>
      </w:r>
      <w:r w:rsidR="009A7021" w:rsidRPr="003E5E40">
        <w:rPr>
          <w:lang w:val="en-GB"/>
        </w:rPr>
        <w:fldChar w:fldCharType="separate"/>
      </w:r>
      <w:r w:rsidR="009A7021" w:rsidRPr="003E5E40">
        <w:rPr>
          <w:noProof/>
          <w:lang w:val="en-GB"/>
        </w:rPr>
        <w:t>(Lee et al. 2012)</w:t>
      </w:r>
      <w:r w:rsidR="009A7021" w:rsidRPr="003E5E40">
        <w:rPr>
          <w:lang w:val="en-GB"/>
        </w:rPr>
        <w:fldChar w:fldCharType="end"/>
      </w:r>
      <w:r w:rsidR="009A7021" w:rsidRPr="003E5E40">
        <w:rPr>
          <w:lang w:val="en-GB"/>
        </w:rPr>
        <w:t xml:space="preserve">. </w:t>
      </w:r>
      <w:r w:rsidR="000159D9" w:rsidRPr="003E5E40">
        <w:rPr>
          <w:lang w:val="en-GB"/>
        </w:rPr>
        <w:t xml:space="preserve">Jiang et al. </w:t>
      </w:r>
      <w:r w:rsidR="000159D9" w:rsidRPr="003E5E40">
        <w:rPr>
          <w:lang w:val="en-GB"/>
        </w:rPr>
        <w:fldChar w:fldCharType="begin"/>
      </w:r>
      <w:r w:rsidR="00A96C65" w:rsidRPr="003E5E40">
        <w:rPr>
          <w:lang w:val="en-GB"/>
        </w:rPr>
        <w:instrText xml:space="preserve"> ADDIN REFMGR.CITE &lt;Refman&gt;&lt;Cite ExcludeAuth="1"&gt;&lt;Author&gt;Jiang&lt;/Author&gt;&lt;Year&gt;2011&lt;/Year&gt;&lt;RecNum&gt;91&lt;/RecNum&gt;&lt;IDText&gt;Enhanced Photocatalytic Activity and Electron Transfer Mechanisms of Graphene/TiO2 with Exposed {001} Facets&lt;/IDText&gt;&lt;MDL Ref_Type="Journal"&gt;&lt;Ref_Type&gt;Journal&lt;/Ref_Type&gt;&lt;Ref_ID&gt;91&lt;/Ref_ID&gt;&lt;Title_Primary&gt;Enhanced Photocatalytic Activity and Electron Transfer Mechanisms of Graphene/TiO&lt;sub&gt;2&lt;/sub&gt; with Exposed {001} Facets&lt;/Title_Primary&gt;&lt;Authors_Primary&gt;Jiang,Baojiang&lt;/Authors_Primary&gt;&lt;Authors_Primary&gt;Tian,Chungui&lt;/Authors_Primary&gt;&lt;Authors_Primary&gt;Pan,Qingjiang&lt;/Authors_Primary&gt;&lt;Authors_Primary&gt;Jiang,Zheng&lt;/Authors_Primary&gt;&lt;Authors_Primary&gt;Wang,Jian Qiang&lt;/Authors_Primary&gt;&lt;Authors_Primary&gt;Yan,Wensheng&lt;/Authors_Primary&gt;&lt;Authors_Primary&gt;Fu,Honggang&lt;/Authors_Primary&gt;&lt;Date_Primary&gt;2011/10/28&lt;/Date_Primary&gt;&lt;Keywords&gt;Composite&lt;/Keywords&gt;&lt;Keywords&gt;Composites&lt;/Keywords&gt;&lt;Keywords&gt;electron lifetime&lt;/Keywords&gt;&lt;Keywords&gt;Electron transfer&lt;/Keywords&gt;&lt;Keywords&gt;Graphene&lt;/Keywords&gt;&lt;Keywords&gt;Photocatalysis&lt;/Keywords&gt;&lt;Keywords&gt;Photocatalytic activity&lt;/Keywords&gt;&lt;Keywords&gt;recombination&lt;/Keywords&gt;&lt;Keywords&gt;Synthesis&lt;/Keywords&gt;&lt;Keywords&gt;TiO2&lt;/Keywords&gt;&lt;Keywords&gt;TiO2&lt;/Keywords&gt;&lt;Keywords&gt;graphene composites&lt;/Keywords&gt;&lt;Keywords&gt;UV light&lt;/Keywords&gt;&lt;Reprint&gt;Not in File&lt;/Reprint&gt;&lt;Start_Page&gt;23718&lt;/Start_Page&gt;&lt;End_Page&gt;23725&lt;/End_Page&gt;&lt;Periodical&gt;J.Phys.Chem.C&lt;/Periodical&gt;&lt;Volume&gt;115&lt;/Volume&gt;&lt;Title_Secondary&gt;The Journal of Physical Chemistry C&lt;/Title_Secondary&gt;&lt;Issue&gt;48&lt;/Issue&gt;&lt;Publisher&gt;American Chemical Society&lt;/Publisher&gt;&lt;ISSN_ISBN&gt;1932-7447&lt;/ISSN_ISBN&gt;&lt;Date_Secondary&gt;2012/3/8&lt;/Date_Secondary&gt;&lt;Misc_3&gt;doi: 10.1021/jp207624x&lt;/Misc_3&gt;&lt;Web_URL&gt;http://dx.doi.org/10.1021/jp207624x&lt;/Web_URL&gt;&lt;ZZ_JournalFull&gt;&lt;f name="System"&gt;Journal of Physical Chemistry C&lt;/f&gt;&lt;/ZZ_JournalFull&gt;&lt;ZZ_JournalStdAbbrev&gt;&lt;f name="System"&gt;J.Phys.Chem.C&lt;/f&gt;&lt;/ZZ_JournalStdAbbrev&gt;&lt;ZZ_WorkformID&gt;1&lt;/ZZ_WorkformID&gt;&lt;/MDL&gt;&lt;/Cite&gt;&lt;/Refman&gt;</w:instrText>
      </w:r>
      <w:r w:rsidR="000159D9" w:rsidRPr="003E5E40">
        <w:rPr>
          <w:lang w:val="en-GB"/>
        </w:rPr>
        <w:fldChar w:fldCharType="separate"/>
      </w:r>
      <w:r w:rsidR="000159D9" w:rsidRPr="003E5E40">
        <w:rPr>
          <w:noProof/>
          <w:lang w:val="en-GB"/>
        </w:rPr>
        <w:t>(2011a)</w:t>
      </w:r>
      <w:r w:rsidR="000159D9" w:rsidRPr="003E5E40">
        <w:rPr>
          <w:lang w:val="en-GB"/>
        </w:rPr>
        <w:fldChar w:fldCharType="end"/>
      </w:r>
      <w:r w:rsidR="000159D9" w:rsidRPr="003E5E40">
        <w:rPr>
          <w:lang w:val="en-GB"/>
        </w:rPr>
        <w:t xml:space="preserve"> followed a similar solvothermal method and </w:t>
      </w:r>
      <w:r w:rsidR="00523AB7" w:rsidRPr="003E5E40">
        <w:rPr>
          <w:lang w:val="en-GB"/>
        </w:rPr>
        <w:t xml:space="preserve">used the </w:t>
      </w:r>
      <w:r w:rsidR="007E5C93" w:rsidRPr="003E5E40">
        <w:rPr>
          <w:lang w:val="en-GB"/>
        </w:rPr>
        <w:t xml:space="preserve">same </w:t>
      </w:r>
      <w:r w:rsidR="000159D9" w:rsidRPr="003E5E40">
        <w:rPr>
          <w:lang w:val="en-GB"/>
        </w:rPr>
        <w:t xml:space="preserve">titanium precursor to prepare </w:t>
      </w:r>
      <w:r w:rsidR="007E5C93" w:rsidRPr="003E5E40">
        <w:rPr>
          <w:lang w:val="en-GB"/>
        </w:rPr>
        <w:t>RGO-TiO</w:t>
      </w:r>
      <w:r w:rsidR="007E5C93" w:rsidRPr="003E5E40">
        <w:rPr>
          <w:vertAlign w:val="subscript"/>
          <w:lang w:val="en-GB"/>
        </w:rPr>
        <w:t>2</w:t>
      </w:r>
      <w:r w:rsidR="007E5C93" w:rsidRPr="003E5E40">
        <w:rPr>
          <w:lang w:val="en-GB"/>
        </w:rPr>
        <w:t xml:space="preserve">, but in this case </w:t>
      </w:r>
      <w:r w:rsidR="000159D9" w:rsidRPr="003E5E40">
        <w:rPr>
          <w:lang w:val="en-GB"/>
        </w:rPr>
        <w:t>HF and methanol</w:t>
      </w:r>
      <w:r w:rsidR="007E5C93" w:rsidRPr="003E5E40">
        <w:rPr>
          <w:lang w:val="en-GB"/>
        </w:rPr>
        <w:t xml:space="preserve"> </w:t>
      </w:r>
      <w:r w:rsidR="00523AB7" w:rsidRPr="003E5E40">
        <w:rPr>
          <w:lang w:val="en-GB"/>
        </w:rPr>
        <w:t xml:space="preserve">were added into the autoclave, </w:t>
      </w:r>
      <w:r w:rsidR="007E5C93" w:rsidRPr="003E5E40">
        <w:rPr>
          <w:lang w:val="en-GB"/>
        </w:rPr>
        <w:t>lead</w:t>
      </w:r>
      <w:r w:rsidR="00523AB7" w:rsidRPr="003E5E40">
        <w:rPr>
          <w:lang w:val="en-GB"/>
        </w:rPr>
        <w:t>ing</w:t>
      </w:r>
      <w:r w:rsidR="007E5C93" w:rsidRPr="003E5E40">
        <w:rPr>
          <w:lang w:val="en-GB"/>
        </w:rPr>
        <w:t xml:space="preserve"> to composites with </w:t>
      </w:r>
      <w:r w:rsidR="000159D9" w:rsidRPr="003E5E40">
        <w:rPr>
          <w:lang w:val="en-GB"/>
        </w:rPr>
        <w:t>exposed {001}</w:t>
      </w:r>
      <w:r w:rsidR="00523AB7" w:rsidRPr="003E5E40">
        <w:rPr>
          <w:lang w:val="en-GB"/>
        </w:rPr>
        <w:t xml:space="preserve"> </w:t>
      </w:r>
      <w:r w:rsidR="000159D9" w:rsidRPr="003E5E40">
        <w:rPr>
          <w:lang w:val="en-GB"/>
        </w:rPr>
        <w:t>facets.</w:t>
      </w:r>
      <w:r w:rsidR="007E5C93" w:rsidRPr="003E5E40">
        <w:rPr>
          <w:lang w:val="en-GB"/>
        </w:rPr>
        <w:t xml:space="preserve"> </w:t>
      </w:r>
      <w:r w:rsidR="00EF29E2" w:rsidRPr="003E5E40">
        <w:rPr>
          <w:lang w:val="en-GB"/>
        </w:rPr>
        <w:t>A homogeneous grow</w:t>
      </w:r>
      <w:r w:rsidR="007B61A2" w:rsidRPr="003E5E40">
        <w:rPr>
          <w:lang w:val="en-GB"/>
        </w:rPr>
        <w:t>th</w:t>
      </w:r>
      <w:r w:rsidR="00EF29E2" w:rsidRPr="003E5E40">
        <w:rPr>
          <w:lang w:val="en-GB"/>
        </w:rPr>
        <w:t xml:space="preserve"> of TiO</w:t>
      </w:r>
      <w:r w:rsidR="00EF29E2" w:rsidRPr="003E5E40">
        <w:rPr>
          <w:vertAlign w:val="subscript"/>
          <w:lang w:val="en-GB"/>
        </w:rPr>
        <w:t>2</w:t>
      </w:r>
      <w:r w:rsidR="00EF29E2" w:rsidRPr="003E5E40">
        <w:rPr>
          <w:lang w:val="en-GB"/>
        </w:rPr>
        <w:t xml:space="preserve"> particles on RGO was obtained by controlling the hydrolysis rate of the Ti(OPri)</w:t>
      </w:r>
      <w:r w:rsidR="00EF29E2" w:rsidRPr="003E5E40">
        <w:rPr>
          <w:vertAlign w:val="subscript"/>
          <w:lang w:val="en-GB"/>
        </w:rPr>
        <w:t>4</w:t>
      </w:r>
      <w:r w:rsidR="00EF29E2" w:rsidRPr="003E5E40">
        <w:rPr>
          <w:lang w:val="en-GB"/>
        </w:rPr>
        <w:t xml:space="preserve"> with ethylene glycol and acetic acid </w:t>
      </w:r>
      <w:r w:rsidR="00EF29E2" w:rsidRPr="003E5E40">
        <w:rPr>
          <w:lang w:val="en-GB"/>
        </w:rPr>
        <w:fldChar w:fldCharType="begin"/>
      </w:r>
      <w:r w:rsidR="00A96C65" w:rsidRPr="003E5E40">
        <w:rPr>
          <w:lang w:val="en-GB"/>
        </w:rPr>
        <w:instrText xml:space="preserve"> ADDIN REFMGR.CITE &lt;Refman&gt;&lt;Cite&gt;&lt;Author&gt;Wang&lt;/Author&gt;&lt;Year&gt;2011&lt;/Year&gt;&lt;RecNum&gt;98&lt;/RecNum&gt;&lt;IDText&gt;Synthesis of reduced graphene oxide-anatase TiO2 nanocomposite and its improved photo-induced charge transfer properties&lt;/IDText&gt;&lt;MDL Ref_Type="Journal"&gt;&lt;Ref_Type&gt;Journal&lt;/Ref_Type&gt;&lt;Ref_ID&gt;98&lt;/Ref_ID&gt;&lt;Title_Primary&gt;Synthesis of reduced graphene oxide-anatase TiO&lt;sub&gt;2&lt;/sub&gt; nanocomposite and its improved photo-induced charge transfer properties&lt;/Title_Primary&gt;&lt;Authors_Primary&gt;Wang,P.&lt;/Authors_Primary&gt;&lt;Authors_Primary&gt;Zhai,Y.&lt;/Authors_Primary&gt;&lt;Authors_Primary&gt;Wang,D.&lt;/Authors_Primary&gt;&lt;Authors_Primary&gt;Dong,S.&lt;/Authors_Primary&gt;&lt;Date_Primary&gt;2011&lt;/Date_Primary&gt;&lt;Keywords&gt;Charge transfer&lt;/Keywords&gt;&lt;Keywords&gt;Graphene&lt;/Keywords&gt;&lt;Keywords&gt;Graphene oxide&lt;/Keywords&gt;&lt;Keywords&gt;nanocomposite&lt;/Keywords&gt;&lt;Keywords&gt;Nanocomposites&lt;/Keywords&gt;&lt;Keywords&gt;recombination&lt;/Keywords&gt;&lt;Keywords&gt;Reduced graphene oxide&lt;/Keywords&gt;&lt;Keywords&gt;semiconductor&lt;/Keywords&gt;&lt;Keywords&gt;Synthesis&lt;/Keywords&gt;&lt;Keywords&gt;TiO2&lt;/Keywords&gt;&lt;Reprint&gt;Not in File&lt;/Reprint&gt;&lt;Start_Page&gt;1640&lt;/Start_Page&gt;&lt;End_Page&gt;1645&lt;/End_Page&gt;&lt;Periodical&gt;Nanoscale&lt;/Periodical&gt;&lt;Volume&gt;3&lt;/Volume&gt;&lt;Issue&gt;4&lt;/Issue&gt;&lt;Address&gt;State Key Laboratory of Electroanalytical Chemistry, Changchun Institute of Applied Chemistry, Chinese Academy of Sciences, Changchun 130022, China&amp;#xA;College of Chemistry, Jilin University, Changchun 130012, China&lt;/Address&gt;&lt;Web_URL&gt;http://www.scopus.com/inward/record.url?eid=2-s2.0-79953756090&amp;amp;partnerID=40&amp;amp;md5=d03291d814113544acffc19faf572b18&lt;/Web_URL&gt;&lt;ZZ_JournalFull&gt;&lt;f name="System"&gt;Nanoscale&lt;/f&gt;&lt;/ZZ_JournalFull&gt;&lt;ZZ_WorkformID&gt;1&lt;/ZZ_WorkformID&gt;&lt;/MDL&gt;&lt;/Cite&gt;&lt;/Refman&gt;</w:instrText>
      </w:r>
      <w:r w:rsidR="00EF29E2" w:rsidRPr="003E5E40">
        <w:rPr>
          <w:lang w:val="en-GB"/>
        </w:rPr>
        <w:fldChar w:fldCharType="separate"/>
      </w:r>
      <w:r w:rsidR="00EF29E2" w:rsidRPr="003E5E40">
        <w:rPr>
          <w:noProof/>
          <w:lang w:val="en-GB"/>
        </w:rPr>
        <w:t>(Wang et al. 2011c)</w:t>
      </w:r>
      <w:r w:rsidR="00EF29E2" w:rsidRPr="003E5E40">
        <w:rPr>
          <w:lang w:val="en-GB"/>
        </w:rPr>
        <w:fldChar w:fldCharType="end"/>
      </w:r>
      <w:r w:rsidR="00EF29E2" w:rsidRPr="003E5E40">
        <w:rPr>
          <w:lang w:val="en-GB"/>
        </w:rPr>
        <w:t xml:space="preserve">. </w:t>
      </w:r>
      <w:r w:rsidRPr="003E5E40">
        <w:rPr>
          <w:strike/>
          <w:lang w:val="en-GB"/>
        </w:rPr>
        <w:t>A</w:t>
      </w:r>
      <w:r w:rsidR="004777BB" w:rsidRPr="003E5E40">
        <w:rPr>
          <w:strike/>
          <w:lang w:val="en-GB"/>
        </w:rPr>
        <w:t xml:space="preserve"> </w:t>
      </w:r>
      <w:r w:rsidR="00352ED9" w:rsidRPr="003E5E40">
        <w:rPr>
          <w:strike/>
          <w:lang w:val="en-GB"/>
        </w:rPr>
        <w:t>sandwich-like graphene</w:t>
      </w:r>
      <w:r w:rsidR="004777BB" w:rsidRPr="003E5E40">
        <w:rPr>
          <w:strike/>
          <w:lang w:val="en-GB"/>
        </w:rPr>
        <w:t>-</w:t>
      </w:r>
      <w:r w:rsidR="00352ED9" w:rsidRPr="003E5E40">
        <w:rPr>
          <w:strike/>
          <w:lang w:val="en-GB"/>
        </w:rPr>
        <w:t xml:space="preserve">ZnO composite </w:t>
      </w:r>
      <w:r w:rsidR="004777BB" w:rsidRPr="003E5E40">
        <w:rPr>
          <w:strike/>
          <w:lang w:val="en-GB"/>
        </w:rPr>
        <w:t xml:space="preserve">was </w:t>
      </w:r>
      <w:r w:rsidRPr="003E5E40">
        <w:rPr>
          <w:strike/>
          <w:lang w:val="en-GB"/>
        </w:rPr>
        <w:t xml:space="preserve">also </w:t>
      </w:r>
      <w:r w:rsidR="004777BB" w:rsidRPr="003E5E40">
        <w:rPr>
          <w:strike/>
          <w:lang w:val="en-GB"/>
        </w:rPr>
        <w:t xml:space="preserve">prepared </w:t>
      </w:r>
      <w:r w:rsidR="00682945" w:rsidRPr="003E5E40">
        <w:rPr>
          <w:strike/>
          <w:lang w:val="en-GB"/>
        </w:rPr>
        <w:t xml:space="preserve">by the solvothermal method </w:t>
      </w:r>
      <w:r w:rsidR="00352ED9" w:rsidRPr="003E5E40">
        <w:rPr>
          <w:strike/>
          <w:lang w:val="en-GB"/>
        </w:rPr>
        <w:t xml:space="preserve">in ethylene glycol medium using </w:t>
      </w:r>
      <w:r w:rsidR="00E11496" w:rsidRPr="003E5E40">
        <w:rPr>
          <w:strike/>
          <w:lang w:val="en-GB"/>
        </w:rPr>
        <w:t>GO</w:t>
      </w:r>
      <w:r w:rsidR="00352ED9" w:rsidRPr="003E5E40">
        <w:rPr>
          <w:strike/>
          <w:lang w:val="en-GB"/>
        </w:rPr>
        <w:t xml:space="preserve"> and zinc acetylacetonate</w:t>
      </w:r>
      <w:r w:rsidR="004142AF" w:rsidRPr="003E5E40">
        <w:rPr>
          <w:strike/>
          <w:lang w:val="en-GB"/>
        </w:rPr>
        <w:t>, Zn(</w:t>
      </w:r>
      <w:proofErr w:type="spellStart"/>
      <w:r w:rsidR="004142AF" w:rsidRPr="003E5E40">
        <w:rPr>
          <w:strike/>
          <w:lang w:val="en-GB"/>
        </w:rPr>
        <w:t>acac</w:t>
      </w:r>
      <w:proofErr w:type="spellEnd"/>
      <w:r w:rsidR="004142AF" w:rsidRPr="003E5E40">
        <w:rPr>
          <w:strike/>
          <w:lang w:val="en-GB"/>
        </w:rPr>
        <w:t>)</w:t>
      </w:r>
      <w:r w:rsidR="004142AF" w:rsidRPr="003E5E40">
        <w:rPr>
          <w:strike/>
          <w:vertAlign w:val="subscript"/>
          <w:lang w:val="en-GB"/>
        </w:rPr>
        <w:t>2</w:t>
      </w:r>
      <w:r w:rsidR="004142AF" w:rsidRPr="003E5E40">
        <w:rPr>
          <w:strike/>
          <w:lang w:val="en-GB"/>
        </w:rPr>
        <w:t xml:space="preserve">, </w:t>
      </w:r>
      <w:r w:rsidR="00352ED9" w:rsidRPr="003E5E40">
        <w:rPr>
          <w:strike/>
          <w:lang w:val="en-GB"/>
        </w:rPr>
        <w:t>as a single-source precursor of zinc oxide</w:t>
      </w:r>
      <w:r w:rsidR="006D3A19" w:rsidRPr="003E5E40">
        <w:rPr>
          <w:strike/>
          <w:lang w:val="en-GB"/>
        </w:rPr>
        <w:t xml:space="preserve"> (Wu et al. 2010)</w:t>
      </w:r>
      <w:r w:rsidR="000E0832" w:rsidRPr="003E5E40">
        <w:rPr>
          <w:strike/>
          <w:lang w:val="en-GB"/>
        </w:rPr>
        <w:t>.</w:t>
      </w:r>
      <w:r w:rsidRPr="003E5E40">
        <w:rPr>
          <w:strike/>
          <w:lang w:val="en-GB"/>
        </w:rPr>
        <w:t xml:space="preserve"> </w:t>
      </w:r>
      <w:r w:rsidR="003145FB" w:rsidRPr="003E5E40">
        <w:rPr>
          <w:strike/>
          <w:lang w:val="en-GB"/>
        </w:rPr>
        <w:t>The composites pres</w:t>
      </w:r>
      <w:r w:rsidR="00242114" w:rsidRPr="003E5E40">
        <w:rPr>
          <w:strike/>
          <w:lang w:val="en-GB"/>
        </w:rPr>
        <w:t>ented an increase of the thermal</w:t>
      </w:r>
      <w:r w:rsidR="003145FB" w:rsidRPr="003E5E40">
        <w:rPr>
          <w:strike/>
          <w:lang w:val="en-GB"/>
        </w:rPr>
        <w:t xml:space="preserve"> stability and UV-Vis absorption</w:t>
      </w:r>
      <w:r w:rsidR="00242114" w:rsidRPr="003E5E40">
        <w:rPr>
          <w:strike/>
          <w:lang w:val="en-GB"/>
        </w:rPr>
        <w:t>,</w:t>
      </w:r>
      <w:r w:rsidR="003145FB" w:rsidRPr="003E5E40">
        <w:rPr>
          <w:strike/>
          <w:lang w:val="en-GB"/>
        </w:rPr>
        <w:t xml:space="preserve"> </w:t>
      </w:r>
      <w:r w:rsidR="00242114" w:rsidRPr="003E5E40">
        <w:rPr>
          <w:strike/>
          <w:lang w:val="en-GB"/>
        </w:rPr>
        <w:t>which</w:t>
      </w:r>
      <w:r w:rsidR="0093019E" w:rsidRPr="003E5E40">
        <w:rPr>
          <w:strike/>
          <w:lang w:val="en-GB"/>
        </w:rPr>
        <w:t xml:space="preserve"> </w:t>
      </w:r>
      <w:r w:rsidR="003145FB" w:rsidRPr="003E5E40">
        <w:rPr>
          <w:strike/>
          <w:lang w:val="en-GB"/>
        </w:rPr>
        <w:t xml:space="preserve">was justified </w:t>
      </w:r>
      <w:r w:rsidR="0093019E" w:rsidRPr="003E5E40">
        <w:rPr>
          <w:strike/>
          <w:lang w:val="en-GB"/>
        </w:rPr>
        <w:t xml:space="preserve">by the obtained </w:t>
      </w:r>
      <w:r w:rsidR="003145FB" w:rsidRPr="003E5E40">
        <w:rPr>
          <w:strike/>
          <w:lang w:val="en-GB"/>
        </w:rPr>
        <w:t>sandwich-like structure.</w:t>
      </w:r>
    </w:p>
    <w:p w14:paraId="544C9D58" w14:textId="77777777" w:rsidR="00F07E16" w:rsidRPr="003E5E40" w:rsidRDefault="00F07E16" w:rsidP="00C23EB0">
      <w:pPr>
        <w:spacing w:line="480" w:lineRule="auto"/>
        <w:ind w:firstLine="708"/>
        <w:jc w:val="both"/>
        <w:rPr>
          <w:lang w:val="en-GB"/>
        </w:rPr>
      </w:pPr>
    </w:p>
    <w:p w14:paraId="1A3D253E" w14:textId="77777777" w:rsidR="000B7860" w:rsidRPr="003E5E40" w:rsidRDefault="000B7860" w:rsidP="000B7860">
      <w:pPr>
        <w:pStyle w:val="Heading2"/>
      </w:pPr>
      <w:r w:rsidRPr="003E5E40">
        <w:t xml:space="preserve">Metal deposition </w:t>
      </w:r>
      <w:r w:rsidR="00524AC5" w:rsidRPr="003E5E40">
        <w:t>or doping</w:t>
      </w:r>
    </w:p>
    <w:p w14:paraId="36CA810F" w14:textId="77777777" w:rsidR="00FD4467" w:rsidRPr="003E5E40" w:rsidRDefault="003145FB" w:rsidP="00924443">
      <w:pPr>
        <w:autoSpaceDE w:val="0"/>
        <w:autoSpaceDN w:val="0"/>
        <w:adjustRightInd w:val="0"/>
        <w:spacing w:line="480" w:lineRule="auto"/>
        <w:ind w:firstLine="708"/>
        <w:jc w:val="both"/>
        <w:rPr>
          <w:lang w:val="en-GB"/>
        </w:rPr>
      </w:pPr>
      <w:r w:rsidRPr="003E5E40">
        <w:rPr>
          <w:lang w:val="en-GB"/>
        </w:rPr>
        <w:t>M</w:t>
      </w:r>
      <w:r w:rsidR="00053737" w:rsidRPr="003E5E40">
        <w:rPr>
          <w:lang w:val="en-GB"/>
        </w:rPr>
        <w:t>etal deposition on G-TiO</w:t>
      </w:r>
      <w:r w:rsidR="00053737" w:rsidRPr="003E5E40">
        <w:rPr>
          <w:vertAlign w:val="subscript"/>
          <w:lang w:val="en-GB"/>
        </w:rPr>
        <w:t>2</w:t>
      </w:r>
      <w:r w:rsidR="00053737" w:rsidRPr="003E5E40">
        <w:rPr>
          <w:lang w:val="en-GB"/>
        </w:rPr>
        <w:t xml:space="preserve"> composites is generally used in order to improve the photocatalytic efficiency of the materials. </w:t>
      </w:r>
      <w:r w:rsidRPr="003E5E40">
        <w:rPr>
          <w:lang w:val="en-GB"/>
        </w:rPr>
        <w:t>For instance,</w:t>
      </w:r>
      <w:r w:rsidR="00053737" w:rsidRPr="003E5E40">
        <w:rPr>
          <w:lang w:val="en-GB"/>
        </w:rPr>
        <w:t xml:space="preserve"> </w:t>
      </w:r>
      <w:r w:rsidR="003A6D28" w:rsidRPr="003E5E40">
        <w:rPr>
          <w:lang w:val="en-GB"/>
        </w:rPr>
        <w:t xml:space="preserve">Pt </w:t>
      </w:r>
      <w:r w:rsidRPr="003E5E40">
        <w:rPr>
          <w:lang w:val="en-GB"/>
        </w:rPr>
        <w:t xml:space="preserve">was </w:t>
      </w:r>
      <w:r w:rsidR="003A6D28" w:rsidRPr="003E5E40">
        <w:rPr>
          <w:lang w:val="en-GB"/>
        </w:rPr>
        <w:t>deposit</w:t>
      </w:r>
      <w:r w:rsidRPr="003E5E40">
        <w:rPr>
          <w:lang w:val="en-GB"/>
        </w:rPr>
        <w:t>ed</w:t>
      </w:r>
      <w:r w:rsidR="003A6D28" w:rsidRPr="003E5E40">
        <w:rPr>
          <w:lang w:val="en-GB"/>
        </w:rPr>
        <w:t xml:space="preserve"> on </w:t>
      </w:r>
      <w:r w:rsidR="00053737" w:rsidRPr="003E5E40">
        <w:rPr>
          <w:lang w:val="en-GB"/>
        </w:rPr>
        <w:t>GO</w:t>
      </w:r>
      <w:r w:rsidR="008D20F7" w:rsidRPr="003E5E40">
        <w:rPr>
          <w:lang w:val="en-GB"/>
        </w:rPr>
        <w:noBreakHyphen/>
      </w:r>
      <w:r w:rsidR="003A6D28" w:rsidRPr="003E5E40">
        <w:rPr>
          <w:lang w:val="en-GB"/>
        </w:rPr>
        <w:t>TiO</w:t>
      </w:r>
      <w:r w:rsidR="003A6D28" w:rsidRPr="003E5E40">
        <w:rPr>
          <w:vertAlign w:val="subscript"/>
          <w:lang w:val="en-GB"/>
        </w:rPr>
        <w:t>2</w:t>
      </w:r>
      <w:r w:rsidR="003A6D28" w:rsidRPr="003E5E40">
        <w:rPr>
          <w:lang w:val="en-GB"/>
        </w:rPr>
        <w:t xml:space="preserve"> composites using H</w:t>
      </w:r>
      <w:r w:rsidR="003A6D28" w:rsidRPr="003E5E40">
        <w:rPr>
          <w:vertAlign w:val="subscript"/>
          <w:lang w:val="en-GB"/>
        </w:rPr>
        <w:t>2</w:t>
      </w:r>
      <w:r w:rsidR="003A6D28" w:rsidRPr="003E5E40">
        <w:rPr>
          <w:lang w:val="en-GB"/>
        </w:rPr>
        <w:t>PtC</w:t>
      </w:r>
      <w:r w:rsidR="00242114" w:rsidRPr="003E5E40">
        <w:rPr>
          <w:lang w:val="en-GB"/>
        </w:rPr>
        <w:t>l</w:t>
      </w:r>
      <w:r w:rsidR="003A6D28" w:rsidRPr="003E5E40">
        <w:rPr>
          <w:vertAlign w:val="subscript"/>
          <w:lang w:val="en-GB"/>
        </w:rPr>
        <w:t>6</w:t>
      </w:r>
      <w:r w:rsidR="003A6D28" w:rsidRPr="003E5E40">
        <w:rPr>
          <w:lang w:val="en-GB"/>
        </w:rPr>
        <w:t xml:space="preserve"> as platinum precursor and </w:t>
      </w:r>
      <w:r w:rsidRPr="003E5E40">
        <w:rPr>
          <w:lang w:val="en-GB"/>
        </w:rPr>
        <w:t>a</w:t>
      </w:r>
      <w:r w:rsidR="003A6D28" w:rsidRPr="003E5E40">
        <w:rPr>
          <w:lang w:val="en-GB"/>
        </w:rPr>
        <w:t xml:space="preserve"> photochemical reduction method</w:t>
      </w:r>
      <w:r w:rsidRPr="003E5E40">
        <w:rPr>
          <w:lang w:val="en-GB"/>
        </w:rPr>
        <w:t xml:space="preserve"> </w:t>
      </w:r>
      <w:r w:rsidR="003A6D28" w:rsidRPr="003E5E40">
        <w:rPr>
          <w:lang w:val="en-GB"/>
        </w:rPr>
        <w:t>with UV light</w:t>
      </w:r>
      <w:r w:rsidR="00924443" w:rsidRPr="003E5E40">
        <w:rPr>
          <w:lang w:val="en-GB"/>
        </w:rPr>
        <w:t xml:space="preserve"> </w:t>
      </w:r>
      <w:r w:rsidR="003A6D28" w:rsidRPr="003E5E40">
        <w:rPr>
          <w:lang w:val="en-GB"/>
        </w:rPr>
        <w:t xml:space="preserve">for 2-3 h under inert atmosphere </w:t>
      </w:r>
      <w:r w:rsidR="003A6D28" w:rsidRPr="003E5E40">
        <w:rPr>
          <w:lang w:val="en-GB"/>
        </w:rPr>
        <w:fldChar w:fldCharType="begin"/>
      </w:r>
      <w:r w:rsidR="00A96C65" w:rsidRPr="003E5E40">
        <w:rPr>
          <w:lang w:val="en-GB"/>
        </w:rPr>
        <w:instrText xml:space="preserve"> ADDIN REFMGR.CITE &lt;Refman&gt;&lt;Cite&gt;&lt;Author&gt;Neppolian&lt;/Author&gt;&lt;Year&gt;2012&lt;/Year&gt;&lt;RecNum&gt;54&lt;/RecNum&gt;&lt;IDText&gt;Graphene oxide based Pt-TiO2 photocatalyst: Ultrasound assisted synthesis, characterization and catalytic efficiency&lt;/IDText&gt;&lt;MDL Ref_Type="Journal"&gt;&lt;Ref_Type&gt;Journal&lt;/Ref_Type&gt;&lt;Ref_ID&gt;54&lt;/Ref_ID&gt;&lt;Title_Primary&gt;Graphene oxide based Pt-TiO&lt;sub&gt;2&lt;/sub&gt; photocatalyst: Ultrasound assisted synthesis, characterization and catalytic efficiency&lt;/Title_Primary&gt;&lt;Authors_Primary&gt;Neppolian,B.&lt;/Authors_Primary&gt;&lt;Authors_Primary&gt;Bruno,A.&lt;/Authors_Primary&gt;&lt;Authors_Primary&gt;Bianchi,C.L.&lt;/Authors_Primary&gt;&lt;Authors_Primary&gt;Ashokkumar,M.&lt;/Authors_Primary&gt;&lt;Date_Primary&gt;2012&lt;/Date_Primary&gt;&lt;Keywords&gt;catalytic&lt;/Keywords&gt;&lt;Keywords&gt;Degradation&lt;/Keywords&gt;&lt;Keywords&gt;Graphene&lt;/Keywords&gt;&lt;Keywords&gt;Graphene oxide&lt;/Keywords&gt;&lt;Keywords&gt;Mineralization&lt;/Keywords&gt;&lt;Keywords&gt;Photocatalysis&lt;/Keywords&gt;&lt;Keywords&gt;photocatalyst&lt;/Keywords&gt;&lt;Keywords&gt;Photocatalytic oxidation&lt;/Keywords&gt;&lt;Keywords&gt;platinum&lt;/Keywords&gt;&lt;Keywords&gt;Pt-TiO2 photocatalysts&lt;/Keywords&gt;&lt;Keywords&gt;Sonochemical oxidation&lt;/Keywords&gt;&lt;Keywords&gt;Sonophotocatalytic oxidation&lt;/Keywords&gt;&lt;Keywords&gt;Synthesis&lt;/Keywords&gt;&lt;Keywords&gt;TiO2&lt;/Keywords&gt;&lt;Keywords&gt;Visible light&lt;/Keywords&gt;&lt;Reprint&gt;Not in File&lt;/Reprint&gt;&lt;Start_Page&gt;9&lt;/Start_Page&gt;&lt;End_Page&gt;15&lt;/End_Page&gt;&lt;Periodical&gt;Ultrason.Sonochem.&lt;/Periodical&gt;&lt;Volume&gt;19&lt;/Volume&gt;&lt;Issue&gt;1&lt;/Issue&gt;&lt;Address&gt;School of Chemistry, University of Melbourne, Parkville, Melbourne, VIC 3010, Australia&amp;#xA;Dip. Chimica Fisica Ed Elettrochimica, Universit di Milano, 20133 Milano, Italy&lt;/Address&gt;&lt;Web_URL&gt;http://www.scopus.com/inward/record.url?eid=2-s2.0-80051470928&amp;amp;partnerID=40&amp;amp;md5=87985eff220ec9cd4ffa28dbc750f79e&lt;/Web_URL&gt;&lt;ZZ_JournalFull&gt;&lt;f name="System"&gt;Ultrasonics Sonochemistry&lt;/f&gt;&lt;/ZZ_JournalFull&gt;&lt;ZZ_JournalStdAbbrev&gt;&lt;f name="System"&gt;Ultrason.Sonochem.&lt;/f&gt;&lt;/ZZ_JournalStdAbbrev&gt;&lt;ZZ_WorkformID&gt;1&lt;/ZZ_WorkformID&gt;&lt;/MDL&gt;&lt;/Cite&gt;&lt;/Refman&gt;</w:instrText>
      </w:r>
      <w:r w:rsidR="003A6D28" w:rsidRPr="003E5E40">
        <w:rPr>
          <w:lang w:val="en-GB"/>
        </w:rPr>
        <w:fldChar w:fldCharType="separate"/>
      </w:r>
      <w:r w:rsidR="00DF63BB" w:rsidRPr="003E5E40">
        <w:rPr>
          <w:noProof/>
          <w:lang w:val="en-GB"/>
        </w:rPr>
        <w:t>(Neppolian et al. 2012)</w:t>
      </w:r>
      <w:r w:rsidR="003A6D28" w:rsidRPr="003E5E40">
        <w:rPr>
          <w:lang w:val="en-GB"/>
        </w:rPr>
        <w:fldChar w:fldCharType="end"/>
      </w:r>
      <w:r w:rsidR="003A6D28" w:rsidRPr="003E5E40">
        <w:rPr>
          <w:lang w:val="en-GB"/>
        </w:rPr>
        <w:t xml:space="preserve">. </w:t>
      </w:r>
      <w:r w:rsidR="00053737" w:rsidRPr="003E5E40">
        <w:rPr>
          <w:lang w:val="en-GB"/>
        </w:rPr>
        <w:t>Ag/G</w:t>
      </w:r>
      <w:r w:rsidR="00FD4467" w:rsidRPr="003E5E40">
        <w:rPr>
          <w:lang w:val="en-GB"/>
        </w:rPr>
        <w:t>-</w:t>
      </w:r>
      <w:r w:rsidR="00053737" w:rsidRPr="003E5E40">
        <w:rPr>
          <w:lang w:val="en-GB"/>
        </w:rPr>
        <w:t>TiO</w:t>
      </w:r>
      <w:r w:rsidR="00053737" w:rsidRPr="003E5E40">
        <w:rPr>
          <w:vertAlign w:val="subscript"/>
          <w:lang w:val="en-GB"/>
        </w:rPr>
        <w:t>2</w:t>
      </w:r>
      <w:r w:rsidR="00053737" w:rsidRPr="003E5E40">
        <w:rPr>
          <w:lang w:val="en-GB"/>
        </w:rPr>
        <w:t xml:space="preserve"> composite films were prepared by previous immers</w:t>
      </w:r>
      <w:r w:rsidR="00FD4467" w:rsidRPr="003E5E40">
        <w:rPr>
          <w:lang w:val="en-GB"/>
        </w:rPr>
        <w:t>ion</w:t>
      </w:r>
      <w:r w:rsidR="00053737" w:rsidRPr="003E5E40">
        <w:rPr>
          <w:lang w:val="en-GB"/>
        </w:rPr>
        <w:t xml:space="preserve"> </w:t>
      </w:r>
      <w:r w:rsidR="00924443" w:rsidRPr="003E5E40">
        <w:rPr>
          <w:lang w:val="en-GB"/>
        </w:rPr>
        <w:t>of GO-T</w:t>
      </w:r>
      <w:r w:rsidR="000C1204" w:rsidRPr="003E5E40">
        <w:rPr>
          <w:lang w:val="en-GB"/>
        </w:rPr>
        <w:t>i</w:t>
      </w:r>
      <w:r w:rsidR="00924443" w:rsidRPr="003E5E40">
        <w:rPr>
          <w:lang w:val="en-GB"/>
        </w:rPr>
        <w:t>O</w:t>
      </w:r>
      <w:r w:rsidR="00924443" w:rsidRPr="003E5E40">
        <w:rPr>
          <w:vertAlign w:val="subscript"/>
          <w:lang w:val="en-GB"/>
        </w:rPr>
        <w:t>2</w:t>
      </w:r>
      <w:r w:rsidR="00924443" w:rsidRPr="003E5E40">
        <w:rPr>
          <w:lang w:val="en-GB"/>
        </w:rPr>
        <w:t xml:space="preserve"> composite film </w:t>
      </w:r>
      <w:r w:rsidR="00053737" w:rsidRPr="003E5E40">
        <w:rPr>
          <w:lang w:val="en-GB"/>
        </w:rPr>
        <w:t>in</w:t>
      </w:r>
      <w:r w:rsidR="00993FA4" w:rsidRPr="003E5E40">
        <w:rPr>
          <w:lang w:val="en-GB"/>
        </w:rPr>
        <w:t xml:space="preserve"> a</w:t>
      </w:r>
      <w:r w:rsidR="00C1389A" w:rsidRPr="003E5E40">
        <w:rPr>
          <w:lang w:val="en-GB"/>
        </w:rPr>
        <w:t>n</w:t>
      </w:r>
      <w:r w:rsidR="00053737" w:rsidRPr="003E5E40">
        <w:rPr>
          <w:lang w:val="en-GB"/>
        </w:rPr>
        <w:t xml:space="preserve"> AgNO</w:t>
      </w:r>
      <w:r w:rsidR="00053737" w:rsidRPr="003E5E40">
        <w:rPr>
          <w:vertAlign w:val="subscript"/>
          <w:lang w:val="en-GB"/>
        </w:rPr>
        <w:t>3</w:t>
      </w:r>
      <w:r w:rsidR="00053737" w:rsidRPr="003E5E40">
        <w:rPr>
          <w:lang w:val="en-GB"/>
        </w:rPr>
        <w:t xml:space="preserve"> solution</w:t>
      </w:r>
      <w:r w:rsidR="00FD4467" w:rsidRPr="003E5E40">
        <w:rPr>
          <w:lang w:val="en-GB"/>
        </w:rPr>
        <w:t>. The reduction of the GO-TiO</w:t>
      </w:r>
      <w:r w:rsidR="00FD4467" w:rsidRPr="003E5E40">
        <w:rPr>
          <w:vertAlign w:val="subscript"/>
          <w:lang w:val="en-GB"/>
        </w:rPr>
        <w:t>2</w:t>
      </w:r>
      <w:r w:rsidR="00FD4467" w:rsidRPr="003E5E40">
        <w:rPr>
          <w:lang w:val="en-GB"/>
        </w:rPr>
        <w:t xml:space="preserve"> </w:t>
      </w:r>
      <w:r w:rsidR="00053737" w:rsidRPr="003E5E40">
        <w:rPr>
          <w:lang w:val="en-GB"/>
        </w:rPr>
        <w:t>film with Ag</w:t>
      </w:r>
      <w:r w:rsidR="00053737" w:rsidRPr="003E5E40">
        <w:rPr>
          <w:vertAlign w:val="superscript"/>
          <w:lang w:val="en-GB"/>
        </w:rPr>
        <w:t>+</w:t>
      </w:r>
      <w:r w:rsidR="00053737" w:rsidRPr="003E5E40">
        <w:rPr>
          <w:lang w:val="en-GB"/>
        </w:rPr>
        <w:t xml:space="preserve"> was </w:t>
      </w:r>
      <w:r w:rsidR="008C121A" w:rsidRPr="003E5E40">
        <w:rPr>
          <w:lang w:val="en-GB"/>
        </w:rPr>
        <w:t>achieved</w:t>
      </w:r>
      <w:r w:rsidR="00FD4467" w:rsidRPr="003E5E40">
        <w:rPr>
          <w:lang w:val="en-GB"/>
        </w:rPr>
        <w:t xml:space="preserve"> with a </w:t>
      </w:r>
      <w:r w:rsidR="00053737" w:rsidRPr="003E5E40">
        <w:rPr>
          <w:lang w:val="en-GB"/>
        </w:rPr>
        <w:t xml:space="preserve">hydrazine solution </w:t>
      </w:r>
      <w:r w:rsidR="00053737" w:rsidRPr="003E5E40">
        <w:rPr>
          <w:lang w:val="en-GB"/>
        </w:rPr>
        <w:fldChar w:fldCharType="begin"/>
      </w:r>
      <w:r w:rsidR="00A96C65" w:rsidRPr="003E5E40">
        <w:rPr>
          <w:lang w:val="en-GB"/>
        </w:rPr>
        <w:instrText xml:space="preserve"> ADDIN REFMGR.CITE &lt;Refman&gt;&lt;Cite&gt;&lt;Author&gt;Li&lt;/Author&gt;&lt;Year&gt;2011&lt;/Year&gt;&lt;RecNum&gt;60&lt;/RecNum&gt;&lt;IDText&gt;Preparation and photoelectrochemical performance of Ag/graphene/TiO2 composite film&lt;/IDText&gt;&lt;MDL Ref_Type="Journal"&gt;&lt;Ref_Type&gt;Journal&lt;/Ref_Type&gt;&lt;Ref_ID&gt;60&lt;/Ref_ID&gt;&lt;Title_Primary&gt;Preparation and photoelectrochemical performance of Ag/graphene/TiO&lt;sub&gt;2&lt;/sub&gt; composite film&lt;/Title_Primary&gt;&lt;Authors_Primary&gt;Li,G.&lt;/Authors_Primary&gt;&lt;Authors_Primary&gt;Wang,T.&lt;/Authors_Primary&gt;&lt;Authors_Primary&gt;Zhu,Y.&lt;/Authors_Primary&gt;&lt;Authors_Primary&gt;Zhang,S.&lt;/Authors_Primary&gt;&lt;Authors_Primary&gt;Mao,C.&lt;/Authors_Primary&gt;&lt;Authors_Primary&gt;Wu,J.&lt;/Authors_Primary&gt;&lt;Authors_Primary&gt;Jin,B.&lt;/Authors_Primary&gt;&lt;Authors_Primary&gt;Tian,Y.&lt;/Authors_Primary&gt;&lt;Date_Primary&gt;2011&lt;/Date_Primary&gt;&lt;Keywords&gt;Ag&lt;/Keywords&gt;&lt;Keywords&gt;Composite films&lt;/Keywords&gt;&lt;Keywords&gt;Graphene&lt;/Keywords&gt;&lt;Keywords&gt;Graphene sheets&lt;/Keywords&gt;&lt;Keywords&gt;Photoelectrochemical&lt;/Keywords&gt;&lt;Keywords&gt;Photoelectrochemistry&lt;/Keywords&gt;&lt;Keywords&gt;TiO2&lt;/Keywords&gt;&lt;Reprint&gt;Not in File&lt;/Reprint&gt;&lt;Start_Page&gt;6568&lt;/Start_Page&gt;&lt;End_Page&gt;6572&lt;/End_Page&gt;&lt;Periodical&gt;Appl.Surf.Sci.&lt;/Periodical&gt;&lt;Volume&gt;257&lt;/Volume&gt;&lt;Issue&gt;15&lt;/Issue&gt;&lt;Address&gt;Department of Chemistry, Key Laboratory of Inorganic Materials Chemistry of Anhui Province, Anhui University, Hefei 230039, China&amp;#xA;State Key Laboratory of Crystal Materials, Shandong University, Jinan 250100, China&lt;/Address&gt;&lt;Web_URL&gt;http://www.scopus.com/inward/record.url?eid=2-s2.0-79954596621&amp;amp;partnerID=40&amp;amp;md5=9493e6080e6a7dffee256ac08e29b4e7&lt;/Web_URL&gt;&lt;ZZ_JournalFull&gt;&lt;f name="System"&gt;Applied Surface Science&lt;/f&gt;&lt;/ZZ_JournalFull&gt;&lt;ZZ_JournalStdAbbrev&gt;&lt;f name="System"&gt;Appl.Surf.Sci.&lt;/f&gt;&lt;/ZZ_JournalStdAbbrev&gt;&lt;ZZ_WorkformID&gt;1&lt;/ZZ_WorkformID&gt;&lt;/MDL&gt;&lt;/Cite&gt;&lt;/Refman&gt;</w:instrText>
      </w:r>
      <w:r w:rsidR="00053737" w:rsidRPr="003E5E40">
        <w:rPr>
          <w:lang w:val="en-GB"/>
        </w:rPr>
        <w:fldChar w:fldCharType="separate"/>
      </w:r>
      <w:r w:rsidR="00DF63BB" w:rsidRPr="003E5E40">
        <w:rPr>
          <w:noProof/>
          <w:lang w:val="en-GB"/>
        </w:rPr>
        <w:t>(Li et al. 2011a)</w:t>
      </w:r>
      <w:r w:rsidR="00053737" w:rsidRPr="003E5E40">
        <w:rPr>
          <w:lang w:val="en-GB"/>
        </w:rPr>
        <w:fldChar w:fldCharType="end"/>
      </w:r>
      <w:r w:rsidR="003A6D28" w:rsidRPr="003E5E40">
        <w:rPr>
          <w:lang w:val="en-GB"/>
        </w:rPr>
        <w:t xml:space="preserve">. </w:t>
      </w:r>
    </w:p>
    <w:p w14:paraId="11C5E582" w14:textId="77777777" w:rsidR="003A6D28" w:rsidRPr="003E5E40" w:rsidRDefault="003A6D28" w:rsidP="00414D99">
      <w:pPr>
        <w:autoSpaceDE w:val="0"/>
        <w:autoSpaceDN w:val="0"/>
        <w:adjustRightInd w:val="0"/>
        <w:spacing w:line="480" w:lineRule="auto"/>
        <w:ind w:firstLine="708"/>
        <w:jc w:val="both"/>
        <w:rPr>
          <w:lang w:val="en-GB"/>
        </w:rPr>
      </w:pPr>
      <w:r w:rsidRPr="003E5E40">
        <w:rPr>
          <w:lang w:val="en-GB"/>
        </w:rPr>
        <w:t>TiO</w:t>
      </w:r>
      <w:r w:rsidRPr="003E5E40">
        <w:rPr>
          <w:vertAlign w:val="subscript"/>
          <w:lang w:val="en-GB"/>
        </w:rPr>
        <w:t>2</w:t>
      </w:r>
      <w:r w:rsidRPr="003E5E40">
        <w:rPr>
          <w:lang w:val="en-GB"/>
        </w:rPr>
        <w:t xml:space="preserve"> nanowire arrays doped with Fe were grown on the surface of functionalized graphene sheets by the sol–gel method, using </w:t>
      </w:r>
      <w:proofErr w:type="gramStart"/>
      <w:r w:rsidR="00C1389A" w:rsidRPr="003E5E40">
        <w:rPr>
          <w:lang w:val="en-GB"/>
        </w:rPr>
        <w:t>Ti(</w:t>
      </w:r>
      <w:proofErr w:type="gramEnd"/>
      <w:r w:rsidR="00C1389A" w:rsidRPr="003E5E40">
        <w:rPr>
          <w:lang w:val="en-GB"/>
        </w:rPr>
        <w:t>OPri)</w:t>
      </w:r>
      <w:r w:rsidR="00C1389A" w:rsidRPr="003E5E40">
        <w:rPr>
          <w:vertAlign w:val="subscript"/>
          <w:lang w:val="en-GB"/>
        </w:rPr>
        <w:t>4</w:t>
      </w:r>
      <w:r w:rsidRPr="003E5E40">
        <w:rPr>
          <w:lang w:val="en-GB"/>
        </w:rPr>
        <w:t>, FeCl</w:t>
      </w:r>
      <w:r w:rsidRPr="003E5E40">
        <w:rPr>
          <w:vertAlign w:val="subscript"/>
          <w:lang w:val="en-GB"/>
        </w:rPr>
        <w:t>3</w:t>
      </w:r>
      <w:r w:rsidRPr="003E5E40">
        <w:rPr>
          <w:lang w:val="en-GB"/>
        </w:rPr>
        <w:t xml:space="preserve"> dissolved in isopropanol and </w:t>
      </w:r>
      <w:r w:rsidR="008C121A" w:rsidRPr="003E5E40">
        <w:rPr>
          <w:lang w:val="en-GB"/>
        </w:rPr>
        <w:t xml:space="preserve">supercritical </w:t>
      </w:r>
      <w:r w:rsidRPr="003E5E40">
        <w:rPr>
          <w:lang w:val="en-GB"/>
        </w:rPr>
        <w:t>CO</w:t>
      </w:r>
      <w:r w:rsidRPr="003E5E40">
        <w:rPr>
          <w:vertAlign w:val="subscript"/>
          <w:lang w:val="en-GB"/>
        </w:rPr>
        <w:t>2</w:t>
      </w:r>
      <w:r w:rsidRPr="003E5E40">
        <w:rPr>
          <w:lang w:val="en-GB"/>
        </w:rPr>
        <w:t xml:space="preserve"> as solvent. After calcination at 450 ºC in air, the sample showed a significant reduction in </w:t>
      </w:r>
      <w:r w:rsidR="00924443" w:rsidRPr="003E5E40">
        <w:rPr>
          <w:lang w:val="en-GB"/>
        </w:rPr>
        <w:t xml:space="preserve">the </w:t>
      </w:r>
      <w:r w:rsidRPr="003E5E40">
        <w:rPr>
          <w:lang w:val="en-GB"/>
        </w:rPr>
        <w:t>band gap</w:t>
      </w:r>
      <w:r w:rsidR="008C121A" w:rsidRPr="003E5E40">
        <w:rPr>
          <w:lang w:val="en-GB"/>
        </w:rPr>
        <w:t>,</w:t>
      </w:r>
      <w:r w:rsidRPr="003E5E40">
        <w:rPr>
          <w:lang w:val="en-GB"/>
        </w:rPr>
        <w:t xml:space="preserve"> from 3.2 </w:t>
      </w:r>
      <w:r w:rsidR="00993FA4" w:rsidRPr="003E5E40">
        <w:rPr>
          <w:lang w:val="en-GB"/>
        </w:rPr>
        <w:t xml:space="preserve">eV </w:t>
      </w:r>
      <w:r w:rsidR="008C121A" w:rsidRPr="003E5E40">
        <w:rPr>
          <w:lang w:val="en-GB"/>
        </w:rPr>
        <w:t>of</w:t>
      </w:r>
      <w:r w:rsidR="00993FA4" w:rsidRPr="003E5E40">
        <w:rPr>
          <w:lang w:val="en-GB"/>
        </w:rPr>
        <w:t xml:space="preserve"> the original sample </w:t>
      </w:r>
      <w:r w:rsidRPr="003E5E40">
        <w:rPr>
          <w:lang w:val="en-GB"/>
        </w:rPr>
        <w:t xml:space="preserve">to 2.3 eV </w:t>
      </w:r>
      <w:r w:rsidR="008C121A" w:rsidRPr="003E5E40">
        <w:rPr>
          <w:lang w:val="en-GB"/>
        </w:rPr>
        <w:t>of</w:t>
      </w:r>
      <w:r w:rsidR="00993FA4" w:rsidRPr="003E5E40">
        <w:rPr>
          <w:lang w:val="en-GB"/>
        </w:rPr>
        <w:t xml:space="preserve"> the Fe-</w:t>
      </w:r>
      <w:r w:rsidR="00993FA4" w:rsidRPr="003E5E40">
        <w:rPr>
          <w:lang w:val="en-GB"/>
        </w:rPr>
        <w:lastRenderedPageBreak/>
        <w:t xml:space="preserve">doped sample with an optimal Fe content of </w:t>
      </w:r>
      <w:r w:rsidRPr="003E5E40">
        <w:rPr>
          <w:lang w:val="en-GB"/>
        </w:rPr>
        <w:t>0.6%, enhanc</w:t>
      </w:r>
      <w:r w:rsidR="00993FA4" w:rsidRPr="003E5E40">
        <w:rPr>
          <w:lang w:val="en-GB"/>
        </w:rPr>
        <w:t xml:space="preserve">ing the respective </w:t>
      </w:r>
      <w:r w:rsidRPr="003E5E40">
        <w:rPr>
          <w:lang w:val="en-GB"/>
        </w:rPr>
        <w:t xml:space="preserve"> photocatalytic performance </w:t>
      </w:r>
      <w:r w:rsidRPr="003E5E40">
        <w:rPr>
          <w:lang w:val="en-GB"/>
        </w:rPr>
        <w:fldChar w:fldCharType="begin"/>
      </w:r>
      <w:r w:rsidR="00A96C65" w:rsidRPr="003E5E40">
        <w:rPr>
          <w:lang w:val="en-GB"/>
        </w:rPr>
        <w:instrText xml:space="preserve"> ADDIN REFMGR.CITE &lt;Refman&gt;&lt;Cite&gt;&lt;Author&gt;Farhangi&lt;/Author&gt;&lt;Year&gt;2011&lt;/Year&gt;&lt;RecNum&gt;63&lt;/RecNum&gt;&lt;IDText&gt;Visible light active Fe doped TiO2 nanowires grown on graphene using supercritical CO2&lt;/IDText&gt;&lt;MDL Ref_Type="In Press"&gt;&lt;Ref_Type&gt;In Press&lt;/Ref_Type&gt;&lt;Ref_ID&gt;63&lt;/Ref_ID&gt;&lt;Title_Primary&gt;Visible light active Fe doped TiO&lt;sub&gt;2&lt;/sub&gt; nanowires grown on graphene using supercritical CO&lt;sub&gt;2&lt;/sub&gt;&lt;/Title_Primary&gt;&lt;Authors_Primary&gt;Farhangi,N.&lt;/Authors_Primary&gt;&lt;Authors_Primary&gt;Chowdhury,R.R.&lt;/Authors_Primary&gt;&lt;Authors_Primary&gt;Medina-Gonzalez,Y.&lt;/Authors_Primary&gt;&lt;Authors_Primary&gt;Ray,M.B.&lt;/Authors_Primary&gt;&lt;Authors_Primary&gt;Charpentier,P.A.&lt;/Authors_Primary&gt;&lt;Date_Primary&gt;2011&lt;/Date_Primary&gt;&lt;Keywords&gt;Band gap reduction&lt;/Keywords&gt;&lt;Keywords&gt;BET surface area&lt;/Keywords&gt;&lt;Keywords&gt;Catalysts&lt;/Keywords&gt;&lt;Keywords&gt;Composites&lt;/Keywords&gt;&lt;Keywords&gt;Electron hole recombination&lt;/Keywords&gt;&lt;Keywords&gt;Fe doped TiO2&lt;/Keywords&gt;&lt;Keywords&gt;graphene sheets&lt;/Keywords&gt;&lt;Keywords&gt;Graphene&lt;/Keywords&gt;&lt;Keywords&gt;Graphene sheets&lt;/Keywords&gt;&lt;Keywords&gt;photocatalyst&lt;/Keywords&gt;&lt;Keywords&gt;Photocatalytic activity&lt;/Keywords&gt;&lt;Keywords&gt;photocatalytic properties&lt;/Keywords&gt;&lt;Keywords&gt;SEM&lt;/Keywords&gt;&lt;Keywords&gt;Sol-gel method&lt;/Keywords&gt;&lt;Keywords&gt;super critical carbon dioxide&lt;/Keywords&gt;&lt;Keywords&gt;TiO2&lt;/Keywords&gt;&lt;Keywords&gt;Visible light&lt;/Keywords&gt;&lt;Reprint&gt;Not in File&lt;/Reprint&gt;&lt;Periodical&gt;Appl.Catal.B&lt;/Periodical&gt;&lt;Misc_3&gt;10.1016/j.apcatb.2011.08.012&lt;/Misc_3&gt;&lt;Address&gt;Department of Chemical and Biochemical Engineering, University of Western Ontario, London, Ontario, Canada N6A 5B9&lt;/Address&gt;&lt;Web_URL&gt;http://www.scopus.com/inward/record.url?eid=2-s2.0-80052858051&amp;amp;partnerID=40&amp;amp;md5=c6632e1d88619b6c07acac05ef5521a0&lt;/Web_URL&gt;&lt;ZZ_JournalFull&gt;&lt;f name="System"&gt;Applied Catalysis B: Environmental&lt;/f&gt;&lt;/ZZ_JournalFull&gt;&lt;ZZ_JournalStdAbbrev&gt;&lt;f name="System"&gt;Appl.Catal.B&lt;/f&gt;&lt;/ZZ_JournalStdAbbrev&gt;&lt;ZZ_WorkformID&gt;6&lt;/ZZ_WorkformID&gt;&lt;/MDL&gt;&lt;/Cite&gt;&lt;/Refman&gt;</w:instrText>
      </w:r>
      <w:r w:rsidRPr="003E5E40">
        <w:rPr>
          <w:lang w:val="en-GB"/>
        </w:rPr>
        <w:fldChar w:fldCharType="separate"/>
      </w:r>
      <w:r w:rsidR="00DF63BB" w:rsidRPr="003E5E40">
        <w:rPr>
          <w:noProof/>
          <w:lang w:val="en-GB"/>
        </w:rPr>
        <w:t>(Farhangi et al. 2011)</w:t>
      </w:r>
      <w:r w:rsidRPr="003E5E40">
        <w:rPr>
          <w:lang w:val="en-GB"/>
        </w:rPr>
        <w:fldChar w:fldCharType="end"/>
      </w:r>
      <w:r w:rsidRPr="003E5E40">
        <w:rPr>
          <w:lang w:val="en-GB"/>
        </w:rPr>
        <w:t>.</w:t>
      </w:r>
    </w:p>
    <w:p w14:paraId="70026385" w14:textId="77777777" w:rsidR="003A6D28" w:rsidRPr="003E5E40" w:rsidRDefault="003A6D28" w:rsidP="00414D99">
      <w:pPr>
        <w:autoSpaceDE w:val="0"/>
        <w:autoSpaceDN w:val="0"/>
        <w:adjustRightInd w:val="0"/>
        <w:spacing w:line="480" w:lineRule="auto"/>
        <w:ind w:firstLine="708"/>
        <w:jc w:val="both"/>
        <w:rPr>
          <w:lang w:val="en-GB"/>
        </w:rPr>
      </w:pPr>
    </w:p>
    <w:p w14:paraId="26B0E778" w14:textId="77777777" w:rsidR="007D5E25" w:rsidRPr="003E5E40" w:rsidRDefault="00406088" w:rsidP="00414D99">
      <w:pPr>
        <w:numPr>
          <w:ilvl w:val="0"/>
          <w:numId w:val="2"/>
        </w:numPr>
        <w:spacing w:line="480" w:lineRule="auto"/>
        <w:jc w:val="both"/>
        <w:rPr>
          <w:b/>
          <w:lang w:val="en-GB"/>
        </w:rPr>
      </w:pPr>
      <w:r w:rsidRPr="003E5E40">
        <w:rPr>
          <w:b/>
          <w:lang w:val="en-GB"/>
        </w:rPr>
        <w:t>Applications</w:t>
      </w:r>
    </w:p>
    <w:p w14:paraId="6BACADB3" w14:textId="77777777" w:rsidR="00835432" w:rsidRPr="003E5E40" w:rsidRDefault="00406088" w:rsidP="0001269D">
      <w:pPr>
        <w:spacing w:line="480" w:lineRule="auto"/>
        <w:ind w:firstLine="708"/>
        <w:jc w:val="both"/>
        <w:rPr>
          <w:lang w:val="en-GB"/>
        </w:rPr>
      </w:pPr>
      <w:r w:rsidRPr="003E5E40">
        <w:rPr>
          <w:lang w:val="en-GB"/>
        </w:rPr>
        <w:t xml:space="preserve">Graphene-based </w:t>
      </w:r>
      <w:r w:rsidR="0001269D" w:rsidRPr="003E5E40">
        <w:rPr>
          <w:lang w:val="en-GB"/>
        </w:rPr>
        <w:t>TiO</w:t>
      </w:r>
      <w:r w:rsidR="0001269D" w:rsidRPr="003E5E40">
        <w:rPr>
          <w:vertAlign w:val="subscript"/>
          <w:lang w:val="en-GB"/>
        </w:rPr>
        <w:t>2</w:t>
      </w:r>
      <w:r w:rsidR="0001269D" w:rsidRPr="003E5E40">
        <w:rPr>
          <w:lang w:val="en-GB"/>
        </w:rPr>
        <w:t xml:space="preserve"> composites </w:t>
      </w:r>
      <w:r w:rsidRPr="003E5E40">
        <w:rPr>
          <w:lang w:val="en-GB"/>
        </w:rPr>
        <w:t xml:space="preserve">have been recently </w:t>
      </w:r>
      <w:r w:rsidR="0001269D" w:rsidRPr="003E5E40">
        <w:rPr>
          <w:lang w:val="en-GB"/>
        </w:rPr>
        <w:t xml:space="preserve">used </w:t>
      </w:r>
      <w:r w:rsidRPr="003E5E40">
        <w:rPr>
          <w:lang w:val="en-GB"/>
        </w:rPr>
        <w:t xml:space="preserve">for the photodegradation of pollutants, but they have </w:t>
      </w:r>
      <w:r w:rsidR="008C121A" w:rsidRPr="003E5E40">
        <w:rPr>
          <w:lang w:val="en-GB"/>
        </w:rPr>
        <w:t xml:space="preserve">also </w:t>
      </w:r>
      <w:r w:rsidRPr="003E5E40">
        <w:rPr>
          <w:lang w:val="en-GB"/>
        </w:rPr>
        <w:t xml:space="preserve">been applied </w:t>
      </w:r>
      <w:r w:rsidR="0001269D" w:rsidRPr="003E5E40">
        <w:rPr>
          <w:lang w:val="en-GB"/>
        </w:rPr>
        <w:t xml:space="preserve">in </w:t>
      </w:r>
      <w:r w:rsidRPr="003E5E40">
        <w:rPr>
          <w:lang w:val="en-GB"/>
        </w:rPr>
        <w:t>many</w:t>
      </w:r>
      <w:r w:rsidR="0001269D" w:rsidRPr="003E5E40">
        <w:rPr>
          <w:lang w:val="en-GB"/>
        </w:rPr>
        <w:t xml:space="preserve"> </w:t>
      </w:r>
      <w:r w:rsidRPr="003E5E40">
        <w:rPr>
          <w:lang w:val="en-GB"/>
        </w:rPr>
        <w:t>other fields</w:t>
      </w:r>
      <w:r w:rsidR="0001269D" w:rsidRPr="003E5E40">
        <w:rPr>
          <w:lang w:val="en-GB"/>
        </w:rPr>
        <w:t xml:space="preserve">, </w:t>
      </w:r>
      <w:r w:rsidRPr="003E5E40">
        <w:rPr>
          <w:lang w:val="en-GB"/>
        </w:rPr>
        <w:t xml:space="preserve">including </w:t>
      </w:r>
      <w:r w:rsidR="00993FA4" w:rsidRPr="003E5E40">
        <w:rPr>
          <w:lang w:val="en-GB"/>
        </w:rPr>
        <w:t xml:space="preserve">solar cells and hydrogen production, </w:t>
      </w:r>
      <w:r w:rsidRPr="003E5E40">
        <w:rPr>
          <w:lang w:val="en-GB"/>
        </w:rPr>
        <w:t xml:space="preserve">that </w:t>
      </w:r>
      <w:r w:rsidR="00993FA4" w:rsidRPr="003E5E40">
        <w:rPr>
          <w:lang w:val="en-GB"/>
        </w:rPr>
        <w:t>are</w:t>
      </w:r>
      <w:r w:rsidRPr="003E5E40">
        <w:rPr>
          <w:lang w:val="en-GB"/>
        </w:rPr>
        <w:t xml:space="preserve"> related </w:t>
      </w:r>
      <w:r w:rsidR="00993FA4" w:rsidRPr="003E5E40">
        <w:rPr>
          <w:lang w:val="en-GB"/>
        </w:rPr>
        <w:t xml:space="preserve">with </w:t>
      </w:r>
      <w:r w:rsidRPr="003E5E40">
        <w:rPr>
          <w:lang w:val="en-GB"/>
        </w:rPr>
        <w:t>the preservation</w:t>
      </w:r>
      <w:r w:rsidR="008C121A" w:rsidRPr="003E5E40">
        <w:rPr>
          <w:lang w:val="en-GB"/>
        </w:rPr>
        <w:t xml:space="preserve"> of the environment</w:t>
      </w:r>
      <w:r w:rsidR="00866469" w:rsidRPr="003E5E40">
        <w:rPr>
          <w:lang w:val="en-GB"/>
        </w:rPr>
        <w:t xml:space="preserve">. Table </w:t>
      </w:r>
      <w:r w:rsidR="006B441B" w:rsidRPr="003E5E40">
        <w:rPr>
          <w:lang w:val="en-GB"/>
        </w:rPr>
        <w:t>1</w:t>
      </w:r>
      <w:r w:rsidR="00866469" w:rsidRPr="003E5E40">
        <w:rPr>
          <w:lang w:val="en-GB"/>
        </w:rPr>
        <w:t xml:space="preserve"> </w:t>
      </w:r>
      <w:r w:rsidRPr="003E5E40">
        <w:rPr>
          <w:lang w:val="en-GB"/>
        </w:rPr>
        <w:t>collects s</w:t>
      </w:r>
      <w:r w:rsidR="00866469" w:rsidRPr="003E5E40">
        <w:rPr>
          <w:lang w:val="en-GB"/>
        </w:rPr>
        <w:t xml:space="preserve">ome information </w:t>
      </w:r>
      <w:r w:rsidRPr="003E5E40">
        <w:rPr>
          <w:lang w:val="en-GB"/>
        </w:rPr>
        <w:t xml:space="preserve">regarding </w:t>
      </w:r>
      <w:r w:rsidR="00866469" w:rsidRPr="003E5E40">
        <w:rPr>
          <w:lang w:val="en-GB"/>
        </w:rPr>
        <w:t xml:space="preserve">the details of </w:t>
      </w:r>
      <w:r w:rsidR="00993FA4" w:rsidRPr="003E5E40">
        <w:rPr>
          <w:lang w:val="en-GB"/>
        </w:rPr>
        <w:t>experiments performed for photocatalytic degradation of pollutants</w:t>
      </w:r>
      <w:r w:rsidR="008C121A" w:rsidRPr="003E5E40">
        <w:rPr>
          <w:lang w:val="en-GB"/>
        </w:rPr>
        <w:t>,</w:t>
      </w:r>
      <w:r w:rsidR="00993FA4" w:rsidRPr="003E5E40">
        <w:rPr>
          <w:lang w:val="en-GB"/>
        </w:rPr>
        <w:t xml:space="preserve"> as well as some of the other related </w:t>
      </w:r>
      <w:r w:rsidR="00866469" w:rsidRPr="003E5E40">
        <w:rPr>
          <w:lang w:val="en-GB"/>
        </w:rPr>
        <w:t>application</w:t>
      </w:r>
      <w:r w:rsidR="00587153" w:rsidRPr="003E5E40">
        <w:rPr>
          <w:lang w:val="en-GB"/>
        </w:rPr>
        <w:t>s</w:t>
      </w:r>
      <w:r w:rsidR="006B441B" w:rsidRPr="003E5E40">
        <w:rPr>
          <w:lang w:val="en-GB"/>
        </w:rPr>
        <w:t>.</w:t>
      </w:r>
    </w:p>
    <w:p w14:paraId="5A909454" w14:textId="77777777" w:rsidR="0001269D" w:rsidRPr="003E5E40" w:rsidRDefault="0001269D" w:rsidP="0001269D">
      <w:pPr>
        <w:spacing w:line="480" w:lineRule="auto"/>
        <w:ind w:firstLine="708"/>
        <w:jc w:val="both"/>
        <w:rPr>
          <w:lang w:val="en-GB"/>
        </w:rPr>
      </w:pPr>
    </w:p>
    <w:p w14:paraId="77972E5B" w14:textId="77777777" w:rsidR="00835432" w:rsidRPr="003E5E40" w:rsidRDefault="00835432" w:rsidP="00835432">
      <w:pPr>
        <w:pStyle w:val="Heading2"/>
      </w:pPr>
      <w:r w:rsidRPr="003E5E40">
        <w:t>Photodegradation of pollutants</w:t>
      </w:r>
      <w:r w:rsidR="00866469" w:rsidRPr="003E5E40">
        <w:t xml:space="preserve"> and microorganism</w:t>
      </w:r>
      <w:r w:rsidR="00587153" w:rsidRPr="003E5E40">
        <w:t>s</w:t>
      </w:r>
    </w:p>
    <w:p w14:paraId="7DDA6313" w14:textId="77777777" w:rsidR="00DB3199" w:rsidRPr="003E5E40" w:rsidRDefault="00587153" w:rsidP="00DB3199">
      <w:pPr>
        <w:spacing w:line="480" w:lineRule="auto"/>
        <w:ind w:firstLine="708"/>
        <w:jc w:val="both"/>
        <w:rPr>
          <w:lang w:val="en-GB"/>
        </w:rPr>
      </w:pPr>
      <w:r w:rsidRPr="003E5E40">
        <w:rPr>
          <w:lang w:val="en-GB"/>
        </w:rPr>
        <w:t xml:space="preserve">The photoinactivation of </w:t>
      </w:r>
      <w:r w:rsidRPr="003E5E40">
        <w:rPr>
          <w:i/>
          <w:lang w:val="en-GB"/>
        </w:rPr>
        <w:t>E. coli</w:t>
      </w:r>
      <w:r w:rsidRPr="003E5E40">
        <w:rPr>
          <w:lang w:val="en-GB"/>
        </w:rPr>
        <w:t xml:space="preserve"> bacteria in aqueous solutions under solar light irradiation </w:t>
      </w:r>
      <w:r w:rsidRPr="003E5E40">
        <w:rPr>
          <w:lang w:val="en-GB"/>
        </w:rPr>
        <w:fldChar w:fldCharType="begin"/>
      </w:r>
      <w:r w:rsidR="00A96C65" w:rsidRPr="003E5E40">
        <w:rPr>
          <w:lang w:val="en-GB"/>
        </w:rPr>
        <w:instrText xml:space="preserve"> ADDIN REFMGR.CITE &lt;Refman&gt;&lt;Cite&gt;&lt;Author&gt;Akhavan&lt;/Author&gt;&lt;Year&gt;2009&lt;/Year&gt;&lt;RecNum&gt;8&lt;/RecNum&gt;&lt;IDText&gt;Photocatalytic reduction of graphene oxide nanosheets on TiO2 thin film for photoinactivation of bacteria in solar light irradiation&lt;/IDText&gt;&lt;MDL Ref_Type="Journal"&gt;&lt;Ref_Type&gt;Journal&lt;/Ref_Type&gt;&lt;Ref_ID&gt;8&lt;/Ref_ID&gt;&lt;Title_Primary&gt;Photocatalytic reduction of graphene oxide nanosheets on TiO&lt;sub&gt;2&lt;/sub&gt; thin film for photoinactivation of bacteria in solar light irradiation&lt;/Title_Primary&gt;&lt;Authors_Primary&gt;Akhavan,O.&lt;/Authors_Primary&gt;&lt;Authors_Primary&gt;Ghaderi,E.&lt;/Authors_Primary&gt;&lt;Date_Primary&gt;2009&lt;/Date_Primary&gt;&lt;Keywords&gt;Graphene&lt;/Keywords&gt;&lt;Keywords&gt;Graphene oxide&lt;/Keywords&gt;&lt;Keywords&gt;nanocomposite&lt;/Keywords&gt;&lt;Keywords&gt;photocatalyst&lt;/Keywords&gt;&lt;Keywords&gt;Reduced graphene oxide&lt;/Keywords&gt;&lt;Keywords&gt;TiO2&lt;/Keywords&gt;&lt;Keywords&gt;TiO2 thin films&lt;/Keywords&gt;&lt;Reprint&gt;Not in File&lt;/Reprint&gt;&lt;Start_Page&gt;20214&lt;/Start_Page&gt;&lt;End_Page&gt;20220&lt;/End_Page&gt;&lt;Periodical&gt;J.Phys.Chem.C&lt;/Periodical&gt;&lt;Volume&gt;113&lt;/Volume&gt;&lt;Issue&gt;47&lt;/Issue&gt;&lt;Address&gt;Department of Physics, Sharif University of Technology, P.O. Box 11155-9161, Tehran, Iran&lt;/Address&gt;&lt;Web_URL&gt;http://www.scopus.com/inward/record.url?eid=2-s2.0-71149087169&amp;amp;partnerID=40&amp;amp;md5=59d890a6cfcbf714723e61ebe24864a5&lt;/Web_URL&gt;&lt;ZZ_JournalFull&gt;&lt;f name="System"&gt;Journal of Physical Chemistry C&lt;/f&gt;&lt;/ZZ_JournalFull&gt;&lt;ZZ_JournalStdAbbrev&gt;&lt;f name="System"&gt;J.Phys.Chem.C&lt;/f&gt;&lt;/ZZ_JournalStdAbbrev&gt;&lt;ZZ_WorkformID&gt;1&lt;/ZZ_WorkformID&gt;&lt;/MDL&gt;&lt;/Cite&gt;&lt;/Refman&gt;</w:instrText>
      </w:r>
      <w:r w:rsidRPr="003E5E40">
        <w:rPr>
          <w:lang w:val="en-GB"/>
        </w:rPr>
        <w:fldChar w:fldCharType="separate"/>
      </w:r>
      <w:r w:rsidRPr="003E5E40">
        <w:rPr>
          <w:noProof/>
          <w:lang w:val="en-GB"/>
        </w:rPr>
        <w:t>(Akhavan and Ghaderi 2009)</w:t>
      </w:r>
      <w:r w:rsidRPr="003E5E40">
        <w:rPr>
          <w:lang w:val="en-GB"/>
        </w:rPr>
        <w:fldChar w:fldCharType="end"/>
      </w:r>
      <w:r w:rsidRPr="003E5E40">
        <w:rPr>
          <w:lang w:val="en-GB"/>
        </w:rPr>
        <w:t xml:space="preserve"> was o</w:t>
      </w:r>
      <w:r w:rsidR="00866469" w:rsidRPr="003E5E40">
        <w:rPr>
          <w:lang w:val="en-GB"/>
        </w:rPr>
        <w:t xml:space="preserve">ne of the first </w:t>
      </w:r>
      <w:r w:rsidRPr="003E5E40">
        <w:rPr>
          <w:lang w:val="en-GB"/>
        </w:rPr>
        <w:t xml:space="preserve">applications </w:t>
      </w:r>
      <w:r w:rsidR="00866469" w:rsidRPr="003E5E40">
        <w:rPr>
          <w:lang w:val="en-GB"/>
        </w:rPr>
        <w:t>of GO-TiO</w:t>
      </w:r>
      <w:r w:rsidR="00866469" w:rsidRPr="003E5E40">
        <w:rPr>
          <w:vertAlign w:val="subscript"/>
          <w:lang w:val="en-GB"/>
        </w:rPr>
        <w:t>2</w:t>
      </w:r>
      <w:r w:rsidR="00866469" w:rsidRPr="003E5E40">
        <w:rPr>
          <w:lang w:val="en-GB"/>
        </w:rPr>
        <w:t xml:space="preserve"> films, </w:t>
      </w:r>
      <w:r w:rsidRPr="003E5E40">
        <w:rPr>
          <w:lang w:val="en-GB"/>
        </w:rPr>
        <w:t xml:space="preserve">which </w:t>
      </w:r>
      <w:r w:rsidR="00866469" w:rsidRPr="003E5E40">
        <w:rPr>
          <w:lang w:val="en-GB"/>
        </w:rPr>
        <w:t>show</w:t>
      </w:r>
      <w:r w:rsidRPr="003E5E40">
        <w:rPr>
          <w:lang w:val="en-GB"/>
        </w:rPr>
        <w:t>ed</w:t>
      </w:r>
      <w:r w:rsidR="00866469" w:rsidRPr="003E5E40">
        <w:rPr>
          <w:lang w:val="en-GB"/>
        </w:rPr>
        <w:t xml:space="preserve"> </w:t>
      </w:r>
      <w:r w:rsidRPr="003E5E40">
        <w:rPr>
          <w:lang w:val="en-GB"/>
        </w:rPr>
        <w:t>significant</w:t>
      </w:r>
      <w:r w:rsidR="008C121A" w:rsidRPr="003E5E40">
        <w:rPr>
          <w:lang w:val="en-GB"/>
        </w:rPr>
        <w:t>ly</w:t>
      </w:r>
      <w:r w:rsidRPr="003E5E40">
        <w:rPr>
          <w:lang w:val="en-GB"/>
        </w:rPr>
        <w:t xml:space="preserve"> higher efficiencies in comparison to bare anatase TiO</w:t>
      </w:r>
      <w:r w:rsidRPr="003E5E40">
        <w:rPr>
          <w:vertAlign w:val="subscript"/>
          <w:lang w:val="en-GB"/>
        </w:rPr>
        <w:t>2</w:t>
      </w:r>
      <w:r w:rsidRPr="003E5E40">
        <w:rPr>
          <w:lang w:val="en-GB"/>
        </w:rPr>
        <w:t xml:space="preserve"> films (</w:t>
      </w:r>
      <w:r w:rsidR="00866469" w:rsidRPr="003E5E40">
        <w:rPr>
          <w:lang w:val="en-GB"/>
        </w:rPr>
        <w:t xml:space="preserve">enhancement by a factor of </w:t>
      </w:r>
      <w:r w:rsidR="00866469" w:rsidRPr="003E5E40">
        <w:rPr>
          <w:rFonts w:ascii="Cambria Math" w:hAnsi="Cambria Math" w:cs="Cambria Math"/>
          <w:lang w:val="en-GB"/>
        </w:rPr>
        <w:t>∼</w:t>
      </w:r>
      <w:r w:rsidR="00866469" w:rsidRPr="003E5E40">
        <w:rPr>
          <w:lang w:val="en-GB"/>
        </w:rPr>
        <w:t>7.5</w:t>
      </w:r>
      <w:r w:rsidRPr="003E5E40">
        <w:rPr>
          <w:lang w:val="en-GB"/>
        </w:rPr>
        <w:t>). T</w:t>
      </w:r>
      <w:r w:rsidR="00866469" w:rsidRPr="003E5E40">
        <w:rPr>
          <w:lang w:val="en-GB"/>
        </w:rPr>
        <w:t>h</w:t>
      </w:r>
      <w:r w:rsidRPr="003E5E40">
        <w:rPr>
          <w:lang w:val="en-GB"/>
        </w:rPr>
        <w:t xml:space="preserve">e better </w:t>
      </w:r>
      <w:r w:rsidR="00866469" w:rsidRPr="003E5E40">
        <w:rPr>
          <w:lang w:val="en-GB"/>
        </w:rPr>
        <w:t xml:space="preserve">performance </w:t>
      </w:r>
      <w:r w:rsidRPr="003E5E40">
        <w:rPr>
          <w:lang w:val="en-GB"/>
        </w:rPr>
        <w:t xml:space="preserve">was attributed </w:t>
      </w:r>
      <w:r w:rsidR="00866469" w:rsidRPr="003E5E40">
        <w:rPr>
          <w:lang w:val="en-GB"/>
        </w:rPr>
        <w:t xml:space="preserve">to </w:t>
      </w:r>
      <w:r w:rsidR="006B441B" w:rsidRPr="003E5E40">
        <w:rPr>
          <w:lang w:val="en-GB"/>
        </w:rPr>
        <w:t>th</w:t>
      </w:r>
      <w:r w:rsidR="00866469" w:rsidRPr="003E5E40">
        <w:rPr>
          <w:lang w:val="en-GB"/>
        </w:rPr>
        <w:t xml:space="preserve">e suppression of </w:t>
      </w:r>
      <w:r w:rsidR="00DE4790" w:rsidRPr="003E5E40">
        <w:rPr>
          <w:lang w:val="en-GB"/>
        </w:rPr>
        <w:t xml:space="preserve">electron–hole </w:t>
      </w:r>
      <w:r w:rsidR="00866469" w:rsidRPr="003E5E40">
        <w:rPr>
          <w:lang w:val="en-GB"/>
        </w:rPr>
        <w:t xml:space="preserve">recombination, as </w:t>
      </w:r>
      <w:r w:rsidRPr="003E5E40">
        <w:rPr>
          <w:lang w:val="en-GB"/>
        </w:rPr>
        <w:t xml:space="preserve">also </w:t>
      </w:r>
      <w:r w:rsidR="00866469" w:rsidRPr="003E5E40">
        <w:rPr>
          <w:lang w:val="en-GB"/>
        </w:rPr>
        <w:t xml:space="preserve">proposed by Williams et al. </w:t>
      </w:r>
      <w:r w:rsidR="00866469" w:rsidRPr="003E5E40">
        <w:rPr>
          <w:lang w:val="en-GB"/>
        </w:rPr>
        <w:fldChar w:fldCharType="begin"/>
      </w:r>
      <w:r w:rsidR="00A96C65" w:rsidRPr="003E5E40">
        <w:rPr>
          <w:lang w:val="en-GB"/>
        </w:rPr>
        <w:instrText xml:space="preserve"> ADDIN REFMGR.CITE &lt;Refman&gt;&lt;Cite ExcludeAuth="1"&gt;&lt;Author&gt;Williams&lt;/Author&gt;&lt;Year&gt;2008&lt;/Year&gt;&lt;RecNum&gt;18&lt;/RecNum&gt;&lt;IDText&gt;TiO2-graphene nanocomposites. UV-assisted photocatalytic reduction of graphene oxide&lt;/IDText&gt;&lt;MDL Ref_Type="Journal"&gt;&lt;Ref_Type&gt;Journal&lt;/Ref_Type&gt;&lt;Ref_ID&gt;18&lt;/Ref_ID&gt;&lt;Title_Primary&gt;TiO&lt;sub&gt;2&lt;/sub&gt;-graphene nanocomposites. UV-assisted photocatalytic reduction of graphene oxide&lt;/Title_Primary&gt;&lt;Authors_Primary&gt;Williams,G.&lt;/Authors_Primary&gt;&lt;Authors_Primary&gt;Seger,B.&lt;/Authors_Primary&gt;&lt;Authors_Primary&gt;Kamt,P.V.&lt;/Authors_Primary&gt;&lt;Date_Primary&gt;2008&lt;/Date_Primary&gt;&lt;Keywords&gt;Carbon nanostructures&lt;/Keywords&gt;&lt;Keywords&gt;Composites&lt;/Keywords&gt;&lt;Keywords&gt;Electron transfer&lt;/Keywords&gt;&lt;Keywords&gt;Films&lt;/Keywords&gt;&lt;Keywords&gt;Graphene&lt;/Keywords&gt;&lt;Keywords&gt;Graphene oxide&lt;/Keywords&gt;&lt;Keywords&gt;Graphene sheets&lt;/Keywords&gt;&lt;Keywords&gt;Graphene-semiconductor composite&lt;/Keywords&gt;&lt;Keywords&gt;nanocomposite&lt;/Keywords&gt;&lt;Keywords&gt;Nanocomposites&lt;/Keywords&gt;&lt;Keywords&gt;Photocatalysis&lt;/Keywords&gt;&lt;Keywords&gt;photocatalyst&lt;/Keywords&gt;&lt;Keywords&gt;TiO2&lt;/Keywords&gt;&lt;Keywords&gt;TiO2-graphene nanocomposite&lt;/Keywords&gt;&lt;Keywords&gt;UV-assisted reduction&lt;/Keywords&gt;&lt;Keywords&gt;semiconductor&lt;/Keywords&gt;&lt;Reprint&gt;Not in File&lt;/Reprint&gt;&lt;Start_Page&gt;1487&lt;/Start_Page&gt;&lt;End_Page&gt;1491&lt;/End_Page&gt;&lt;Periodical&gt;ACS Nano&lt;/Periodical&gt;&lt;Volume&gt;2&lt;/Volume&gt;&lt;Issue&gt;7&lt;/Issue&gt;&lt;Address&gt;University of Waterloo, Waterloo, ON, Canada&amp;#xA;Radiation Laboratory, Department of Chemistry and Biochemistry, University of Notre Dame, Notre Dame, IN 46556-0579, United States&lt;/Address&gt;&lt;Web_URL&gt;http://www.scopus.com/inward/record.url?eid=2-s2.0-49249131809&amp;amp;partnerID=40&amp;amp;md5=ed6631827ece1ed4d643e03b2c1d63fb&lt;/Web_URL&gt;&lt;ZZ_JournalFull&gt;&lt;f name="System"&gt;ACS Nano&lt;/f&gt;&lt;/ZZ_JournalFull&gt;&lt;ZZ_WorkformID&gt;1&lt;/ZZ_WorkformID&gt;&lt;/MDL&gt;&lt;/Cite&gt;&lt;/Refman&gt;</w:instrText>
      </w:r>
      <w:r w:rsidR="00866469" w:rsidRPr="003E5E40">
        <w:rPr>
          <w:lang w:val="en-GB"/>
        </w:rPr>
        <w:fldChar w:fldCharType="separate"/>
      </w:r>
      <w:r w:rsidR="00BE475C" w:rsidRPr="003E5E40">
        <w:rPr>
          <w:noProof/>
          <w:lang w:val="en-GB"/>
        </w:rPr>
        <w:t>(2008)</w:t>
      </w:r>
      <w:r w:rsidR="00866469" w:rsidRPr="003E5E40">
        <w:rPr>
          <w:lang w:val="en-GB"/>
        </w:rPr>
        <w:fldChar w:fldCharType="end"/>
      </w:r>
      <w:r w:rsidR="00866469" w:rsidRPr="003E5E40">
        <w:rPr>
          <w:lang w:val="en-GB"/>
        </w:rPr>
        <w:t>.</w:t>
      </w:r>
      <w:r w:rsidR="00DB3199" w:rsidRPr="003E5E40">
        <w:rPr>
          <w:lang w:val="en-GB"/>
        </w:rPr>
        <w:t xml:space="preserve"> </w:t>
      </w:r>
    </w:p>
    <w:p w14:paraId="3E17C038" w14:textId="77777777" w:rsidR="00313F6D" w:rsidRPr="003E5E40" w:rsidRDefault="00F74C47" w:rsidP="00F25C56">
      <w:pPr>
        <w:autoSpaceDE w:val="0"/>
        <w:autoSpaceDN w:val="0"/>
        <w:adjustRightInd w:val="0"/>
        <w:spacing w:line="480" w:lineRule="auto"/>
        <w:ind w:firstLine="708"/>
        <w:jc w:val="both"/>
        <w:rPr>
          <w:lang w:val="es-ES_tradnl"/>
        </w:rPr>
      </w:pPr>
      <w:r w:rsidRPr="003E5E40">
        <w:rPr>
          <w:lang w:val="en-GB"/>
        </w:rPr>
        <w:t xml:space="preserve">In the literature, </w:t>
      </w:r>
      <w:r w:rsidR="006B441B" w:rsidRPr="003E5E40">
        <w:rPr>
          <w:lang w:val="en-GB"/>
        </w:rPr>
        <w:t>most</w:t>
      </w:r>
      <w:r w:rsidRPr="003E5E40">
        <w:rPr>
          <w:lang w:val="en-GB"/>
        </w:rPr>
        <w:t xml:space="preserve"> of the target pollutants were dyes, such as methylene blue (MB), methyl orange (MO) and rhodamine B (RB), although other compounds </w:t>
      </w:r>
      <w:r w:rsidR="004052FB" w:rsidRPr="003E5E40">
        <w:rPr>
          <w:lang w:val="en-GB"/>
        </w:rPr>
        <w:t>(e.</w:t>
      </w:r>
      <w:r w:rsidR="006B441B" w:rsidRPr="003E5E40">
        <w:rPr>
          <w:lang w:val="en-GB"/>
        </w:rPr>
        <w:t>g.</w:t>
      </w:r>
      <w:r w:rsidR="004052FB" w:rsidRPr="003E5E40">
        <w:rPr>
          <w:lang w:val="en-GB"/>
        </w:rPr>
        <w:t xml:space="preserve"> </w:t>
      </w:r>
      <w:r w:rsidR="00313F6D" w:rsidRPr="003E5E40">
        <w:rPr>
          <w:lang w:val="en-GB"/>
        </w:rPr>
        <w:t>2,4-dichlorophenoxyacetic</w:t>
      </w:r>
      <w:r w:rsidR="008C121A" w:rsidRPr="003E5E40">
        <w:rPr>
          <w:lang w:val="en-GB"/>
        </w:rPr>
        <w:t xml:space="preserve"> </w:t>
      </w:r>
      <w:r w:rsidR="000307FE" w:rsidRPr="003E5E40">
        <w:rPr>
          <w:lang w:val="en-GB"/>
        </w:rPr>
        <w:t>acid</w:t>
      </w:r>
      <w:r w:rsidR="004052FB" w:rsidRPr="003E5E40">
        <w:rPr>
          <w:lang w:val="en-GB"/>
        </w:rPr>
        <w:t xml:space="preserve"> </w:t>
      </w:r>
      <w:r w:rsidR="004052FB" w:rsidRPr="003E5E40">
        <w:rPr>
          <w:lang w:val="en-GB"/>
        </w:rPr>
        <w:fldChar w:fldCharType="begin"/>
      </w:r>
      <w:r w:rsidR="00A96C65" w:rsidRPr="003E5E40">
        <w:rPr>
          <w:lang w:val="en-GB"/>
        </w:rPr>
        <w:instrText xml:space="preserve"> ADDIN REFMGR.CITE &lt;Refman&gt;&lt;Cite&gt;&lt;Author&gt;Ng&lt;/Author&gt;&lt;Year&gt;2010&lt;/Year&gt;&lt;RecNum&gt;41&lt;/RecNum&gt;&lt;IDText&gt;To What Extent Do Graphene Scaffolds Improve the Photovoltaic and Photocatalytic Response of TiO2 Nanostructured Films?&lt;/IDText&gt;&lt;MDL Ref_Type="Journal"&gt;&lt;Ref_Type&gt;Journal&lt;/Ref_Type&gt;&lt;Ref_ID&gt;41&lt;/Ref_ID&gt;&lt;Title_Primary&gt;To What Extent Do Graphene Scaffolds Improve the Photovoltaic and Photocatalytic Response of TiO&lt;sub&gt;2&lt;/sub&gt; Nanostructured Films?&lt;/Title_Primary&gt;&lt;Authors_Primary&gt;Ng,Y.H.&lt;/Authors_Primary&gt;&lt;Authors_Primary&gt;Lightcap,I.V.&lt;/Authors_Primary&gt;&lt;Authors_Primary&gt;Goodwin,K.&lt;/Authors_Primary&gt;&lt;Authors_Primary&gt;Matsumura,M.&lt;/Authors_Primary&gt;&lt;Authors_Primary&gt;Kamat,P.V.&lt;/Authors_Primary&gt;&lt;Date_Primary&gt;2010&lt;/Date_Primary&gt;&lt;Keywords&gt;Degradation&lt;/Keywords&gt;&lt;Keywords&gt;Films&lt;/Keywords&gt;&lt;Keywords&gt;Graphene&lt;/Keywords&gt;&lt;Keywords&gt;Graphene oxide&lt;/Keywords&gt;&lt;Keywords&gt;nanocomposite&lt;/Keywords&gt;&lt;Keywords&gt;Nanocomposites&lt;/Keywords&gt;&lt;Keywords&gt;Photoanode&lt;/Keywords&gt;&lt;Keywords&gt;Reduced graphene oxide&lt;/Keywords&gt;&lt;Keywords&gt;Solar energy&lt;/Keywords&gt;&lt;Keywords&gt;TiO2&lt;/Keywords&gt;&lt;Reprint&gt;Not in File&lt;/Reprint&gt;&lt;Start_Page&gt;2222&lt;/Start_Page&gt;&lt;End_Page&gt;2227&lt;/End_Page&gt;&lt;Periodical&gt;J.Phys.Chem.Lett.&lt;/Periodical&gt;&lt;Volume&gt;1&lt;/Volume&gt;&lt;Issue&gt;15&lt;/Issue&gt;&lt;Address&gt;Radiation Laboratory, Department of Chemistry and Biochemistry, University of Notre Dame, Notre Dame, IN 46556, United States&amp;#xA;Research Center for Solar Energy Chemistry, Osaka University, 1-3 Machikaneyama, Toyonaka, 560-8531, Japan&lt;/Address&gt;&lt;Web_URL&gt;http://www.scopus.com/inward/record.url?eid=2-s2.0-77955402790&amp;amp;partnerID=40&amp;amp;md5=36a59814b1e40b899dff31ef42d2f33d&lt;/Web_URL&gt;&lt;ZZ_JournalFull&gt;&lt;f name="System"&gt;Journal of Physical Chemistry Letters&lt;/f&gt;&lt;/ZZ_JournalFull&gt;&lt;ZZ_JournalStdAbbrev&gt;&lt;f name="System"&gt;J.Phys.Chem.Lett.&lt;/f&gt;&lt;/ZZ_JournalStdAbbrev&gt;&lt;ZZ_WorkformID&gt;1&lt;/ZZ_WorkformID&gt;&lt;/MDL&gt;&lt;/Cite&gt;&lt;/Refman&gt;</w:instrText>
      </w:r>
      <w:r w:rsidR="004052FB" w:rsidRPr="003E5E40">
        <w:rPr>
          <w:lang w:val="en-GB"/>
        </w:rPr>
        <w:fldChar w:fldCharType="separate"/>
      </w:r>
      <w:r w:rsidR="00DF63BB" w:rsidRPr="003E5E40">
        <w:rPr>
          <w:noProof/>
          <w:lang w:val="en-GB"/>
        </w:rPr>
        <w:t>(Ng et al. 2010)</w:t>
      </w:r>
      <w:r w:rsidR="004052FB" w:rsidRPr="003E5E40">
        <w:rPr>
          <w:lang w:val="en-GB"/>
        </w:rPr>
        <w:fldChar w:fldCharType="end"/>
      </w:r>
      <w:r w:rsidR="00D516E2" w:rsidRPr="003E5E40">
        <w:rPr>
          <w:lang w:val="en-GB"/>
        </w:rPr>
        <w:t xml:space="preserve">, butane </w:t>
      </w:r>
      <w:r w:rsidR="00D516E2" w:rsidRPr="003E5E40">
        <w:rPr>
          <w:lang w:val="en-GB"/>
        </w:rPr>
        <w:fldChar w:fldCharType="begin"/>
      </w:r>
      <w:r w:rsidR="00A96C65" w:rsidRPr="003E5E40">
        <w:rPr>
          <w:lang w:val="en-GB"/>
        </w:rPr>
        <w:instrText xml:space="preserve"> ADDIN REFMGR.CITE &lt;Refman&gt;&lt;Cite&gt;&lt;Author&gt;Václav Štengl&lt;/Author&gt;&lt;Year&gt;2011&lt;/Year&gt;&lt;RecNum&gt;90&lt;/RecNum&gt;&lt;IDText&gt;TiO</w:instrText>
      </w:r>
      <w:r w:rsidR="00A96C65" w:rsidRPr="003E5E40">
        <w:instrText>2-Graphene Nanocomposite as High Performace Photocatalysts&lt;/IDText&gt;&lt;MDL Ref_Type="Journal"&gt;&lt;Ref_Type&gt;Journal&lt;/Ref_Type&gt;&lt;Ref_ID&gt;90&lt;/Ref_ID&gt;&lt;Title_Primary&gt;TiO&lt;sub&gt;2&lt;/sub&gt;&lt;f name="Symbol"&gt;-&lt;/f&gt;Graphene Nanocomposite as High Performace Photocatalysts&lt;/Title_Primary&gt;&lt;Authors_Primary&gt;V&amp;#xE1;clav &amp;#x160;tengl&lt;/Authors_Primary&gt;&lt;Authors_Primary&gt;Daniela Popelkov&amp;#xE1;&lt;/Authors_Primary&gt;&lt;Authors_Primary&gt;Petr Vl&amp;#xE1;cil&lt;/Authors_Primary&gt;&lt;Date_Primary&gt;2011/11/16&lt;/Date_Primary&gt;&lt;Keywords&gt;Degradation&lt;/Keywords&gt;&lt;Keywords&gt;Graphene&lt;/Keywords&gt;&lt;Keywords&gt;hydrolysis&lt;/Keywords&gt;&lt;Keywords&gt;Kinetics&lt;/Keywords&gt;&lt;Keywords&gt;Mineralization&lt;/Keywords&gt;&lt;Keywords&gt;nanocomposite&lt;/Keywords&gt;&lt;Keywords&gt;nanosheets&lt;/Keywords&gt;&lt;Keywords&gt;photocatalyst&lt;/Keywords&gt;&lt;Keywords&gt;Photocatalytic activity&lt;/Keywords&gt;&lt;Keywords&gt;Photocatalytic degradation&lt;/Keywords&gt;&lt;Keywords&gt;XRD&lt;/Keywords&gt;&lt;Reprint&gt;No</w:instrText>
      </w:r>
      <w:r w:rsidR="00A96C65" w:rsidRPr="003E5E40">
        <w:rPr>
          <w:lang w:val="es-ES_tradnl"/>
        </w:rPr>
        <w:instrText>t in File&lt;/Reprint&gt;&lt;Start_Page&gt;25209&lt;/Start_Page&gt;&lt;End_Page&gt;25218&lt;/End_Page&gt;&lt;Periodical&gt;J.Phys.Chem.C&lt;/Periodical&gt;&lt;Volume&gt;115&lt;/Volume&gt;&lt;Title_Secondary&gt;The Journal of Physical Chemistry C&lt;/Title_Secondary&gt;&lt;Issue&gt;51&lt;/Issue&gt;&lt;Publisher&gt;American Chemical Society&lt;/Publisher&gt;&lt;ISSN_ISBN&gt;1932-7447&lt;/ISSN_ISBN&gt;&lt;Date_Secondary&gt;2012/3/8&lt;/Date_Secondary&gt;&lt;Misc_3&gt;doi: 10.1021/jp207515z&lt;/Misc_3&gt;&lt;Web_URL&gt;http://dx.doi.org/10.1021/jp207515z&lt;/Web_URL&gt;&lt;ZZ_JournalFull&gt;&lt;f name="System"&gt;Journal of Physical Chemistry C&lt;/f&gt;&lt;/ZZ_JournalFull&gt;&lt;ZZ_JournalStdAbbrev&gt;&lt;f name="System"&gt;J.Phys.Chem.C&lt;/f&gt;&lt;/ZZ_JournalStdAbbrev&gt;&lt;ZZ_WorkformID&gt;1&lt;/ZZ_WorkformID&gt;&lt;/MDL&gt;&lt;/Cite&gt;&lt;/Refman&gt;</w:instrText>
      </w:r>
      <w:r w:rsidR="00D516E2" w:rsidRPr="003E5E40">
        <w:rPr>
          <w:lang w:val="en-GB"/>
        </w:rPr>
        <w:fldChar w:fldCharType="separate"/>
      </w:r>
      <w:r w:rsidR="00D516E2" w:rsidRPr="003E5E40">
        <w:rPr>
          <w:noProof/>
          <w:lang w:val="es-ES_tradnl"/>
        </w:rPr>
        <w:t>(Václav Štengl et al. 2011)</w:t>
      </w:r>
      <w:r w:rsidR="00D516E2" w:rsidRPr="003E5E40">
        <w:rPr>
          <w:lang w:val="en-GB"/>
        </w:rPr>
        <w:fldChar w:fldCharType="end"/>
      </w:r>
      <w:r w:rsidR="00D06B77" w:rsidRPr="003E5E40">
        <w:rPr>
          <w:lang w:val="es-ES_tradnl"/>
        </w:rPr>
        <w:t xml:space="preserve">, </w:t>
      </w:r>
      <w:proofErr w:type="spellStart"/>
      <w:r w:rsidR="00D06B77" w:rsidRPr="003E5E40">
        <w:rPr>
          <w:lang w:val="es-ES_tradnl"/>
        </w:rPr>
        <w:t>diphenhydramine</w:t>
      </w:r>
      <w:proofErr w:type="spellEnd"/>
      <w:r w:rsidR="00E567BC" w:rsidRPr="003E5E40">
        <w:rPr>
          <w:lang w:val="es-ES_tradnl"/>
        </w:rPr>
        <w:t xml:space="preserve"> </w:t>
      </w:r>
      <w:r w:rsidR="00E567BC" w:rsidRPr="003E5E40">
        <w:rPr>
          <w:lang w:val="en-GB"/>
        </w:rPr>
        <w:fldChar w:fldCharType="begin"/>
      </w:r>
      <w:r w:rsidR="00A96C65" w:rsidRPr="003E5E40">
        <w:rPr>
          <w:lang w:val="es-ES_tradnl"/>
        </w:rPr>
        <w:instrText xml:space="preserve"> ADDIN REFMGR.CITE &lt;Refman&gt;&lt;Cite&gt;&lt;Author&gt;Pastrana-Martínez&lt;/Author&gt;&lt;Year&gt;2012&lt;/Year&gt;&lt;RecNum&gt;101&lt;/RecNum&gt;&lt;IDText&gt;Advanced nanostructured photocatalysts based on reduced graphene oxide-TiO2 composites for degradation of diphenhydramine pharmaceutical and methyl orange dye&lt;/IDText&gt;&lt;MDL Ref_Type="Journal"&gt;&lt;Ref_Type&gt;Journal&lt;/Ref_Type&gt;&lt;Ref_ID&gt;101&lt;/Ref_ID&gt;&lt;Title_Primary&gt;Advanced nanostructured photocatalysts based on reduced graphene oxide-TiO&lt;sub&gt;2&lt;/sub&gt; composites for degradation of diphenhydramine pharmaceutical and methyl orange dye&lt;/Title_Primary&gt;&lt;Authors_Primary&gt;Pastrana-Mart&amp;#xED;nez,L.M.&lt;/Authors_Primary&gt;&lt;Authors_Primary&gt;Morales-Torres,S&lt;/Authors_Primary&gt;&lt;Authors_Primary&gt;Likodimos,V.&lt;/Authors_Primary&gt;&lt;Authors_Primary&gt;Figueiredo J.L.&lt;/Authors_Primary&gt;&lt;Authors_Primary&gt;Faria,J.L.&lt;/Authors_Primary&gt;&lt;Authors_Primary&gt;Falaras,P.&lt;/Authors_Primary&gt;&lt;Authors_Primary&gt;Silva,A.M.T.&lt;/Authors_Primary&gt;&lt;Date_Primary&gt;2012&lt;/Date_Primary&gt;&lt;Keywords&gt;Composite&lt;/Keywords&gt;&lt;Keywords&gt;Composites&lt;/Keywords&gt;&lt;Keywords&gt;Degradation&lt;/Keywords&gt;&lt;Keywords&gt;Dye&lt;/Keywords&gt;&lt;Keywords&gt;Graphene&lt;/Keywords&gt;&lt;Keywords&gt;Methyl orange&lt;/Keywords&gt;&lt;Keywords&gt;photocatalyst&lt;/Keywords&gt;&lt;Reprint&gt;Not in File&lt;/Reprint&gt;&lt;Periodical&gt;Appl.Catal.B&lt;/Periodical&gt;&lt;Volume&gt;&lt;i&gt;under review&lt;/i&gt;&lt;/Volume&gt;&lt;Web_URL&gt;http://www.scopus.com/inward/record.url?eid=2-s2.0-84856540451&amp;amp;partnerID=40&amp;amp;md5=3f5ce7722b20b923d2b41561ad9bb2f4&lt;/Web_URL&gt;&lt;ZZ_JournalFull&gt;&lt;f name="System"&gt;Applied Catalysis B: Environmental&lt;/f&gt;&lt;/ZZ_JournalFull&gt;&lt;ZZ_JournalStdAbbrev&gt;&lt;f name="System"&gt;Appl.Catal.B&lt;/f&gt;&lt;/ZZ_JournalStdAbbrev&gt;&lt;ZZ_WorkformID&gt;1&lt;/ZZ_WorkformID&gt;&lt;/MDL&gt;&lt;/Cite&gt;&lt;/Refman&gt;</w:instrText>
      </w:r>
      <w:r w:rsidR="00E567BC" w:rsidRPr="003E5E40">
        <w:rPr>
          <w:lang w:val="en-GB"/>
        </w:rPr>
        <w:fldChar w:fldCharType="separate"/>
      </w:r>
      <w:r w:rsidR="00E567BC" w:rsidRPr="003E5E40">
        <w:rPr>
          <w:noProof/>
          <w:lang w:val="es-ES_tradnl"/>
        </w:rPr>
        <w:t>(Pastrana-Martínez et al. 2012b)</w:t>
      </w:r>
      <w:r w:rsidR="00E567BC" w:rsidRPr="003E5E40">
        <w:rPr>
          <w:lang w:val="en-GB"/>
        </w:rPr>
        <w:fldChar w:fldCharType="end"/>
      </w:r>
      <w:r w:rsidR="004052FB" w:rsidRPr="003E5E40">
        <w:rPr>
          <w:lang w:val="es-ES_tradnl"/>
        </w:rPr>
        <w:t xml:space="preserve">) </w:t>
      </w:r>
      <w:proofErr w:type="spellStart"/>
      <w:r w:rsidRPr="003E5E40">
        <w:rPr>
          <w:lang w:val="es-ES_tradnl"/>
        </w:rPr>
        <w:t>were</w:t>
      </w:r>
      <w:proofErr w:type="spellEnd"/>
      <w:r w:rsidRPr="003E5E40">
        <w:rPr>
          <w:lang w:val="es-ES_tradnl"/>
        </w:rPr>
        <w:t xml:space="preserve"> </w:t>
      </w:r>
      <w:proofErr w:type="spellStart"/>
      <w:r w:rsidR="004052FB" w:rsidRPr="003E5E40">
        <w:rPr>
          <w:lang w:val="es-ES_tradnl"/>
        </w:rPr>
        <w:t>also</w:t>
      </w:r>
      <w:proofErr w:type="spellEnd"/>
      <w:r w:rsidR="004052FB" w:rsidRPr="003E5E40">
        <w:rPr>
          <w:lang w:val="es-ES_tradnl"/>
        </w:rPr>
        <w:t xml:space="preserve"> </w:t>
      </w:r>
      <w:proofErr w:type="spellStart"/>
      <w:r w:rsidRPr="003E5E40">
        <w:rPr>
          <w:lang w:val="es-ES_tradnl"/>
        </w:rPr>
        <w:t>used</w:t>
      </w:r>
      <w:proofErr w:type="spellEnd"/>
      <w:r w:rsidRPr="003E5E40">
        <w:rPr>
          <w:lang w:val="es-ES_tradnl"/>
        </w:rPr>
        <w:t xml:space="preserve"> </w:t>
      </w:r>
      <w:proofErr w:type="spellStart"/>
      <w:r w:rsidRPr="003E5E40">
        <w:rPr>
          <w:lang w:val="es-ES_tradnl"/>
        </w:rPr>
        <w:t>to</w:t>
      </w:r>
      <w:proofErr w:type="spellEnd"/>
      <w:r w:rsidRPr="003E5E40">
        <w:rPr>
          <w:lang w:val="es-ES_tradnl"/>
        </w:rPr>
        <w:t xml:space="preserve"> </w:t>
      </w:r>
      <w:proofErr w:type="spellStart"/>
      <w:r w:rsidRPr="003E5E40">
        <w:rPr>
          <w:lang w:val="es-ES_tradnl"/>
        </w:rPr>
        <w:t>evaluate</w:t>
      </w:r>
      <w:proofErr w:type="spellEnd"/>
      <w:r w:rsidRPr="003E5E40">
        <w:rPr>
          <w:lang w:val="es-ES_tradnl"/>
        </w:rPr>
        <w:t xml:space="preserve"> the </w:t>
      </w:r>
      <w:proofErr w:type="spellStart"/>
      <w:r w:rsidRPr="003E5E40">
        <w:rPr>
          <w:lang w:val="es-ES_tradnl"/>
        </w:rPr>
        <w:t>photocat</w:t>
      </w:r>
      <w:r w:rsidR="00D12B8C" w:rsidRPr="003E5E40">
        <w:rPr>
          <w:lang w:val="es-ES_tradnl"/>
        </w:rPr>
        <w:t>a</w:t>
      </w:r>
      <w:r w:rsidRPr="003E5E40">
        <w:rPr>
          <w:lang w:val="es-ES_tradnl"/>
        </w:rPr>
        <w:t>lytic</w:t>
      </w:r>
      <w:proofErr w:type="spellEnd"/>
      <w:r w:rsidRPr="003E5E40">
        <w:rPr>
          <w:lang w:val="es-ES_tradnl"/>
        </w:rPr>
        <w:t xml:space="preserve"> performance of GO-TiO</w:t>
      </w:r>
      <w:r w:rsidRPr="003E5E40">
        <w:rPr>
          <w:vertAlign w:val="subscript"/>
          <w:lang w:val="es-ES_tradnl"/>
        </w:rPr>
        <w:t>2</w:t>
      </w:r>
      <w:r w:rsidR="001D2187" w:rsidRPr="003E5E40">
        <w:rPr>
          <w:lang w:val="es-ES_tradnl"/>
        </w:rPr>
        <w:t xml:space="preserve"> composites.</w:t>
      </w:r>
    </w:p>
    <w:p w14:paraId="303608F9" w14:textId="77777777" w:rsidR="00F25C56" w:rsidRPr="003E5E40" w:rsidRDefault="00137BFE" w:rsidP="00F25C56">
      <w:pPr>
        <w:autoSpaceDE w:val="0"/>
        <w:autoSpaceDN w:val="0"/>
        <w:adjustRightInd w:val="0"/>
        <w:spacing w:line="480" w:lineRule="auto"/>
        <w:ind w:firstLine="708"/>
        <w:jc w:val="both"/>
        <w:rPr>
          <w:lang w:val="en-GB"/>
        </w:rPr>
      </w:pPr>
      <w:r w:rsidRPr="003E5E40">
        <w:rPr>
          <w:lang w:val="en-GB"/>
        </w:rPr>
        <w:t>For instance,</w:t>
      </w:r>
      <w:r w:rsidR="00FD2D3F" w:rsidRPr="003E5E40">
        <w:rPr>
          <w:lang w:val="en-GB"/>
        </w:rPr>
        <w:t xml:space="preserve"> the degradation of MO under visible light was studied with </w:t>
      </w:r>
      <w:r w:rsidR="00556294" w:rsidRPr="003E5E40">
        <w:rPr>
          <w:lang w:val="en-GB"/>
        </w:rPr>
        <w:t>R</w:t>
      </w:r>
      <w:r w:rsidR="00FD2D3F" w:rsidRPr="003E5E40">
        <w:rPr>
          <w:lang w:val="en-GB"/>
        </w:rPr>
        <w:t>GO-TiO</w:t>
      </w:r>
      <w:r w:rsidR="00FD2D3F" w:rsidRPr="003E5E40">
        <w:rPr>
          <w:vertAlign w:val="subscript"/>
          <w:lang w:val="en-GB"/>
        </w:rPr>
        <w:t>2</w:t>
      </w:r>
      <w:r w:rsidR="00FD2D3F" w:rsidRPr="003E5E40">
        <w:rPr>
          <w:lang w:val="en-GB"/>
        </w:rPr>
        <w:t xml:space="preserve"> composites prepared with different </w:t>
      </w:r>
      <w:r w:rsidR="006B441B" w:rsidRPr="003E5E40">
        <w:rPr>
          <w:lang w:val="en-GB"/>
        </w:rPr>
        <w:t xml:space="preserve">GO </w:t>
      </w:r>
      <w:r w:rsidR="00FD2D3F" w:rsidRPr="003E5E40">
        <w:rPr>
          <w:lang w:val="en-GB"/>
        </w:rPr>
        <w:t>content</w:t>
      </w:r>
      <w:r w:rsidRPr="003E5E40">
        <w:rPr>
          <w:lang w:val="en-GB"/>
        </w:rPr>
        <w:t>s</w:t>
      </w:r>
      <w:r w:rsidR="00FD2D3F" w:rsidRPr="003E5E40">
        <w:rPr>
          <w:lang w:val="en-GB"/>
        </w:rPr>
        <w:t xml:space="preserve"> </w:t>
      </w:r>
      <w:r w:rsidR="00FD2D3F" w:rsidRPr="003E5E40">
        <w:rPr>
          <w:lang w:val="en-GB"/>
        </w:rPr>
        <w:fldChar w:fldCharType="begin"/>
      </w:r>
      <w:r w:rsidR="00A96C65" w:rsidRPr="003E5E40">
        <w:rPr>
          <w:lang w:val="en-GB"/>
        </w:rPr>
        <w:instrText xml:space="preserve"> ADDIN REFMGR.CITE &lt;Refman&gt;&lt;Cite&gt;&lt;Author&gt;Chen&lt;/Author&gt;&lt;Year&gt;2010&lt;/Year&gt;&lt;RecNum&gt;34&lt;/RecNum&gt;&lt;IDText&gt;Synthesis of visible-light responsive graphene oxide/TiO2 composites with p/n heterojunction&lt;/IDText&gt;&lt;MDL Ref_Type="Journal"&gt;&lt;Ref_Type&gt;Journal&lt;/Ref_Type&gt;&lt;Ref_ID&gt;34&lt;/Ref_ID&gt;&lt;Title_Primary&gt;Synthesis of visible-light responsive graphene oxide/TiO&lt;sub&gt;2&lt;/sub&gt; composites with p/n heterojunction&lt;/Title_Primary&gt;&lt;Authors_Primary&gt;Chen,C.&lt;/Authors_Primary&gt;&lt;Authors_Primary&gt;Cai,W.&lt;/Authors_Primary&gt;&lt;Authors_Primary&gt;Long,M.&lt;/Authors_Primary&gt;&lt;Authors_Primary&gt;Zhou,B.&lt;/Authors_Primary&gt;&lt;Authors_Primary&gt;Wu,Y.&lt;/Authors_Primary&gt;&lt;Authors_Primary&gt;Wu,D.&lt;/Authors_Primary&gt;&lt;Authors_Primary&gt;Feng,Y.&lt;/Authors_Primary&gt;&lt;Date_Primary&gt;2010&lt;/Date_Primary&gt;&lt;Keywords&gt;Composites&lt;/Keywords&gt;&lt;Keywords&gt;Graphene&lt;/Keywords&gt;&lt;Keywords&gt;Graphene oxide&lt;/Keywords&gt;&lt;Keywords&gt;P&lt;/Keywords&gt;&lt;Keywords&gt;n heterojunction&lt;/Keywords&gt;&lt;Keywords&gt;Photocatalysis&lt;/Keywords&gt;&lt;Keywords&gt;semiconductor&lt;/Keywords&gt;&lt;Keywords&gt;Synthesis&lt;/Keywords&gt;&lt;Keywords&gt;Titanium dioxide&lt;/Keywords&gt;&lt;Keywords&gt;Visible light&lt;/Keywords&gt;&lt;Reprint&gt;Not in File&lt;/Reprint&gt;&lt;Start_Page&gt;6425&lt;/Start_Page&gt;&lt;End_Page&gt;6432&lt;/End_Page&gt;&lt;Periodical&gt;ACS Nano&lt;/Periodical&gt;&lt;Volume&gt;4&lt;/Volume&gt;&lt;Issue&gt;11&lt;/Issue&gt;&lt;Address&gt;Department of Environmental Science and Engineering, School of Municipal and Environmental Engineering, Harbin Institute of Technology, Harbin 150090, China&amp;#xA;State Key Laboratory of Urban Water Resource and Environment, Harbin Institute of Technology, Harbin 150090, China&amp;#xA;School of Environmental Science and Engineering, Shanghai Jiao Tong University, Dong Chuan Road 800, Shanghai 200240, China&lt;/Address&gt;&lt;Web_URL&gt;http://www.scopus.com/inward/record.url?eid=2-s2.0-78649571542&amp;amp;partnerID=40&amp;amp;md5=d06a14ac3b61f391ff5b6ed8c4af4a45&lt;/Web_URL&gt;&lt;ZZ_JournalFull&gt;&lt;f name="System"&gt;ACS Nano&lt;/f&gt;&lt;/ZZ_JournalFull&gt;&lt;ZZ_WorkformID&gt;1&lt;/ZZ_WorkformID&gt;&lt;/MDL&gt;&lt;/Cite&gt;&lt;/Refman&gt;</w:instrText>
      </w:r>
      <w:r w:rsidR="00FD2D3F" w:rsidRPr="003E5E40">
        <w:rPr>
          <w:lang w:val="en-GB"/>
        </w:rPr>
        <w:fldChar w:fldCharType="separate"/>
      </w:r>
      <w:r w:rsidR="00DF63BB" w:rsidRPr="003E5E40">
        <w:rPr>
          <w:noProof/>
          <w:lang w:val="en-GB"/>
        </w:rPr>
        <w:t>(Chen et al. 2010)</w:t>
      </w:r>
      <w:r w:rsidR="00FD2D3F" w:rsidRPr="003E5E40">
        <w:rPr>
          <w:lang w:val="en-GB"/>
        </w:rPr>
        <w:fldChar w:fldCharType="end"/>
      </w:r>
      <w:r w:rsidR="00FD2D3F" w:rsidRPr="003E5E40">
        <w:rPr>
          <w:lang w:val="en-GB"/>
        </w:rPr>
        <w:t xml:space="preserve">. </w:t>
      </w:r>
      <w:r w:rsidR="00876C57" w:rsidRPr="003E5E40">
        <w:rPr>
          <w:lang w:val="en-GB"/>
        </w:rPr>
        <w:t xml:space="preserve">The composites with 0.13-0.15 wt.% carbon content were more active than P25, the highest conversion </w:t>
      </w:r>
      <w:r w:rsidR="008C121A" w:rsidRPr="003E5E40">
        <w:rPr>
          <w:lang w:val="en-GB"/>
        </w:rPr>
        <w:t xml:space="preserve">being </w:t>
      </w:r>
      <w:r w:rsidR="00876C57" w:rsidRPr="003E5E40">
        <w:rPr>
          <w:lang w:val="en-GB"/>
        </w:rPr>
        <w:t>obtained for</w:t>
      </w:r>
      <w:r w:rsidR="006B441B" w:rsidRPr="003E5E40">
        <w:rPr>
          <w:lang w:val="en-GB"/>
        </w:rPr>
        <w:t xml:space="preserve"> a</w:t>
      </w:r>
      <w:r w:rsidR="00876C57" w:rsidRPr="003E5E40">
        <w:rPr>
          <w:lang w:val="en-GB"/>
        </w:rPr>
        <w:t xml:space="preserve"> composite </w:t>
      </w:r>
      <w:r w:rsidR="006B441B" w:rsidRPr="003E5E40">
        <w:rPr>
          <w:lang w:val="en-GB"/>
        </w:rPr>
        <w:t xml:space="preserve">prepared </w:t>
      </w:r>
      <w:r w:rsidR="00876C57" w:rsidRPr="003E5E40">
        <w:rPr>
          <w:lang w:val="en-GB"/>
        </w:rPr>
        <w:t>with 0.14 wt.%</w:t>
      </w:r>
      <w:r w:rsidR="001B5143" w:rsidRPr="003E5E40">
        <w:rPr>
          <w:lang w:val="en-GB"/>
        </w:rPr>
        <w:t xml:space="preserve"> (p-type semiconductor)</w:t>
      </w:r>
      <w:r w:rsidR="006B441B" w:rsidRPr="003E5E40">
        <w:rPr>
          <w:lang w:val="en-GB"/>
        </w:rPr>
        <w:t xml:space="preserve">. </w:t>
      </w:r>
      <w:r w:rsidR="00FD2D3F" w:rsidRPr="003E5E40">
        <w:rPr>
          <w:lang w:val="en-GB"/>
        </w:rPr>
        <w:t>GO</w:t>
      </w:r>
      <w:r w:rsidR="00A53914" w:rsidRPr="003E5E40">
        <w:rPr>
          <w:lang w:val="en-GB"/>
        </w:rPr>
        <w:t xml:space="preserve"> </w:t>
      </w:r>
      <w:r w:rsidR="00FD2D3F" w:rsidRPr="003E5E40">
        <w:rPr>
          <w:lang w:val="en-GB"/>
        </w:rPr>
        <w:t xml:space="preserve">acted </w:t>
      </w:r>
      <w:r w:rsidR="00A53914" w:rsidRPr="003E5E40">
        <w:rPr>
          <w:lang w:val="en-GB"/>
        </w:rPr>
        <w:t xml:space="preserve">as a </w:t>
      </w:r>
      <w:r w:rsidR="00A53914" w:rsidRPr="003E5E40">
        <w:rPr>
          <w:lang w:val="en-GB"/>
        </w:rPr>
        <w:lastRenderedPageBreak/>
        <w:t>sensitizer</w:t>
      </w:r>
      <w:r w:rsidR="00FD2D3F" w:rsidRPr="003E5E40">
        <w:rPr>
          <w:lang w:val="en-GB"/>
        </w:rPr>
        <w:t xml:space="preserve">, </w:t>
      </w:r>
      <w:r w:rsidR="00A53914" w:rsidRPr="003E5E40">
        <w:rPr>
          <w:lang w:val="en-GB"/>
        </w:rPr>
        <w:t>enhanc</w:t>
      </w:r>
      <w:r w:rsidR="00FD2D3F" w:rsidRPr="003E5E40">
        <w:rPr>
          <w:lang w:val="en-GB"/>
        </w:rPr>
        <w:t>ing</w:t>
      </w:r>
      <w:r w:rsidR="00A53914" w:rsidRPr="003E5E40">
        <w:rPr>
          <w:lang w:val="en-GB"/>
        </w:rPr>
        <w:t xml:space="preserve"> the photocatalytic performance</w:t>
      </w:r>
      <w:r w:rsidR="001B5143" w:rsidRPr="003E5E40">
        <w:rPr>
          <w:lang w:val="en-GB"/>
        </w:rPr>
        <w:t xml:space="preserve"> towa</w:t>
      </w:r>
      <w:r w:rsidR="001D2187" w:rsidRPr="003E5E40">
        <w:rPr>
          <w:lang w:val="en-GB"/>
        </w:rPr>
        <w:t>rds wavelengths longer than 510 </w:t>
      </w:r>
      <w:r w:rsidR="001B5143" w:rsidRPr="003E5E40">
        <w:rPr>
          <w:lang w:val="en-GB"/>
        </w:rPr>
        <w:t>nm</w:t>
      </w:r>
      <w:r w:rsidR="00A53914" w:rsidRPr="003E5E40">
        <w:rPr>
          <w:lang w:val="en-GB"/>
        </w:rPr>
        <w:t>.</w:t>
      </w:r>
      <w:r w:rsidR="00F25C56" w:rsidRPr="003E5E40">
        <w:rPr>
          <w:lang w:val="en-GB"/>
        </w:rPr>
        <w:t xml:space="preserve"> GO-TiO</w:t>
      </w:r>
      <w:r w:rsidR="00F25C56" w:rsidRPr="003E5E40">
        <w:rPr>
          <w:vertAlign w:val="subscript"/>
          <w:lang w:val="en-GB"/>
        </w:rPr>
        <w:t>2</w:t>
      </w:r>
      <w:r w:rsidR="00F25C56" w:rsidRPr="003E5E40">
        <w:rPr>
          <w:lang w:val="en-GB"/>
        </w:rPr>
        <w:t xml:space="preserve"> composites presented </w:t>
      </w:r>
      <w:r w:rsidR="006B441B" w:rsidRPr="003E5E40">
        <w:rPr>
          <w:lang w:val="en-GB"/>
        </w:rPr>
        <w:t xml:space="preserve">relatively </w:t>
      </w:r>
      <w:r w:rsidR="00F25C56" w:rsidRPr="003E5E40">
        <w:rPr>
          <w:lang w:val="en-GB"/>
        </w:rPr>
        <w:t>high efficiency after several consecutive cycles for the degradation of MO under UV light</w:t>
      </w:r>
      <w:r w:rsidR="008C121A" w:rsidRPr="003E5E40">
        <w:rPr>
          <w:lang w:val="en-GB"/>
        </w:rPr>
        <w:t>,</w:t>
      </w:r>
      <w:r w:rsidR="006B441B" w:rsidRPr="003E5E40">
        <w:rPr>
          <w:lang w:val="en-GB"/>
        </w:rPr>
        <w:t xml:space="preserve"> but a </w:t>
      </w:r>
      <w:r w:rsidR="00F25C56" w:rsidRPr="003E5E40">
        <w:rPr>
          <w:lang w:val="en-GB"/>
        </w:rPr>
        <w:t xml:space="preserve">decrease of the </w:t>
      </w:r>
      <w:r w:rsidR="006B441B" w:rsidRPr="003E5E40">
        <w:rPr>
          <w:lang w:val="en-GB"/>
        </w:rPr>
        <w:t xml:space="preserve">MO </w:t>
      </w:r>
      <w:r w:rsidR="00F25C56" w:rsidRPr="003E5E40">
        <w:rPr>
          <w:lang w:val="en-GB"/>
        </w:rPr>
        <w:t xml:space="preserve">conversion was </w:t>
      </w:r>
      <w:r w:rsidR="00993FA4" w:rsidRPr="003E5E40">
        <w:rPr>
          <w:lang w:val="en-GB"/>
        </w:rPr>
        <w:t xml:space="preserve">noticed </w:t>
      </w:r>
      <w:r w:rsidR="00F25C56" w:rsidRPr="003E5E40">
        <w:rPr>
          <w:lang w:val="en-GB"/>
        </w:rPr>
        <w:t>after each cycle and attributed to the agglomeration of TiO</w:t>
      </w:r>
      <w:r w:rsidR="00F25C56" w:rsidRPr="003E5E40">
        <w:rPr>
          <w:vertAlign w:val="subscript"/>
          <w:lang w:val="en-GB"/>
        </w:rPr>
        <w:t>2</w:t>
      </w:r>
      <w:r w:rsidR="00F25C56" w:rsidRPr="003E5E40">
        <w:rPr>
          <w:lang w:val="en-GB"/>
        </w:rPr>
        <w:t xml:space="preserve"> grains formed on both sides of the graphene oxide layers</w:t>
      </w:r>
      <w:r w:rsidR="00727EC4" w:rsidRPr="003E5E40">
        <w:rPr>
          <w:lang w:val="en-GB"/>
        </w:rPr>
        <w:t xml:space="preserve"> </w:t>
      </w:r>
      <w:r w:rsidR="00727EC4" w:rsidRPr="003E5E40">
        <w:rPr>
          <w:lang w:val="en-GB"/>
        </w:rPr>
        <w:fldChar w:fldCharType="begin"/>
      </w:r>
      <w:r w:rsidR="00A96C65" w:rsidRPr="003E5E40">
        <w:rPr>
          <w:lang w:val="en-GB"/>
        </w:rPr>
        <w:instrText xml:space="preserve"> ADDIN REFMGR.CITE &lt;Refman&gt;&lt;Cite&gt;&lt;Author&gt;Zhang&lt;/Author&gt;&lt;Year&gt;2011&lt;/Year&gt;&lt;RecNum&gt;50&lt;/RecNum&gt;&lt;IDText&gt;Structure and photocatalytic properties of TiO2-Graphene Oxide intercalated composite&lt;/IDText&gt;&lt;MDL Ref_Type="Journal"&gt;&lt;Ref_Type&gt;Journal&lt;/Ref_Type&gt;&lt;Ref_ID&gt;50&lt;/Ref_ID&gt;&lt;Title_Primary&gt;Structure and photocatalytic properties of TiO&lt;sub&gt;2&lt;/sub&gt;-Graphene Oxide intercalated composite&lt;/Title_Primary&gt;&lt;Authors_Primary&gt;Zhang,Q.&lt;/Authors_Primary&gt;&lt;Authors_Primary&gt;He,Y.Q.&lt;/Authors_Primary&gt;&lt;Authors_Primary&gt;Chen,X.G.&lt;/Authors_Primary&gt;&lt;Authors_Primary&gt;Hu,D.H.&lt;/Authors_Primary&gt;&lt;Authors_Primary&gt;Li,L.J.&lt;/Authors_Primary&gt;&lt;Authors_Primary&gt;Yin,T.&lt;/Authors_Primary&gt;&lt;Authors_Primary&gt;Ji,L.L.&lt;/Authors_Primary&gt;&lt;Date_Primary&gt;2011&lt;/Date_Primary&gt;&lt;Keywords&gt;Degradation&lt;/Keywords&gt;&lt;Keywords&gt;Graphene&lt;/Keywords&gt;&lt;Keywords&gt;Graphene oxide&lt;/Keywords&gt;&lt;Keywords&gt;hydrolysis&lt;/Keywords&gt;&lt;Keywords&gt;intercalated composite&lt;/Keywords&gt;&lt;Keywords&gt;photocatalytic properties&lt;/Keywords&gt;&lt;Keywords&gt;TiO2&lt;/Keywords&gt;&lt;Keywords&gt;Titania&lt;/Keywords&gt;&lt;Keywords&gt;UV light&lt;/Keywords&gt;&lt;Keywords&gt;XRD&lt;/Keywords&gt;&lt;Reprint&gt;Not in File&lt;/Reprint&gt;&lt;Start_Page&gt;331&lt;/Start_Page&gt;&lt;End_Page&gt;339&lt;/End_Page&gt;&lt;Periodical&gt;Chin.Sci.Bull.&lt;/Periodical&gt;&lt;Volume&gt;56&lt;/Volume&gt;&lt;Issue&gt;3&lt;/Issue&gt;&lt;Address&gt;School of Materials Science and Engineering, Tongji University, Shanghai 200092, China&lt;/Address&gt;&lt;Web_URL&gt;http://www.scopus.com/inward/record.url?eid=2-s2.0-79251511848&amp;amp;partnerID=40&amp;amp;md5=3367711e2376218fdaa8fe3802969cfa&lt;/Web_URL&gt;&lt;ZZ_JournalFull&gt;&lt;f name="System"&gt;Chinese Science Bulletin&lt;/f&gt;&lt;/ZZ_JournalFull&gt;&lt;ZZ_JournalStdAbbrev&gt;&lt;f name="System"&gt;Chin.Sci.Bull.&lt;/f&gt;&lt;/ZZ_JournalStdAbbrev&gt;&lt;ZZ_WorkformID&gt;1&lt;/ZZ_WorkformID&gt;&lt;/MDL&gt;&lt;/Cite&gt;&lt;/Refman&gt;</w:instrText>
      </w:r>
      <w:r w:rsidR="00727EC4" w:rsidRPr="003E5E40">
        <w:rPr>
          <w:lang w:val="en-GB"/>
        </w:rPr>
        <w:fldChar w:fldCharType="separate"/>
      </w:r>
      <w:r w:rsidR="00CA3928" w:rsidRPr="003E5E40">
        <w:rPr>
          <w:noProof/>
          <w:lang w:val="en-GB"/>
        </w:rPr>
        <w:t>(Zhang et al. 2011c)</w:t>
      </w:r>
      <w:r w:rsidR="00727EC4" w:rsidRPr="003E5E40">
        <w:rPr>
          <w:lang w:val="en-GB"/>
        </w:rPr>
        <w:fldChar w:fldCharType="end"/>
      </w:r>
      <w:r w:rsidR="00F25C56" w:rsidRPr="003E5E40">
        <w:rPr>
          <w:lang w:val="en-GB"/>
        </w:rPr>
        <w:t>. This agglomeration led to a decrease of the contact area between MO molecules and TiO</w:t>
      </w:r>
      <w:r w:rsidR="00F25C56" w:rsidRPr="003E5E40">
        <w:rPr>
          <w:vertAlign w:val="subscript"/>
          <w:lang w:val="en-GB"/>
        </w:rPr>
        <w:t>2</w:t>
      </w:r>
      <w:r w:rsidR="00F25C56" w:rsidRPr="003E5E40">
        <w:rPr>
          <w:lang w:val="en-GB"/>
        </w:rPr>
        <w:t xml:space="preserve"> particles, </w:t>
      </w:r>
      <w:r w:rsidR="00993FA4" w:rsidRPr="003E5E40">
        <w:rPr>
          <w:lang w:val="en-GB"/>
        </w:rPr>
        <w:t xml:space="preserve">also </w:t>
      </w:r>
      <w:r w:rsidR="00F25C56" w:rsidRPr="003E5E40">
        <w:rPr>
          <w:lang w:val="en-GB"/>
        </w:rPr>
        <w:t xml:space="preserve">resulting </w:t>
      </w:r>
      <w:r w:rsidR="00727EC4" w:rsidRPr="003E5E40">
        <w:rPr>
          <w:lang w:val="en-GB"/>
        </w:rPr>
        <w:t>in</w:t>
      </w:r>
      <w:r w:rsidR="00F25C56" w:rsidRPr="003E5E40">
        <w:rPr>
          <w:lang w:val="en-GB"/>
        </w:rPr>
        <w:t xml:space="preserve"> a reduction of </w:t>
      </w:r>
      <w:r w:rsidR="00727EC4" w:rsidRPr="003E5E40">
        <w:rPr>
          <w:lang w:val="en-GB"/>
        </w:rPr>
        <w:t xml:space="preserve">the </w:t>
      </w:r>
      <w:r w:rsidR="00F25C56" w:rsidRPr="003E5E40">
        <w:rPr>
          <w:lang w:val="en-GB"/>
        </w:rPr>
        <w:t xml:space="preserve">photodegradation efficiency. The </w:t>
      </w:r>
      <w:r w:rsidR="00727EC4" w:rsidRPr="003E5E40">
        <w:rPr>
          <w:lang w:val="en-GB"/>
        </w:rPr>
        <w:t xml:space="preserve">relative </w:t>
      </w:r>
      <w:r w:rsidR="00F25C56" w:rsidRPr="003E5E40">
        <w:rPr>
          <w:lang w:val="en-GB"/>
        </w:rPr>
        <w:t xml:space="preserve">stable performance was also confirmed when the composites were exposed </w:t>
      </w:r>
      <w:r w:rsidR="00727EC4" w:rsidRPr="003E5E40">
        <w:rPr>
          <w:lang w:val="en-GB"/>
        </w:rPr>
        <w:t xml:space="preserve">to air </w:t>
      </w:r>
      <w:r w:rsidR="00F25C56" w:rsidRPr="003E5E40">
        <w:rPr>
          <w:lang w:val="en-GB"/>
        </w:rPr>
        <w:t>at room temperature for 4 weeks. However, after 8 weeks</w:t>
      </w:r>
      <w:r w:rsidR="00CF53A5" w:rsidRPr="003E5E40">
        <w:rPr>
          <w:lang w:val="en-GB"/>
        </w:rPr>
        <w:t>,</w:t>
      </w:r>
      <w:r w:rsidR="00F25C56" w:rsidRPr="003E5E40">
        <w:rPr>
          <w:lang w:val="en-GB"/>
        </w:rPr>
        <w:t xml:space="preserve"> </w:t>
      </w:r>
      <w:r w:rsidR="00727EC4" w:rsidRPr="003E5E40">
        <w:rPr>
          <w:lang w:val="en-GB"/>
        </w:rPr>
        <w:t xml:space="preserve">their activity for MO degradation was reduced </w:t>
      </w:r>
      <w:r w:rsidRPr="003E5E40">
        <w:rPr>
          <w:lang w:val="en-GB"/>
        </w:rPr>
        <w:t xml:space="preserve">in </w:t>
      </w:r>
      <w:r w:rsidR="00727EC4" w:rsidRPr="003E5E40">
        <w:rPr>
          <w:lang w:val="en-GB"/>
        </w:rPr>
        <w:t xml:space="preserve">ca. </w:t>
      </w:r>
      <w:r w:rsidR="00F25C56" w:rsidRPr="003E5E40">
        <w:rPr>
          <w:lang w:val="en-GB"/>
        </w:rPr>
        <w:t>15 %</w:t>
      </w:r>
      <w:r w:rsidR="00727EC4" w:rsidRPr="003E5E40">
        <w:rPr>
          <w:lang w:val="en-GB"/>
        </w:rPr>
        <w:t xml:space="preserve">. </w:t>
      </w:r>
      <w:r w:rsidR="008C121A" w:rsidRPr="003E5E40">
        <w:rPr>
          <w:lang w:val="en-GB"/>
        </w:rPr>
        <w:t>S</w:t>
      </w:r>
      <w:r w:rsidR="00F25C56" w:rsidRPr="003E5E40">
        <w:rPr>
          <w:lang w:val="en-GB"/>
        </w:rPr>
        <w:t xml:space="preserve">imilar performance </w:t>
      </w:r>
      <w:r w:rsidR="00727EC4" w:rsidRPr="003E5E40">
        <w:rPr>
          <w:lang w:val="en-GB"/>
        </w:rPr>
        <w:t xml:space="preserve">was </w:t>
      </w:r>
      <w:r w:rsidR="00F25C56" w:rsidRPr="003E5E40">
        <w:rPr>
          <w:lang w:val="en-GB"/>
        </w:rPr>
        <w:t xml:space="preserve">observed for P25 </w:t>
      </w:r>
      <w:r w:rsidR="00F25C56" w:rsidRPr="003E5E40">
        <w:rPr>
          <w:lang w:val="en-GB"/>
        </w:rPr>
        <w:fldChar w:fldCharType="begin"/>
      </w:r>
      <w:r w:rsidR="00A96C65" w:rsidRPr="003E5E40">
        <w:rPr>
          <w:lang w:val="en-GB"/>
        </w:rPr>
        <w:instrText xml:space="preserve"> ADDIN REFMGR.CITE &lt;Refman&gt;&lt;Cite&gt;&lt;Author&gt;Zhang&lt;/Author&gt;&lt;Year&gt;2011&lt;/Year&gt;&lt;RecNum&gt;50&lt;/RecNum&gt;&lt;IDText&gt;Structure and photocatalytic properties of TiO2-Graphene Oxide intercalated composite&lt;/IDText&gt;&lt;MDL Ref_Type="Journal"&gt;&lt;Ref_Type&gt;Journal&lt;/Ref_Type&gt;&lt;Ref_ID&gt;50&lt;/Ref_ID&gt;&lt;Title_Primary&gt;Structure and photocatalytic properties of TiO&lt;sub&gt;2&lt;/sub&gt;-Graphene Oxide intercalated composite&lt;/Title_Primary&gt;&lt;Authors_Primary&gt;Zhang,Q.&lt;/Authors_Primary&gt;&lt;Authors_Primary&gt;He,Y.Q.&lt;/Authors_Primary&gt;&lt;Authors_Primary&gt;Chen,X.G.&lt;/Authors_Primary&gt;&lt;Authors_Primary&gt;Hu,D.H.&lt;/Authors_Primary&gt;&lt;Authors_Primary&gt;Li,L.J.&lt;/Authors_Primary&gt;&lt;Authors_Primary&gt;Yin,T.&lt;/Authors_Primary&gt;&lt;Authors_Primary&gt;Ji,L.L.&lt;/Authors_Primary&gt;&lt;Date_Primary&gt;2011&lt;/Date_Primary&gt;&lt;Keywords&gt;Degradation&lt;/Keywords&gt;&lt;Keywords&gt;Graphene&lt;/Keywords&gt;&lt;Keywords&gt;Graphene oxide&lt;/Keywords&gt;&lt;Keywords&gt;hydrolysis&lt;/Keywords&gt;&lt;Keywords&gt;intercalated composite&lt;/Keywords&gt;&lt;Keywords&gt;photocatalytic properties&lt;/Keywords&gt;&lt;Keywords&gt;TiO2&lt;/Keywords&gt;&lt;Keywords&gt;Titania&lt;/Keywords&gt;&lt;Keywords&gt;UV light&lt;/Keywords&gt;&lt;Keywords&gt;XRD&lt;/Keywords&gt;&lt;Reprint&gt;Not in File&lt;/Reprint&gt;&lt;Start_Page&gt;331&lt;/Start_Page&gt;&lt;End_Page&gt;339&lt;/End_Page&gt;&lt;Periodical&gt;Chin.Sci.Bull.&lt;/Periodical&gt;&lt;Volume&gt;56&lt;/Volume&gt;&lt;Issue&gt;3&lt;/Issue&gt;&lt;Address&gt;School of Materials Science and Engineering, Tongji University, Shanghai 200092, China&lt;/Address&gt;&lt;Web_URL&gt;http://www.scopus.com/inward/record.url?eid=2-s2.0-79251511848&amp;amp;partnerID=40&amp;amp;md5=3367711e2376218fdaa8fe3802969cfa&lt;/Web_URL&gt;&lt;ZZ_JournalFull&gt;&lt;f name="System"&gt;Chinese Science Bulletin&lt;/f&gt;&lt;/ZZ_JournalFull&gt;&lt;ZZ_JournalStdAbbrev&gt;&lt;f name="System"&gt;Chin.Sci.Bull.&lt;/f&gt;&lt;/ZZ_JournalStdAbbrev&gt;&lt;ZZ_WorkformID&gt;1&lt;/ZZ_WorkformID&gt;&lt;/MDL&gt;&lt;/Cite&gt;&lt;/Refman&gt;</w:instrText>
      </w:r>
      <w:r w:rsidR="00F25C56" w:rsidRPr="003E5E40">
        <w:rPr>
          <w:lang w:val="en-GB"/>
        </w:rPr>
        <w:fldChar w:fldCharType="separate"/>
      </w:r>
      <w:r w:rsidR="00CA3928" w:rsidRPr="003E5E40">
        <w:rPr>
          <w:noProof/>
          <w:lang w:val="en-GB"/>
        </w:rPr>
        <w:t>(Zhang et al. 2011c)</w:t>
      </w:r>
      <w:r w:rsidR="00F25C56" w:rsidRPr="003E5E40">
        <w:rPr>
          <w:lang w:val="en-GB"/>
        </w:rPr>
        <w:fldChar w:fldCharType="end"/>
      </w:r>
      <w:r w:rsidR="00F25C56" w:rsidRPr="003E5E40">
        <w:rPr>
          <w:lang w:val="en-GB"/>
        </w:rPr>
        <w:t xml:space="preserve">. </w:t>
      </w:r>
    </w:p>
    <w:p w14:paraId="24031020" w14:textId="77777777" w:rsidR="00C43569" w:rsidRPr="003E5E40" w:rsidRDefault="008C121A" w:rsidP="005A144A">
      <w:pPr>
        <w:spacing w:line="480" w:lineRule="auto"/>
        <w:ind w:firstLine="708"/>
        <w:jc w:val="both"/>
        <w:rPr>
          <w:lang w:val="en-GB"/>
        </w:rPr>
      </w:pPr>
      <w:r w:rsidRPr="003E5E40">
        <w:rPr>
          <w:lang w:val="en-GB"/>
        </w:rPr>
        <w:t>The p</w:t>
      </w:r>
      <w:r w:rsidR="00646A57" w:rsidRPr="003E5E40">
        <w:rPr>
          <w:lang w:val="en-GB"/>
        </w:rPr>
        <w:t xml:space="preserve">hotocatalytic activity of </w:t>
      </w:r>
      <w:r w:rsidR="009208F1" w:rsidRPr="003E5E40">
        <w:rPr>
          <w:lang w:val="en-GB"/>
        </w:rPr>
        <w:t>R</w:t>
      </w:r>
      <w:r w:rsidR="00646A57" w:rsidRPr="003E5E40">
        <w:rPr>
          <w:lang w:val="en-GB"/>
        </w:rPr>
        <w:t>GO</w:t>
      </w:r>
      <w:r w:rsidR="00D15712" w:rsidRPr="003E5E40">
        <w:rPr>
          <w:lang w:val="en-GB"/>
        </w:rPr>
        <w:t>-P25</w:t>
      </w:r>
      <w:r w:rsidR="00646A57" w:rsidRPr="003E5E40">
        <w:rPr>
          <w:lang w:val="en-GB"/>
        </w:rPr>
        <w:t xml:space="preserve"> composites </w:t>
      </w:r>
      <w:r w:rsidR="009610D3" w:rsidRPr="003E5E40">
        <w:rPr>
          <w:lang w:val="en-GB"/>
        </w:rPr>
        <w:t>(1</w:t>
      </w:r>
      <w:r w:rsidR="005A06B7" w:rsidRPr="003E5E40">
        <w:rPr>
          <w:lang w:val="en-GB"/>
        </w:rPr>
        <w:t xml:space="preserve"> </w:t>
      </w:r>
      <w:r w:rsidR="009610D3" w:rsidRPr="003E5E40">
        <w:rPr>
          <w:lang w:val="en-GB"/>
        </w:rPr>
        <w:t>wt.</w:t>
      </w:r>
      <w:r w:rsidR="005A06B7" w:rsidRPr="003E5E40">
        <w:rPr>
          <w:lang w:val="en-GB"/>
        </w:rPr>
        <w:t>%</w:t>
      </w:r>
      <w:r w:rsidR="009610D3" w:rsidRPr="003E5E40">
        <w:rPr>
          <w:lang w:val="en-GB"/>
        </w:rPr>
        <w:t xml:space="preserve"> GO) </w:t>
      </w:r>
      <w:r w:rsidR="00646A57" w:rsidRPr="003E5E40">
        <w:rPr>
          <w:lang w:val="en-GB"/>
        </w:rPr>
        <w:t xml:space="preserve">was </w:t>
      </w:r>
      <w:r w:rsidR="00FF2197" w:rsidRPr="003E5E40">
        <w:rPr>
          <w:lang w:val="en-GB"/>
        </w:rPr>
        <w:t xml:space="preserve">also </w:t>
      </w:r>
      <w:r w:rsidR="00646A57" w:rsidRPr="003E5E40">
        <w:rPr>
          <w:lang w:val="en-GB"/>
        </w:rPr>
        <w:t xml:space="preserve">evaluated in the degradation of </w:t>
      </w:r>
      <w:r w:rsidR="005A06B7" w:rsidRPr="003E5E40">
        <w:rPr>
          <w:lang w:val="en-GB"/>
        </w:rPr>
        <w:t>MB</w:t>
      </w:r>
      <w:r w:rsidR="00646A57" w:rsidRPr="003E5E40">
        <w:rPr>
          <w:lang w:val="en-GB"/>
        </w:rPr>
        <w:t xml:space="preserve"> </w:t>
      </w:r>
      <w:r w:rsidR="00646A57" w:rsidRPr="003E5E40">
        <w:rPr>
          <w:lang w:val="en-GB"/>
        </w:rPr>
        <w:fldChar w:fldCharType="begin"/>
      </w:r>
      <w:r w:rsidR="00A96C65" w:rsidRPr="003E5E40">
        <w:rPr>
          <w:lang w:val="en-GB"/>
        </w:rPr>
        <w:instrText xml:space="preserve"> ADDIN REFMGR.CITE &lt;Refman&gt;&lt;Cite&gt;&lt;Author&gt;Zhang&lt;/Author&gt;&lt;Year&gt;2010&lt;/Year&gt;&lt;RecNum&gt;23&lt;/RecNum&gt;&lt;IDText&gt;P25-graphene composite as a high performance photocatalyst&lt;/IDText&gt;&lt;MDL Ref_Type="Journal"&gt;&lt;Ref_Type&gt;Journal&lt;/Ref_Type&gt;&lt;Ref_ID&gt;23&lt;/Ref_ID&gt;&lt;Title_Primary&gt;P25-graphene composite as a high performance photocatalyst&lt;/Title_Primary&gt;&lt;Authors_Primary&gt;Zhang,H.&lt;/Authors_Primary&gt;&lt;Authors_Primary&gt;Lv,X.&lt;/Authors_Primary&gt;&lt;Authors_Primary&gt;Li,Y.&lt;/Authors_Primary&gt;&lt;Authors_Primary&gt;Wang,Y.&lt;/Authors_Primary&gt;&lt;Authors_Primary&gt;Li,J.&lt;/Authors_Primary&gt;&lt;Date_Primary&gt;2010&lt;/Date_Primary&gt;&lt;Keywords&gt;Chemical adsorptivity&lt;/Keywords&gt;&lt;Keywords&gt;Efficient charge separation&lt;/Keywords&gt;&lt;Keywords&gt;Extended light absorption&lt;/Keywords&gt;&lt;Keywords&gt;Graphene&lt;/Keywords&gt;&lt;Keywords&gt;Graphene oxide&lt;/Keywords&gt;&lt;Keywords&gt;hydrothermal&lt;/Keywords&gt;&lt;Keywords&gt;Hydrothermal method&lt;/Keywords&gt;&lt;Keywords&gt;Hydrothermal reaction&lt;/Keywords&gt;&lt;Keywords&gt;Hydrothermal reduction&lt;/Keywords&gt;&lt;Keywords&gt;Methylene blue&lt;/Keywords&gt;&lt;Keywords&gt;nanocomposite&lt;/Keywords&gt;&lt;Keywords&gt;P25-graphene&lt;/Keywords&gt;&lt;Keywords&gt;Photocatalysis&lt;/Keywords&gt;&lt;Keywords&gt;photocatalyst&lt;/Keywords&gt;&lt;Keywords&gt;TiO2&lt;/Keywords&gt;&lt;Reprint&gt;Not in File&lt;/Reprint&gt;&lt;Start_Page&gt;380&lt;/Start_Page&gt;&lt;End_Page&gt;386&lt;/End_Page&gt;&lt;Periodical&gt;ACS Nano&lt;/Periodical&gt;&lt;Volume&gt;4&lt;/Volume&gt;&lt;Issue&gt;1&lt;/Issue&gt;&lt;Address&gt;Department of Chemistry, Key Laboratory of Bioorganic Phosphorus Chemistry and Chemical Biology, Tsinghua University, Beijing 100084, China&lt;/Address&gt;&lt;Web_URL&gt;http://www.scopus.com/inward/record.url?eid=2-s2.0-75749138138&amp;amp;partnerID=40&amp;amp;md5=0c8145f7b8cf70d3b8652c219bd771a2&lt;/Web_URL&gt;&lt;ZZ_JournalFull&gt;&lt;f name="System"&gt;ACS Nano&lt;/f&gt;&lt;/ZZ_JournalFull&gt;&lt;ZZ_WorkformID&gt;1&lt;/ZZ_WorkformID&gt;&lt;/MDL&gt;&lt;/Cite&gt;&lt;/Refman&gt;</w:instrText>
      </w:r>
      <w:r w:rsidR="00646A57" w:rsidRPr="003E5E40">
        <w:rPr>
          <w:lang w:val="en-GB"/>
        </w:rPr>
        <w:fldChar w:fldCharType="separate"/>
      </w:r>
      <w:r w:rsidR="00DF63BB" w:rsidRPr="003E5E40">
        <w:rPr>
          <w:noProof/>
          <w:lang w:val="en-GB"/>
        </w:rPr>
        <w:t>(Zhang et al. 2010a)</w:t>
      </w:r>
      <w:r w:rsidR="00646A57" w:rsidRPr="003E5E40">
        <w:rPr>
          <w:lang w:val="en-GB"/>
        </w:rPr>
        <w:fldChar w:fldCharType="end"/>
      </w:r>
      <w:r w:rsidR="00646A57" w:rsidRPr="003E5E40">
        <w:rPr>
          <w:lang w:val="en-GB"/>
        </w:rPr>
        <w:t xml:space="preserve">, a higher conversion </w:t>
      </w:r>
      <w:r w:rsidR="00FF2197" w:rsidRPr="003E5E40">
        <w:rPr>
          <w:lang w:val="en-GB"/>
        </w:rPr>
        <w:t xml:space="preserve">of MB </w:t>
      </w:r>
      <w:r w:rsidRPr="003E5E40">
        <w:rPr>
          <w:lang w:val="en-GB"/>
        </w:rPr>
        <w:t xml:space="preserve">being found </w:t>
      </w:r>
      <w:r w:rsidR="00FF2197" w:rsidRPr="003E5E40">
        <w:rPr>
          <w:lang w:val="en-GB"/>
        </w:rPr>
        <w:t xml:space="preserve">with </w:t>
      </w:r>
      <w:r w:rsidR="00646A57" w:rsidRPr="003E5E40">
        <w:rPr>
          <w:lang w:val="en-GB"/>
        </w:rPr>
        <w:t xml:space="preserve">these composites than </w:t>
      </w:r>
      <w:r w:rsidR="009610D3" w:rsidRPr="003E5E40">
        <w:rPr>
          <w:lang w:val="en-GB"/>
        </w:rPr>
        <w:t xml:space="preserve">with </w:t>
      </w:r>
      <w:r w:rsidR="00646A57" w:rsidRPr="003E5E40">
        <w:rPr>
          <w:lang w:val="en-GB"/>
        </w:rPr>
        <w:t>bare</w:t>
      </w:r>
      <w:r w:rsidR="00FF2197" w:rsidRPr="003E5E40">
        <w:rPr>
          <w:lang w:val="en-GB"/>
        </w:rPr>
        <w:t xml:space="preserve"> </w:t>
      </w:r>
      <w:r w:rsidR="00646A57" w:rsidRPr="003E5E40">
        <w:rPr>
          <w:lang w:val="en-GB"/>
        </w:rPr>
        <w:t xml:space="preserve">P25, or </w:t>
      </w:r>
      <w:r w:rsidR="00FF2197" w:rsidRPr="003E5E40">
        <w:rPr>
          <w:lang w:val="en-GB"/>
        </w:rPr>
        <w:t xml:space="preserve">even with </w:t>
      </w:r>
      <w:r w:rsidR="00646A57" w:rsidRPr="003E5E40">
        <w:rPr>
          <w:lang w:val="en-GB"/>
        </w:rPr>
        <w:t>CNT</w:t>
      </w:r>
      <w:r w:rsidR="00D15712" w:rsidRPr="003E5E40">
        <w:rPr>
          <w:lang w:val="en-GB"/>
        </w:rPr>
        <w:t>-P25</w:t>
      </w:r>
      <w:r w:rsidR="00646A57" w:rsidRPr="003E5E40">
        <w:rPr>
          <w:lang w:val="en-GB"/>
        </w:rPr>
        <w:t xml:space="preserve"> composites </w:t>
      </w:r>
      <w:r w:rsidR="00FF2197" w:rsidRPr="003E5E40">
        <w:rPr>
          <w:lang w:val="en-GB"/>
        </w:rPr>
        <w:t xml:space="preserve">prepared </w:t>
      </w:r>
      <w:r w:rsidR="00646A57" w:rsidRPr="003E5E40">
        <w:rPr>
          <w:lang w:val="en-GB"/>
        </w:rPr>
        <w:t>with the same carbon content</w:t>
      </w:r>
      <w:r w:rsidR="008B5B73" w:rsidRPr="003E5E40">
        <w:rPr>
          <w:lang w:val="en-GB"/>
        </w:rPr>
        <w:t xml:space="preserve"> </w:t>
      </w:r>
      <w:r w:rsidRPr="003E5E40">
        <w:rPr>
          <w:lang w:val="en-GB"/>
        </w:rPr>
        <w:t>as</w:t>
      </w:r>
      <w:r w:rsidR="008B5B73" w:rsidRPr="003E5E40">
        <w:rPr>
          <w:lang w:val="en-GB"/>
        </w:rPr>
        <w:t xml:space="preserve"> GO-P25</w:t>
      </w:r>
      <w:r w:rsidR="00646A57" w:rsidRPr="003E5E40">
        <w:rPr>
          <w:lang w:val="en-GB"/>
        </w:rPr>
        <w:t>. Th</w:t>
      </w:r>
      <w:r w:rsidR="005A06B7" w:rsidRPr="003E5E40">
        <w:rPr>
          <w:lang w:val="en-GB"/>
        </w:rPr>
        <w:t>is</w:t>
      </w:r>
      <w:r w:rsidR="00646A57" w:rsidRPr="003E5E40">
        <w:rPr>
          <w:lang w:val="en-GB"/>
        </w:rPr>
        <w:t xml:space="preserve"> </w:t>
      </w:r>
      <w:r w:rsidR="005A06B7" w:rsidRPr="003E5E40">
        <w:rPr>
          <w:lang w:val="en-GB"/>
        </w:rPr>
        <w:t xml:space="preserve">photocatalytic </w:t>
      </w:r>
      <w:r w:rsidR="00646A57" w:rsidRPr="003E5E40">
        <w:rPr>
          <w:lang w:val="en-GB"/>
        </w:rPr>
        <w:t>en</w:t>
      </w:r>
      <w:r w:rsidR="008B5B73" w:rsidRPr="003E5E40">
        <w:rPr>
          <w:lang w:val="en-GB"/>
        </w:rPr>
        <w:t>hancement was ascribed</w:t>
      </w:r>
      <w:r w:rsidR="00137BFE" w:rsidRPr="003E5E40">
        <w:rPr>
          <w:lang w:val="en-GB"/>
        </w:rPr>
        <w:t xml:space="preserve"> (</w:t>
      </w:r>
      <w:proofErr w:type="spellStart"/>
      <w:r w:rsidR="00137BFE" w:rsidRPr="003E5E40">
        <w:rPr>
          <w:lang w:val="en-GB"/>
        </w:rPr>
        <w:t>i</w:t>
      </w:r>
      <w:proofErr w:type="spellEnd"/>
      <w:r w:rsidR="00137BFE" w:rsidRPr="003E5E40">
        <w:rPr>
          <w:lang w:val="en-GB"/>
        </w:rPr>
        <w:t>)</w:t>
      </w:r>
      <w:r w:rsidR="008B5B73" w:rsidRPr="003E5E40">
        <w:rPr>
          <w:lang w:val="en-GB"/>
        </w:rPr>
        <w:t xml:space="preserve"> to the </w:t>
      </w:r>
      <w:r w:rsidR="00646A57" w:rsidRPr="003E5E40">
        <w:rPr>
          <w:lang w:val="en-GB"/>
        </w:rPr>
        <w:t>two-dimensional planar graphene structure favouring dye a</w:t>
      </w:r>
      <w:r w:rsidR="00CA13F5" w:rsidRPr="003E5E40">
        <w:rPr>
          <w:lang w:val="en-GB"/>
        </w:rPr>
        <w:t>b</w:t>
      </w:r>
      <w:r w:rsidR="00646A57" w:rsidRPr="003E5E40">
        <w:rPr>
          <w:lang w:val="en-GB"/>
        </w:rPr>
        <w:t xml:space="preserve">sorption, </w:t>
      </w:r>
      <w:r w:rsidR="00137BFE" w:rsidRPr="003E5E40">
        <w:rPr>
          <w:lang w:val="en-GB"/>
        </w:rPr>
        <w:t xml:space="preserve">(ii) </w:t>
      </w:r>
      <w:r w:rsidR="008B5B73" w:rsidRPr="003E5E40">
        <w:rPr>
          <w:lang w:val="en-GB"/>
        </w:rPr>
        <w:t xml:space="preserve">to the suppression of </w:t>
      </w:r>
      <w:r w:rsidR="00646A57" w:rsidRPr="003E5E40">
        <w:rPr>
          <w:lang w:val="en-GB"/>
        </w:rPr>
        <w:t>electron–hole recombination</w:t>
      </w:r>
      <w:r w:rsidR="008B5B73" w:rsidRPr="003E5E40">
        <w:rPr>
          <w:lang w:val="en-GB"/>
        </w:rPr>
        <w:t xml:space="preserve"> (</w:t>
      </w:r>
      <w:r w:rsidR="00646A57" w:rsidRPr="003E5E40">
        <w:rPr>
          <w:lang w:val="en-GB"/>
        </w:rPr>
        <w:t>due to the high electrical conductivity</w:t>
      </w:r>
      <w:r w:rsidR="008B5B73" w:rsidRPr="003E5E40">
        <w:rPr>
          <w:lang w:val="en-GB"/>
        </w:rPr>
        <w:t>)</w:t>
      </w:r>
      <w:r w:rsidR="00137BFE" w:rsidRPr="003E5E40">
        <w:rPr>
          <w:lang w:val="en-GB"/>
        </w:rPr>
        <w:t>, (iii)</w:t>
      </w:r>
      <w:r w:rsidR="008B5B73" w:rsidRPr="003E5E40">
        <w:rPr>
          <w:lang w:val="en-GB"/>
        </w:rPr>
        <w:t xml:space="preserve"> to enhanced </w:t>
      </w:r>
      <w:r w:rsidR="00646A57" w:rsidRPr="003E5E40">
        <w:rPr>
          <w:lang w:val="en-GB"/>
        </w:rPr>
        <w:t xml:space="preserve">light absorption </w:t>
      </w:r>
      <w:r w:rsidR="008B5B73" w:rsidRPr="003E5E40">
        <w:rPr>
          <w:lang w:val="en-GB"/>
        </w:rPr>
        <w:t>in</w:t>
      </w:r>
      <w:r w:rsidR="00646A57" w:rsidRPr="003E5E40">
        <w:rPr>
          <w:lang w:val="en-GB"/>
        </w:rPr>
        <w:t xml:space="preserve"> longer wavelengths </w:t>
      </w:r>
      <w:r w:rsidR="008B5B73" w:rsidRPr="003E5E40">
        <w:rPr>
          <w:lang w:val="en-GB"/>
        </w:rPr>
        <w:t xml:space="preserve">of </w:t>
      </w:r>
      <w:r w:rsidR="00646A57" w:rsidRPr="003E5E40">
        <w:rPr>
          <w:lang w:val="en-GB"/>
        </w:rPr>
        <w:t>the visible r</w:t>
      </w:r>
      <w:r w:rsidR="008B5B73" w:rsidRPr="003E5E40">
        <w:rPr>
          <w:lang w:val="en-GB"/>
        </w:rPr>
        <w:t>egion</w:t>
      </w:r>
      <w:r w:rsidR="00137BFE" w:rsidRPr="003E5E40">
        <w:rPr>
          <w:lang w:val="en-GB"/>
        </w:rPr>
        <w:t xml:space="preserve"> and (iv)</w:t>
      </w:r>
      <w:r w:rsidR="00646A57" w:rsidRPr="003E5E40">
        <w:rPr>
          <w:lang w:val="en-GB"/>
        </w:rPr>
        <w:t xml:space="preserve"> to high transparency and band-gap narrowing resulting from the presence of Ti–O–C bonds</w:t>
      </w:r>
      <w:r w:rsidRPr="003E5E40">
        <w:rPr>
          <w:lang w:val="en-GB"/>
        </w:rPr>
        <w:t>. In general, the carboxyli</w:t>
      </w:r>
      <w:r w:rsidR="00784FF8" w:rsidRPr="003E5E40">
        <w:rPr>
          <w:lang w:val="en-GB"/>
        </w:rPr>
        <w:t>c acid functional group of GO facilitates binding of oxide particles</w:t>
      </w:r>
      <w:r w:rsidR="00646A57" w:rsidRPr="003E5E40">
        <w:rPr>
          <w:lang w:val="en-GB"/>
        </w:rPr>
        <w:t>.</w:t>
      </w:r>
      <w:r w:rsidR="00BA2E85" w:rsidRPr="003E5E40">
        <w:rPr>
          <w:lang w:val="en-GB"/>
        </w:rPr>
        <w:t xml:space="preserve"> </w:t>
      </w:r>
      <w:r w:rsidR="00CA13F5" w:rsidRPr="003E5E40">
        <w:rPr>
          <w:lang w:val="en-GB"/>
        </w:rPr>
        <w:t>The</w:t>
      </w:r>
      <w:r w:rsidRPr="003E5E40">
        <w:rPr>
          <w:lang w:val="en-GB"/>
        </w:rPr>
        <w:t xml:space="preserve"> high dye ad</w:t>
      </w:r>
      <w:r w:rsidR="00CA13F5" w:rsidRPr="003E5E40">
        <w:rPr>
          <w:lang w:val="en-GB"/>
        </w:rPr>
        <w:t xml:space="preserve">sorption is due to the formation of both π-π conjugations </w:t>
      </w:r>
      <w:r w:rsidR="000C1204" w:rsidRPr="003E5E40">
        <w:rPr>
          <w:lang w:val="en-GB"/>
        </w:rPr>
        <w:t>and</w:t>
      </w:r>
      <w:r w:rsidR="00CA13F5" w:rsidRPr="003E5E40">
        <w:rPr>
          <w:lang w:val="en-GB"/>
        </w:rPr>
        <w:t xml:space="preserve"> the ionic interactions between MB molecules and oxygenated surface groups at the edges or on the surfaces of GO. Moreover, the electron consumption occurs simultaneously, in which GO is partially reduced to </w:t>
      </w:r>
      <w:r w:rsidR="00C1389A" w:rsidRPr="003E5E40">
        <w:rPr>
          <w:lang w:val="en-GB"/>
        </w:rPr>
        <w:t>RGO</w:t>
      </w:r>
      <w:r w:rsidR="00CA13F5" w:rsidRPr="003E5E40">
        <w:rPr>
          <w:lang w:val="en-GB"/>
        </w:rPr>
        <w:t xml:space="preserve"> under UV assistance </w:t>
      </w:r>
      <w:r w:rsidR="00767320" w:rsidRPr="003E5E40">
        <w:rPr>
          <w:lang w:val="en-GB"/>
        </w:rPr>
        <w:t>and electrons are</w:t>
      </w:r>
      <w:r w:rsidR="00CA13F5" w:rsidRPr="003E5E40">
        <w:rPr>
          <w:lang w:val="en-GB"/>
        </w:rPr>
        <w:t xml:space="preserve"> regenerate</w:t>
      </w:r>
      <w:r w:rsidR="00767320" w:rsidRPr="003E5E40">
        <w:rPr>
          <w:lang w:val="en-GB"/>
        </w:rPr>
        <w:t>d</w:t>
      </w:r>
      <w:r w:rsidR="00CA13F5" w:rsidRPr="003E5E40">
        <w:rPr>
          <w:lang w:val="en-GB"/>
        </w:rPr>
        <w:t xml:space="preserve">, resulting in the partial restoration of the conjugated π-π network </w:t>
      </w:r>
      <w:r w:rsidR="00CA13F5" w:rsidRPr="003E5E40">
        <w:rPr>
          <w:lang w:val="en-GB"/>
        </w:rPr>
        <w:fldChar w:fldCharType="begin">
          <w:fldData xml:space="preserve">PFJlZm1hbj48Q2l0ZT48QXV0aG9yPkxpZ2h0Y2FwPC9BdXRob3I+PFllYXI+MjAxMDwvWWVhcj48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=
</w:fldData>
        </w:fldChar>
      </w:r>
      <w:r w:rsidR="00A96C65" w:rsidRPr="003E5E40">
        <w:rPr>
          <w:lang w:val="en-GB"/>
        </w:rPr>
        <w:instrText xml:space="preserve"> ADDIN REFMGR.CITE </w:instrText>
      </w:r>
      <w:r w:rsidR="00A96C65" w:rsidRPr="003E5E40">
        <w:rPr>
          <w:lang w:val="en-GB"/>
        </w:rPr>
        <w:fldChar w:fldCharType="begin">
          <w:fldData xml:space="preserve">PFJlZm1hbj48Q2l0ZT48QXV0aG9yPkxpZ2h0Y2FwPC9BdXRob3I+PFllYXI+MjAxMDwvWWVhcj48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=
</w:fldData>
        </w:fldChar>
      </w:r>
      <w:r w:rsidR="00A96C65" w:rsidRPr="003E5E40">
        <w:rPr>
          <w:lang w:val="en-GB"/>
        </w:rPr>
        <w:instrText xml:space="preserve"> ADDIN EN.CITE.DATA </w:instrText>
      </w:r>
      <w:r w:rsidR="00A96C65" w:rsidRPr="003E5E40">
        <w:rPr>
          <w:lang w:val="en-GB"/>
        </w:rPr>
      </w:r>
      <w:r w:rsidR="00A96C65" w:rsidRPr="003E5E40">
        <w:rPr>
          <w:lang w:val="en-GB"/>
        </w:rPr>
        <w:fldChar w:fldCharType="end"/>
      </w:r>
      <w:r w:rsidR="00CA13F5" w:rsidRPr="003E5E40">
        <w:rPr>
          <w:lang w:val="en-GB"/>
        </w:rPr>
      </w:r>
      <w:r w:rsidR="00CA13F5" w:rsidRPr="003E5E40">
        <w:rPr>
          <w:lang w:val="en-GB"/>
        </w:rPr>
        <w:fldChar w:fldCharType="separate"/>
      </w:r>
      <w:r w:rsidR="00DF63BB" w:rsidRPr="003E5E40">
        <w:rPr>
          <w:noProof/>
          <w:lang w:val="en-GB"/>
        </w:rPr>
        <w:t>(Lightcap et al. 2010; Williams et al. 2008)</w:t>
      </w:r>
      <w:r w:rsidR="00CA13F5" w:rsidRPr="003E5E40">
        <w:rPr>
          <w:lang w:val="en-GB"/>
        </w:rPr>
        <w:fldChar w:fldCharType="end"/>
      </w:r>
      <w:r w:rsidR="00CA13F5" w:rsidRPr="003E5E40">
        <w:rPr>
          <w:lang w:val="en-GB"/>
        </w:rPr>
        <w:t xml:space="preserve">. This phenomenon leads to </w:t>
      </w:r>
      <w:r w:rsidR="00767320" w:rsidRPr="003E5E40">
        <w:rPr>
          <w:lang w:val="en-GB"/>
        </w:rPr>
        <w:t xml:space="preserve">an </w:t>
      </w:r>
      <w:r w:rsidR="00CA13F5" w:rsidRPr="003E5E40">
        <w:rPr>
          <w:lang w:val="en-GB"/>
        </w:rPr>
        <w:lastRenderedPageBreak/>
        <w:t xml:space="preserve">efficient charge separation and </w:t>
      </w:r>
      <w:r w:rsidR="00767320" w:rsidRPr="003E5E40">
        <w:rPr>
          <w:lang w:val="en-GB"/>
        </w:rPr>
        <w:t xml:space="preserve">to </w:t>
      </w:r>
      <w:r w:rsidR="00CA13F5" w:rsidRPr="003E5E40">
        <w:rPr>
          <w:lang w:val="en-GB"/>
        </w:rPr>
        <w:t>the possibility of more π-π interactions between the composite and</w:t>
      </w:r>
      <w:r w:rsidR="00767320" w:rsidRPr="003E5E40">
        <w:rPr>
          <w:lang w:val="en-GB"/>
        </w:rPr>
        <w:t xml:space="preserve"> the</w:t>
      </w:r>
      <w:r w:rsidR="00CA13F5" w:rsidRPr="003E5E40">
        <w:rPr>
          <w:lang w:val="en-GB"/>
        </w:rPr>
        <w:t xml:space="preserve"> organic compounds.</w:t>
      </w:r>
    </w:p>
    <w:p w14:paraId="248E6309" w14:textId="77777777" w:rsidR="00767320" w:rsidRPr="003E5E40" w:rsidRDefault="005A06B7" w:rsidP="00B312BF">
      <w:pPr>
        <w:spacing w:line="480" w:lineRule="auto"/>
        <w:ind w:firstLine="708"/>
        <w:jc w:val="both"/>
        <w:rPr>
          <w:lang w:val="en-GB"/>
        </w:rPr>
      </w:pPr>
      <w:r w:rsidRPr="003E5E40">
        <w:rPr>
          <w:lang w:val="en-GB"/>
        </w:rPr>
        <w:t>GO-</w:t>
      </w:r>
      <w:r w:rsidR="00BA2E85" w:rsidRPr="003E5E40">
        <w:rPr>
          <w:lang w:val="en-GB"/>
        </w:rPr>
        <w:t>TiO</w:t>
      </w:r>
      <w:r w:rsidR="00BA2E85" w:rsidRPr="003E5E40">
        <w:rPr>
          <w:vertAlign w:val="subscript"/>
          <w:lang w:val="en-GB"/>
        </w:rPr>
        <w:t>2</w:t>
      </w:r>
      <w:r w:rsidR="00BA2E85" w:rsidRPr="003E5E40">
        <w:rPr>
          <w:lang w:val="en-GB"/>
        </w:rPr>
        <w:t xml:space="preserve"> </w:t>
      </w:r>
      <w:r w:rsidR="0002094E" w:rsidRPr="003E5E40">
        <w:rPr>
          <w:lang w:val="en-GB"/>
        </w:rPr>
        <w:t>composites</w:t>
      </w:r>
      <w:r w:rsidR="00767320" w:rsidRPr="003E5E40">
        <w:rPr>
          <w:lang w:val="en-GB"/>
        </w:rPr>
        <w:t>,</w:t>
      </w:r>
      <w:r w:rsidR="0002094E" w:rsidRPr="003E5E40">
        <w:rPr>
          <w:lang w:val="en-GB"/>
        </w:rPr>
        <w:t xml:space="preserve"> </w:t>
      </w:r>
      <w:r w:rsidR="00BA2E85" w:rsidRPr="003E5E40">
        <w:rPr>
          <w:lang w:val="en-GB"/>
        </w:rPr>
        <w:t xml:space="preserve">prepared </w:t>
      </w:r>
      <w:r w:rsidR="0002094E" w:rsidRPr="003E5E40">
        <w:rPr>
          <w:lang w:val="en-GB"/>
        </w:rPr>
        <w:t xml:space="preserve">with a </w:t>
      </w:r>
      <w:r w:rsidR="00BA2E85" w:rsidRPr="003E5E40">
        <w:rPr>
          <w:lang w:val="en-GB"/>
        </w:rPr>
        <w:t>GO content</w:t>
      </w:r>
      <w:r w:rsidR="0002094E" w:rsidRPr="003E5E40">
        <w:rPr>
          <w:lang w:val="en-GB"/>
        </w:rPr>
        <w:t xml:space="preserve"> of 1</w:t>
      </w:r>
      <w:r w:rsidR="00BA2E85" w:rsidRPr="003E5E40">
        <w:rPr>
          <w:lang w:val="en-GB"/>
        </w:rPr>
        <w:t>0 wt.%</w:t>
      </w:r>
      <w:r w:rsidR="0002094E" w:rsidRPr="003E5E40">
        <w:rPr>
          <w:lang w:val="en-GB"/>
        </w:rPr>
        <w:t xml:space="preserve"> </w:t>
      </w:r>
      <w:r w:rsidR="0002094E" w:rsidRPr="003E5E40">
        <w:rPr>
          <w:lang w:val="en-GB"/>
        </w:rPr>
        <w:fldChar w:fldCharType="begin">
          <w:fldData xml:space="preserve">PFJlZm1hbj48Q2l0ZT48QXV0aG9yPkxpYW5nPC9BdXRob3I+PFllYXI+MjAxMDwvWWVhcj48UmVj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</w:fldData>
        </w:fldChar>
      </w:r>
      <w:r w:rsidR="00A96C65" w:rsidRPr="003E5E40">
        <w:rPr>
          <w:lang w:val="en-GB"/>
        </w:rPr>
        <w:instrText xml:space="preserve"> ADDIN REFMGR.CITE </w:instrText>
      </w:r>
      <w:r w:rsidR="00A96C65" w:rsidRPr="003E5E40">
        <w:rPr>
          <w:lang w:val="en-GB"/>
        </w:rPr>
        <w:fldChar w:fldCharType="begin">
          <w:fldData xml:space="preserve">PFJlZm1hbj48Q2l0ZT48QXV0aG9yPkxpYW5nPC9BdXRob3I+PFllYXI+MjAxMDwvWWVhcj48UmVj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</w:fldData>
        </w:fldChar>
      </w:r>
      <w:r w:rsidR="00A96C65" w:rsidRPr="003E5E40">
        <w:rPr>
          <w:lang w:val="en-GB"/>
        </w:rPr>
        <w:instrText xml:space="preserve"> ADDIN EN.CITE.DATA </w:instrText>
      </w:r>
      <w:r w:rsidR="00A96C65" w:rsidRPr="003E5E40">
        <w:rPr>
          <w:lang w:val="en-GB"/>
        </w:rPr>
      </w:r>
      <w:r w:rsidR="00A96C65" w:rsidRPr="003E5E40">
        <w:rPr>
          <w:lang w:val="en-GB"/>
        </w:rPr>
        <w:fldChar w:fldCharType="end"/>
      </w:r>
      <w:r w:rsidR="0002094E" w:rsidRPr="003E5E40">
        <w:rPr>
          <w:lang w:val="en-GB"/>
        </w:rPr>
      </w:r>
      <w:r w:rsidR="0002094E" w:rsidRPr="003E5E40">
        <w:rPr>
          <w:lang w:val="en-GB"/>
        </w:rPr>
        <w:fldChar w:fldCharType="separate"/>
      </w:r>
      <w:r w:rsidR="00DF63BB" w:rsidRPr="003E5E40">
        <w:rPr>
          <w:noProof/>
          <w:lang w:val="en-GB"/>
        </w:rPr>
        <w:t>(Liang et al. 2010; Nguyen-Phan et al. 2011)</w:t>
      </w:r>
      <w:r w:rsidR="0002094E" w:rsidRPr="003E5E40">
        <w:rPr>
          <w:lang w:val="en-GB"/>
        </w:rPr>
        <w:fldChar w:fldCharType="end"/>
      </w:r>
      <w:r w:rsidR="0002094E" w:rsidRPr="003E5E40">
        <w:rPr>
          <w:lang w:val="en-GB"/>
        </w:rPr>
        <w:t>,</w:t>
      </w:r>
      <w:r w:rsidR="00BA2E85" w:rsidRPr="003E5E40">
        <w:rPr>
          <w:lang w:val="en-GB"/>
        </w:rPr>
        <w:t xml:space="preserve"> presented a higher activity for the photodegradation of MB under UV irradiation</w:t>
      </w:r>
      <w:r w:rsidR="0094198D" w:rsidRPr="003E5E40">
        <w:rPr>
          <w:lang w:val="en-GB"/>
        </w:rPr>
        <w:t xml:space="preserve"> than bare</w:t>
      </w:r>
      <w:r w:rsidR="007155D3" w:rsidRPr="003E5E40">
        <w:rPr>
          <w:lang w:val="en-GB"/>
        </w:rPr>
        <w:t xml:space="preserve"> </w:t>
      </w:r>
      <w:r w:rsidR="0094198D" w:rsidRPr="003E5E40">
        <w:rPr>
          <w:lang w:val="en-GB"/>
        </w:rPr>
        <w:t>P25 and</w:t>
      </w:r>
      <w:r w:rsidR="008C121A" w:rsidRPr="003E5E40">
        <w:rPr>
          <w:lang w:val="en-GB"/>
        </w:rPr>
        <w:t xml:space="preserve"> a</w:t>
      </w:r>
      <w:r w:rsidR="0094198D" w:rsidRPr="003E5E40">
        <w:rPr>
          <w:lang w:val="en-GB"/>
        </w:rPr>
        <w:t xml:space="preserve"> GO-</w:t>
      </w:r>
      <w:r w:rsidR="00D15712" w:rsidRPr="003E5E40">
        <w:rPr>
          <w:lang w:val="en-GB"/>
        </w:rPr>
        <w:t>P25</w:t>
      </w:r>
      <w:r w:rsidR="0094198D" w:rsidRPr="003E5E40">
        <w:rPr>
          <w:lang w:val="en-GB"/>
        </w:rPr>
        <w:t xml:space="preserve"> composite prepared following the methodo</w:t>
      </w:r>
      <w:r w:rsidR="00D15712" w:rsidRPr="003E5E40">
        <w:rPr>
          <w:lang w:val="en-GB"/>
        </w:rPr>
        <w:t>log</w:t>
      </w:r>
      <w:r w:rsidR="0094198D" w:rsidRPr="003E5E40">
        <w:rPr>
          <w:lang w:val="en-GB"/>
        </w:rPr>
        <w:t xml:space="preserve">y </w:t>
      </w:r>
      <w:r w:rsidR="007155D3" w:rsidRPr="003E5E40">
        <w:rPr>
          <w:lang w:val="en-GB"/>
        </w:rPr>
        <w:t xml:space="preserve">used </w:t>
      </w:r>
      <w:r w:rsidR="0094198D" w:rsidRPr="003E5E40">
        <w:rPr>
          <w:lang w:val="en-GB"/>
        </w:rPr>
        <w:t>by Zhang et al</w:t>
      </w:r>
      <w:r w:rsidR="00D15712" w:rsidRPr="003E5E40">
        <w:rPr>
          <w:lang w:val="en-GB"/>
        </w:rPr>
        <w:t>.</w:t>
      </w:r>
      <w:r w:rsidR="0094198D" w:rsidRPr="003E5E40">
        <w:rPr>
          <w:lang w:val="en-GB"/>
        </w:rPr>
        <w:t xml:space="preserve"> </w:t>
      </w:r>
      <w:r w:rsidR="0094198D" w:rsidRPr="003E5E40">
        <w:rPr>
          <w:lang w:val="en-GB"/>
        </w:rPr>
        <w:fldChar w:fldCharType="begin"/>
      </w:r>
      <w:r w:rsidR="00A96C65" w:rsidRPr="003E5E40">
        <w:rPr>
          <w:lang w:val="en-GB"/>
        </w:rPr>
        <w:instrText xml:space="preserve"> ADDIN REFMGR.CITE &lt;Refman&gt;&lt;Cite ExcludeAuth="1"&gt;&lt;Author&gt;Zhang&lt;/Author&gt;&lt;Year&gt;2010&lt;/Year&gt;&lt;RecNum&gt;23&lt;/RecNum&gt;&lt;IDText&gt;P25-graphene composite as a high performance photocatalyst&lt;/IDText&gt;&lt;MDL Ref_Type="Journal"&gt;&lt;Ref_Type&gt;Journal&lt;/Ref_Type&gt;&lt;Ref_ID&gt;23&lt;/Ref_ID&gt;&lt;Title_Primary&gt;P25-graphene composite as a high performance photocatalyst&lt;/Title_Primary&gt;&lt;Authors_Primary&gt;Zhang,H.&lt;/Authors_Primary&gt;&lt;Authors_Primary&gt;Lv,X.&lt;/Authors_Primary&gt;&lt;Authors_Primary&gt;Li,Y.&lt;/Authors_Primary&gt;&lt;Authors_Primary&gt;Wang,Y.&lt;/Authors_Primary&gt;&lt;Authors_Primary&gt;Li,J.&lt;/Authors_Primary&gt;&lt;Date_Primary&gt;2010&lt;/Date_Primary&gt;&lt;Keywords&gt;Chemical adsorptivity&lt;/Keywords&gt;&lt;Keywords&gt;Efficient charge separation&lt;/Keywords&gt;&lt;Keywords&gt;Extended light absorption&lt;/Keywords&gt;&lt;Keywords&gt;Graphene&lt;/Keywords&gt;&lt;Keywords&gt;Graphene oxide&lt;/Keywords&gt;&lt;Keywords&gt;hydrothermal&lt;/Keywords&gt;&lt;Keywords&gt;Hydrothermal method&lt;/Keywords&gt;&lt;Keywords&gt;Hydrothermal reaction&lt;/Keywords&gt;&lt;Keywords&gt;Hydrothermal reduction&lt;/Keywords&gt;&lt;Keywords&gt;Methylene blue&lt;/Keywords&gt;&lt;Keywords&gt;nanocomposite&lt;/Keywords&gt;&lt;Keywords&gt;P25-graphene&lt;/Keywords&gt;&lt;Keywords&gt;Photocatalysis&lt;/Keywords&gt;&lt;Keywords&gt;photocatalyst&lt;/Keywords&gt;&lt;Keywords&gt;TiO2&lt;/Keywords&gt;&lt;Reprint&gt;Not in File&lt;/Reprint&gt;&lt;Start_Page&gt;380&lt;/Start_Page&gt;&lt;End_Page&gt;386&lt;/End_Page&gt;&lt;Periodical&gt;ACS Nano&lt;/Periodical&gt;&lt;Volume&gt;4&lt;/Volume&gt;&lt;Issue&gt;1&lt;/Issue&gt;&lt;Address&gt;Department of Chemistry, Key Laboratory of Bioorganic Phosphorus Chemistry and Chemical Biology, Tsinghua University, Beijing 100084, China&lt;/Address&gt;&lt;Web_URL&gt;http://www.scopus.com/inward/record.url?eid=2-s2.0-75749138138&amp;amp;partnerID=40&amp;amp;md5=0c8145f7b8cf70d3b8652c219bd771a2&lt;/Web_URL&gt;&lt;ZZ_JournalFull&gt;&lt;f name="System"&gt;ACS Nano&lt;/f&gt;&lt;/ZZ_JournalFull&gt;&lt;ZZ_WorkformID&gt;1&lt;/ZZ_WorkformID&gt;&lt;/MDL&gt;&lt;/Cite&gt;&lt;/Refman&gt;</w:instrText>
      </w:r>
      <w:r w:rsidR="0094198D" w:rsidRPr="003E5E40">
        <w:rPr>
          <w:lang w:val="en-GB"/>
        </w:rPr>
        <w:fldChar w:fldCharType="separate"/>
      </w:r>
      <w:r w:rsidR="00C1389A" w:rsidRPr="003E5E40">
        <w:rPr>
          <w:noProof/>
          <w:lang w:val="en-GB"/>
        </w:rPr>
        <w:t>(2010a)</w:t>
      </w:r>
      <w:r w:rsidR="0094198D" w:rsidRPr="003E5E40">
        <w:rPr>
          <w:lang w:val="en-GB"/>
        </w:rPr>
        <w:fldChar w:fldCharType="end"/>
      </w:r>
      <w:r w:rsidR="0094198D" w:rsidRPr="003E5E40">
        <w:rPr>
          <w:lang w:val="en-GB"/>
        </w:rPr>
        <w:t xml:space="preserve">. This better photocatalytic behaviour was also demonstrated for the </w:t>
      </w:r>
      <w:r w:rsidR="00D15712" w:rsidRPr="003E5E40">
        <w:rPr>
          <w:lang w:val="en-GB"/>
        </w:rPr>
        <w:t>degradation of RB</w:t>
      </w:r>
      <w:r w:rsidR="008C121A" w:rsidRPr="003E5E40">
        <w:rPr>
          <w:lang w:val="en-GB"/>
        </w:rPr>
        <w:t>,</w:t>
      </w:r>
      <w:r w:rsidR="0094198D" w:rsidRPr="003E5E40">
        <w:rPr>
          <w:lang w:val="en-GB"/>
        </w:rPr>
        <w:t xml:space="preserve"> and </w:t>
      </w:r>
      <w:r w:rsidR="00CF53A5" w:rsidRPr="003E5E40">
        <w:rPr>
          <w:lang w:val="en-GB"/>
        </w:rPr>
        <w:t xml:space="preserve">it </w:t>
      </w:r>
      <w:r w:rsidR="0094198D" w:rsidRPr="003E5E40">
        <w:rPr>
          <w:lang w:val="en-GB"/>
        </w:rPr>
        <w:t xml:space="preserve">was justified </w:t>
      </w:r>
      <w:r w:rsidR="007155D3" w:rsidRPr="003E5E40">
        <w:rPr>
          <w:lang w:val="en-GB"/>
        </w:rPr>
        <w:t>by</w:t>
      </w:r>
      <w:r w:rsidR="0094198D" w:rsidRPr="003E5E40">
        <w:rPr>
          <w:lang w:val="en-GB"/>
        </w:rPr>
        <w:t xml:space="preserve"> the higher BET surface area of the composites</w:t>
      </w:r>
      <w:r w:rsidR="00FA0CBE" w:rsidRPr="003E5E40">
        <w:rPr>
          <w:lang w:val="en-GB"/>
        </w:rPr>
        <w:t xml:space="preserve"> and a stronger contact between TiO</w:t>
      </w:r>
      <w:r w:rsidR="00FA0CBE" w:rsidRPr="003E5E40">
        <w:rPr>
          <w:vertAlign w:val="subscript"/>
          <w:lang w:val="en-GB"/>
        </w:rPr>
        <w:t>2</w:t>
      </w:r>
      <w:r w:rsidR="00FA0CBE" w:rsidRPr="003E5E40">
        <w:rPr>
          <w:lang w:val="en-GB"/>
        </w:rPr>
        <w:t xml:space="preserve"> and GO</w:t>
      </w:r>
      <w:r w:rsidR="007155D3" w:rsidRPr="003E5E40">
        <w:rPr>
          <w:lang w:val="en-GB"/>
        </w:rPr>
        <w:t xml:space="preserve"> in comparison to those prepared by the method employed </w:t>
      </w:r>
      <w:r w:rsidR="00767320" w:rsidRPr="003E5E40">
        <w:rPr>
          <w:lang w:val="en-GB"/>
        </w:rPr>
        <w:t xml:space="preserve">by </w:t>
      </w:r>
      <w:r w:rsidR="0094198D" w:rsidRPr="003E5E40">
        <w:rPr>
          <w:lang w:val="en-GB"/>
        </w:rPr>
        <w:t>Zhang</w:t>
      </w:r>
      <w:r w:rsidR="007155D3" w:rsidRPr="003E5E40">
        <w:rPr>
          <w:lang w:val="en-GB"/>
        </w:rPr>
        <w:t xml:space="preserve"> et al. </w:t>
      </w:r>
      <w:r w:rsidR="007155D3" w:rsidRPr="003E5E40">
        <w:rPr>
          <w:lang w:val="en-GB"/>
        </w:rPr>
        <w:fldChar w:fldCharType="begin"/>
      </w:r>
      <w:r w:rsidR="00A96C65" w:rsidRPr="003E5E40">
        <w:rPr>
          <w:lang w:val="en-GB"/>
        </w:rPr>
        <w:instrText xml:space="preserve"> ADDIN REFMGR.CITE &lt;Refman&gt;&lt;Cite ExcludeAuth="1"&gt;&lt;Author&gt;Zhang&lt;/Author&gt;&lt;Year&gt;2010&lt;/Year&gt;&lt;RecNum&gt;23&lt;/RecNum&gt;&lt;IDText&gt;P25-graphene composite as a high performance photocatalyst&lt;/IDText&gt;&lt;MDL Ref_Type="Journal"&gt;&lt;Ref_Type&gt;Journal&lt;/Ref_Type&gt;&lt;Ref_ID&gt;23&lt;/Ref_ID&gt;&lt;Title_Primary&gt;P25-graphene composite as a high performance photocatalyst&lt;/Title_Primary&gt;&lt;Authors_Primary&gt;Zhang,H.&lt;/Authors_Primary&gt;&lt;Authors_Primary&gt;Lv,X.&lt;/Authors_Primary&gt;&lt;Authors_Primary&gt;Li,Y.&lt;/Authors_Primary&gt;&lt;Authors_Primary&gt;Wang,Y.&lt;/Authors_Primary&gt;&lt;Authors_Primary&gt;Li,J.&lt;/Authors_Primary&gt;&lt;Date_Primary&gt;2010&lt;/Date_Primary&gt;&lt;Keywords&gt;Chemical adsorptivity&lt;/Keywords&gt;&lt;Keywords&gt;Efficient charge separation&lt;/Keywords&gt;&lt;Keywords&gt;Extended light absorption&lt;/Keywords&gt;&lt;Keywords&gt;Graphene&lt;/Keywords&gt;&lt;Keywords&gt;Graphene oxide&lt;/Keywords&gt;&lt;Keywords&gt;hydrothermal&lt;/Keywords&gt;&lt;Keywords&gt;Hydrothermal method&lt;/Keywords&gt;&lt;Keywords&gt;Hydrothermal reaction&lt;/Keywords&gt;&lt;Keywords&gt;Hydrothermal reduction&lt;/Keywords&gt;&lt;Keywords&gt;Methylene blue&lt;/Keywords&gt;&lt;Keywords&gt;nanocomposite&lt;/Keywords&gt;&lt;Keywords&gt;P25-graphene&lt;/Keywords&gt;&lt;Keywords&gt;Photocatalysis&lt;/Keywords&gt;&lt;Keywords&gt;photocatalyst&lt;/Keywords&gt;&lt;Keywords&gt;TiO2&lt;/Keywords&gt;&lt;Reprint&gt;Not in File&lt;/Reprint&gt;&lt;Start_Page&gt;380&lt;/Start_Page&gt;&lt;End_Page&gt;386&lt;/End_Page&gt;&lt;Periodical&gt;ACS Nano&lt;/Periodical&gt;&lt;Volume&gt;4&lt;/Volume&gt;&lt;Issue&gt;1&lt;/Issue&gt;&lt;Address&gt;Department of Chemistry, Key Laboratory of Bioorganic Phosphorus Chemistry and Chemical Biology, Tsinghua University, Beijing 100084, China&lt;/Address&gt;&lt;Web_URL&gt;http://www.scopus.com/inward/record.url?eid=2-s2.0-75749138138&amp;amp;partnerID=40&amp;amp;md5=0c8145f7b8cf70d3b8652c219bd771a2&lt;/Web_URL&gt;&lt;ZZ_JournalFull&gt;&lt;f name="System"&gt;ACS Nano&lt;/f&gt;&lt;/ZZ_JournalFull&gt;&lt;ZZ_WorkformID&gt;1&lt;/ZZ_WorkformID&gt;&lt;/MDL&gt;&lt;/Cite&gt;&lt;/Refman&gt;</w:instrText>
      </w:r>
      <w:r w:rsidR="007155D3" w:rsidRPr="003E5E40">
        <w:rPr>
          <w:lang w:val="en-GB"/>
        </w:rPr>
        <w:fldChar w:fldCharType="separate"/>
      </w:r>
      <w:r w:rsidR="00C1389A" w:rsidRPr="003E5E40">
        <w:rPr>
          <w:noProof/>
          <w:lang w:val="en-GB"/>
        </w:rPr>
        <w:t>(2010a)</w:t>
      </w:r>
      <w:r w:rsidR="007155D3" w:rsidRPr="003E5E40">
        <w:rPr>
          <w:lang w:val="en-GB"/>
        </w:rPr>
        <w:fldChar w:fldCharType="end"/>
      </w:r>
      <w:r w:rsidR="00924BD8" w:rsidRPr="003E5E40">
        <w:rPr>
          <w:lang w:val="en-GB"/>
        </w:rPr>
        <w:t xml:space="preserve">. </w:t>
      </w:r>
      <w:r w:rsidR="00767320" w:rsidRPr="003E5E40">
        <w:rPr>
          <w:lang w:val="en-GB"/>
        </w:rPr>
        <w:t>In fact, t</w:t>
      </w:r>
      <w:r w:rsidR="00924BD8" w:rsidRPr="003E5E40">
        <w:rPr>
          <w:lang w:val="en-GB"/>
        </w:rPr>
        <w:t>he</w:t>
      </w:r>
      <w:r w:rsidR="005A144A" w:rsidRPr="003E5E40">
        <w:rPr>
          <w:lang w:val="en-GB"/>
        </w:rPr>
        <w:t xml:space="preserve"> good stability and contact </w:t>
      </w:r>
      <w:r w:rsidR="00924BD8" w:rsidRPr="003E5E40">
        <w:rPr>
          <w:lang w:val="en-GB"/>
        </w:rPr>
        <w:t>between TiO</w:t>
      </w:r>
      <w:r w:rsidR="00924BD8" w:rsidRPr="003E5E40">
        <w:rPr>
          <w:vertAlign w:val="subscript"/>
          <w:lang w:val="en-GB"/>
        </w:rPr>
        <w:t>2</w:t>
      </w:r>
      <w:r w:rsidR="00924BD8" w:rsidRPr="003E5E40">
        <w:rPr>
          <w:lang w:val="en-GB"/>
        </w:rPr>
        <w:t xml:space="preserve"> and </w:t>
      </w:r>
      <w:r w:rsidR="005A144A" w:rsidRPr="003E5E40">
        <w:rPr>
          <w:lang w:val="en-GB"/>
        </w:rPr>
        <w:t xml:space="preserve">GO </w:t>
      </w:r>
      <w:r w:rsidR="00924BD8" w:rsidRPr="003E5E40">
        <w:rPr>
          <w:lang w:val="en-GB"/>
        </w:rPr>
        <w:t>sheets is essential for</w:t>
      </w:r>
      <w:r w:rsidR="005A144A" w:rsidRPr="003E5E40">
        <w:rPr>
          <w:lang w:val="en-GB"/>
        </w:rPr>
        <w:t xml:space="preserve"> </w:t>
      </w:r>
      <w:r w:rsidR="00924BD8" w:rsidRPr="003E5E40">
        <w:rPr>
          <w:lang w:val="en-GB"/>
        </w:rPr>
        <w:t>the effective charge transfer and effective charge separation during</w:t>
      </w:r>
      <w:r w:rsidR="005A144A" w:rsidRPr="003E5E40">
        <w:rPr>
          <w:lang w:val="en-GB"/>
        </w:rPr>
        <w:t xml:space="preserve"> </w:t>
      </w:r>
      <w:r w:rsidR="00924BD8" w:rsidRPr="003E5E40">
        <w:rPr>
          <w:lang w:val="en-GB"/>
        </w:rPr>
        <w:t>the photocatalytic process.</w:t>
      </w:r>
    </w:p>
    <w:p w14:paraId="057A07B8" w14:textId="77777777" w:rsidR="00767320" w:rsidRPr="003E5E40" w:rsidRDefault="00D15712" w:rsidP="00B312BF">
      <w:pPr>
        <w:spacing w:line="480" w:lineRule="auto"/>
        <w:ind w:firstLine="708"/>
        <w:jc w:val="both"/>
        <w:rPr>
          <w:lang w:val="en-GB"/>
        </w:rPr>
      </w:pPr>
      <w:r w:rsidRPr="003E5E40">
        <w:rPr>
          <w:lang w:val="en-GB"/>
        </w:rPr>
        <w:t>GO-</w:t>
      </w:r>
      <w:r w:rsidR="00896101" w:rsidRPr="003E5E40">
        <w:rPr>
          <w:lang w:val="en-GB"/>
        </w:rPr>
        <w:t>TiO</w:t>
      </w:r>
      <w:r w:rsidR="006B1FEE" w:rsidRPr="003E5E40">
        <w:rPr>
          <w:vertAlign w:val="subscript"/>
          <w:lang w:val="en-GB"/>
        </w:rPr>
        <w:t>2</w:t>
      </w:r>
      <w:r w:rsidR="0098277D" w:rsidRPr="003E5E40">
        <w:rPr>
          <w:lang w:val="en-GB"/>
        </w:rPr>
        <w:t xml:space="preserve"> nanorod</w:t>
      </w:r>
      <w:r w:rsidR="00896101" w:rsidRPr="003E5E40">
        <w:rPr>
          <w:lang w:val="en-GB"/>
        </w:rPr>
        <w:t xml:space="preserve"> composites </w:t>
      </w:r>
      <w:r w:rsidR="006B1FEE" w:rsidRPr="003E5E40">
        <w:rPr>
          <w:lang w:val="en-GB"/>
        </w:rPr>
        <w:t xml:space="preserve">presented a </w:t>
      </w:r>
      <w:r w:rsidR="00896101" w:rsidRPr="003E5E40">
        <w:rPr>
          <w:lang w:val="en-GB"/>
        </w:rPr>
        <w:t xml:space="preserve">large enhancement of </w:t>
      </w:r>
      <w:r w:rsidR="006B1FEE" w:rsidRPr="003E5E40">
        <w:rPr>
          <w:lang w:val="en-GB"/>
        </w:rPr>
        <w:t>MB</w:t>
      </w:r>
      <w:r w:rsidR="0077440A" w:rsidRPr="003E5E40">
        <w:rPr>
          <w:lang w:val="en-GB"/>
        </w:rPr>
        <w:t xml:space="preserve"> </w:t>
      </w:r>
      <w:r w:rsidR="003318F2" w:rsidRPr="003E5E40">
        <w:rPr>
          <w:lang w:val="en-GB"/>
        </w:rPr>
        <w:fldChar w:fldCharType="begin"/>
      </w:r>
      <w:r w:rsidR="00A96C65" w:rsidRPr="003E5E40">
        <w:rPr>
          <w:lang w:val="en-GB"/>
        </w:rPr>
        <w:instrText xml:space="preserve"> ADDIN REFMGR.CITE &lt;Refman&gt;&lt;Cite&gt;&lt;Author&gt;Liu&lt;/Author&gt;&lt;Year&gt;2010&lt;/Year&gt;&lt;RecNum&gt;38&lt;/RecNum&gt;&lt;IDText&gt;Self-assembling TiO2 nanorods on large graphene oxide sheets at a two-phase interface and their anti-recombination in photocatalytic applications&lt;/IDText&gt;&lt;MDL Ref_Type="Journal"&gt;&lt;Ref_Type&gt;Journal&lt;/Ref_Type&gt;&lt;Ref_ID&gt;38&lt;/Ref_ID&gt;&lt;Title_Primary&gt;Self-assembling TiO&lt;sub&gt;2&lt;/sub&gt; nanorods on large graphene oxide sheets at a two-phase interface and their anti-recombination in photocatalytic applications&lt;/Title_Primary&gt;&lt;Authors_Primary&gt;Liu,J.&lt;/Authors_Primary&gt;&lt;Authors_Primary&gt;Bai,H.&lt;/Authors_Primary&gt;&lt;Authors_Primary&gt;Wang,Y.&lt;/Authors_Primary&gt;&lt;Authors_Primary&gt;Liu,Z.&lt;/Authors_Primary&gt;&lt;Authors_Primary&gt;Zhang,X.&lt;/Authors_Primary&gt;&lt;Authors_Primary&gt;Sun,D.D.&lt;/Authors_Primary&gt;&lt;Date_Primary&gt;2010&lt;/Date_Primary&gt;&lt;Keywords&gt;Charge transfer&lt;/Keywords&gt;&lt;Keywords&gt;composite materials&lt;/Keywords&gt;&lt;Keywords&gt;Composites&lt;/Keywords&gt;&lt;Keywords&gt;Degradation&lt;/Keywords&gt;&lt;Keywords&gt;Graphene&lt;/Keywords&gt;&lt;Keywords&gt;Graphene oxide&lt;/Keywords&gt;&lt;Keywords&gt;Methylene blue&lt;/Keywords&gt;&lt;Keywords&gt;Nanorod&lt;/Keywords&gt;&lt;Keywords&gt;Photocatalysis&lt;/Keywords&gt;&lt;Keywords&gt;Photocatalytic activity&lt;/Keywords&gt;&lt;Keywords&gt;recombination&lt;/Keywords&gt;&lt;Keywords&gt;self-assembly&lt;/Keywords&gt;&lt;Keywords&gt;TiO2&lt;/Keywords&gt;&lt;Keywords&gt;UV light&lt;/Keywords&gt;&lt;Keywords&gt;XRD&lt;/Keywords&gt;&lt;Reprint&gt;Not in File&lt;/Reprint&gt;&lt;Start_Page&gt;4175&lt;/Start_Page&gt;&lt;End_Page&gt;4181&lt;/End_Page&gt;&lt;Periodical&gt;Adv.Funct.Mater.&lt;/Periodical&gt;&lt;Volume&gt;20&lt;/Volume&gt;&lt;Issue&gt;23&lt;/Issue&gt;&lt;Address&gt;School of Civil and Environmental Engineering, Nanyang Technological University, Singapore, 639798, Singapore&lt;/Address&gt;&lt;Web_URL&gt;http://www.scopus.com/inward/record.url?eid=2-s2.0-78650139604&amp;amp;partnerID=40&amp;amp;md5=90a274f6d27463d48742c23e46c3dcfa&lt;/Web_URL&gt;&lt;ZZ_JournalFull&gt;&lt;f name="System"&gt;Advanced Functional Materials&lt;/f&gt;&lt;/ZZ_JournalFull&gt;&lt;ZZ_JournalStdAbbrev&gt;&lt;f name="System"&gt;Adv.Funct.Mater.&lt;/f&gt;&lt;/ZZ_JournalStdAbbrev&gt;&lt;ZZ_WorkformID&gt;1&lt;/ZZ_WorkformID&gt;&lt;/MDL&gt;&lt;/Cite&gt;&lt;/Refman&gt;</w:instrText>
      </w:r>
      <w:r w:rsidR="003318F2" w:rsidRPr="003E5E40">
        <w:rPr>
          <w:lang w:val="en-GB"/>
        </w:rPr>
        <w:fldChar w:fldCharType="separate"/>
      </w:r>
      <w:r w:rsidR="00DF63BB" w:rsidRPr="003E5E40">
        <w:rPr>
          <w:noProof/>
          <w:lang w:val="en-GB"/>
        </w:rPr>
        <w:t>(Liu et al. 2010b)</w:t>
      </w:r>
      <w:r w:rsidR="003318F2" w:rsidRPr="003E5E40">
        <w:rPr>
          <w:lang w:val="en-GB"/>
        </w:rPr>
        <w:fldChar w:fldCharType="end"/>
      </w:r>
      <w:r w:rsidR="0077440A" w:rsidRPr="003E5E40">
        <w:rPr>
          <w:lang w:val="en-GB"/>
        </w:rPr>
        <w:t xml:space="preserve"> and </w:t>
      </w:r>
      <w:r w:rsidR="004052FB" w:rsidRPr="003E5E40">
        <w:rPr>
          <w:lang w:val="en-GB"/>
        </w:rPr>
        <w:t xml:space="preserve">acid orange </w:t>
      </w:r>
      <w:r w:rsidR="006B1FEE" w:rsidRPr="003E5E40">
        <w:rPr>
          <w:lang w:val="en-GB"/>
        </w:rPr>
        <w:t xml:space="preserve">7 </w:t>
      </w:r>
      <w:r w:rsidR="007155D3" w:rsidRPr="003E5E40">
        <w:rPr>
          <w:lang w:val="en-GB"/>
        </w:rPr>
        <w:t xml:space="preserve">(AO 7) photocatalytic degradation </w:t>
      </w:r>
      <w:r w:rsidR="0077440A" w:rsidRPr="003E5E40">
        <w:rPr>
          <w:lang w:val="en-GB"/>
        </w:rPr>
        <w:t>under UV light irradi</w:t>
      </w:r>
      <w:r w:rsidR="00EB6B60" w:rsidRPr="003E5E40">
        <w:rPr>
          <w:lang w:val="en-GB"/>
        </w:rPr>
        <w:t>a</w:t>
      </w:r>
      <w:r w:rsidR="0077440A" w:rsidRPr="003E5E40">
        <w:rPr>
          <w:lang w:val="en-GB"/>
        </w:rPr>
        <w:t xml:space="preserve">tion </w:t>
      </w:r>
      <w:r w:rsidR="006B1FEE" w:rsidRPr="003E5E40">
        <w:rPr>
          <w:lang w:val="en-GB"/>
        </w:rPr>
        <w:t xml:space="preserve">and </w:t>
      </w:r>
      <w:r w:rsidR="007155D3" w:rsidRPr="003E5E40">
        <w:rPr>
          <w:lang w:val="en-GB"/>
        </w:rPr>
        <w:t xml:space="preserve">also for </w:t>
      </w:r>
      <w:r w:rsidR="006B1FEE" w:rsidRPr="003E5E40">
        <w:rPr>
          <w:i/>
          <w:lang w:val="en-GB"/>
        </w:rPr>
        <w:t>E. Coli</w:t>
      </w:r>
      <w:r w:rsidR="006B1FEE" w:rsidRPr="003E5E40">
        <w:rPr>
          <w:lang w:val="en-GB"/>
        </w:rPr>
        <w:t xml:space="preserve"> bacteria</w:t>
      </w:r>
      <w:r w:rsidR="0077440A" w:rsidRPr="003E5E40">
        <w:rPr>
          <w:lang w:val="en-GB"/>
        </w:rPr>
        <w:t xml:space="preserve"> under </w:t>
      </w:r>
      <w:r w:rsidR="007155D3" w:rsidRPr="003E5E40">
        <w:rPr>
          <w:lang w:val="en-GB"/>
        </w:rPr>
        <w:t xml:space="preserve">simulated </w:t>
      </w:r>
      <w:r w:rsidR="0077440A" w:rsidRPr="003E5E40">
        <w:rPr>
          <w:lang w:val="en-GB"/>
        </w:rPr>
        <w:t xml:space="preserve">solar light </w:t>
      </w:r>
      <w:r w:rsidR="0077440A" w:rsidRPr="003E5E40">
        <w:rPr>
          <w:lang w:val="en-GB"/>
        </w:rPr>
        <w:fldChar w:fldCharType="begin"/>
      </w:r>
      <w:r w:rsidR="00A96C65" w:rsidRPr="003E5E40">
        <w:rPr>
          <w:lang w:val="en-GB"/>
        </w:rPr>
        <w:instrText xml:space="preserve"> ADDIN REFMGR.CITE &lt;Refman&gt;&lt;Cite&gt;&lt;Author&gt;Liu&lt;/Author&gt;&lt;Year&gt;2011&lt;/Year&gt;&lt;RecNum&gt;37&lt;/RecNum&gt;&lt;IDText&gt;Gram-scale production of graphene oxide-TiO2 nanorod composites: Towards high-activity photocatalytic materials&lt;/IDText&gt;&lt;MDL Ref_Type="Journal"&gt;&lt;Ref_Type&gt;Journal&lt;/Ref_Type&gt;&lt;Ref_ID&gt;37&lt;/Ref_ID&gt;&lt;Title_Primary&gt;Gram-scale production of graphene oxide-TiO&lt;sub&gt;2&lt;/sub&gt; nanorod composites: Towards high-activity photocatalytic materials&lt;/Title_Primary&gt;&lt;Authors_Primary&gt;Liu,J.&lt;/Authors_Primary&gt;&lt;Authors_Primary&gt;Liu,L.&lt;/Authors_Primary&gt;&lt;Authors_Primary&gt;Bai,H.&lt;/Authors_Primary&gt;&lt;Authors_Primary&gt;Wang,Y.&lt;/Authors_Primary&gt;&lt;Authors_Primary&gt;Sun,D.D.&lt;/Authors_Primary&gt;&lt;Date_Primary&gt;2011&lt;/Date_Primary&gt;&lt;Keywords&gt;Composites&lt;/Keywords&gt;&lt;Keywords&gt;Gram-scale&lt;/Keywords&gt;&lt;Keywords&gt;Graphene&lt;/Keywords&gt;&lt;Keywords&gt;Graphene oxide&lt;/Keywords&gt;&lt;Keywords&gt;hydrothermal&lt;/Keywords&gt;&lt;Keywords&gt;Hydrothermal method&lt;/Keywords&gt;&lt;Keywords&gt;Nanorod&lt;/Keywords&gt;&lt;Keywords&gt;Photocatalytic activity&lt;/Keywords&gt;&lt;Keywords&gt;recombination&lt;/Keywords&gt;&lt;Keywords&gt;TiO2&lt;/Keywords&gt;&lt;Keywords&gt;Two-phase&lt;/Keywords&gt;&lt;Keywords&gt;UV light&lt;/Keywords&gt;&lt;Keywords&gt;XRD&lt;/Keywords&gt;&lt;Reprint&gt;Not in File&lt;/Reprint&gt;&lt;Start_Page&gt;76&lt;/Start_Page&gt;&lt;End_Page&gt;82&lt;/End_Page&gt;&lt;Periodical&gt;Appl.Catal.B&lt;/Periodical&gt;&lt;Volume&gt;106&lt;/Volume&gt;&lt;Issue&gt;1-2&lt;/Issue&gt;&lt;Address&gt;School of Civil and Environmental Engineering, Nanyang Technological University, Nanyang Avenue, SGP 639798, Singapore&lt;/Address&gt;&lt;Web_URL&gt;http://www.scopus.com/inward/record.url?eid=2-s2.0-79959788687&amp;amp;partnerID=40&amp;amp;md5=132711240c4fea6e10b42eea8550d88a&lt;/Web_URL&gt;&lt;ZZ_JournalFull&gt;&lt;f name="System"&gt;Applied Catalysis B: Environmental&lt;/f&gt;&lt;/ZZ_JournalFull&gt;&lt;ZZ_JournalStdAbbrev&gt;&lt;f name="System"&gt;Appl.Catal.B&lt;/f&gt;&lt;/ZZ_JournalStdAbbrev&gt;&lt;ZZ_WorkformID&gt;1&lt;/ZZ_WorkformID&gt;&lt;/MDL&gt;&lt;/Cite&gt;&lt;/Refman&gt;</w:instrText>
      </w:r>
      <w:r w:rsidR="0077440A" w:rsidRPr="003E5E40">
        <w:rPr>
          <w:lang w:val="en-GB"/>
        </w:rPr>
        <w:fldChar w:fldCharType="separate"/>
      </w:r>
      <w:r w:rsidR="00DF63BB" w:rsidRPr="003E5E40">
        <w:rPr>
          <w:noProof/>
          <w:lang w:val="en-GB"/>
        </w:rPr>
        <w:t>(Liu et al. 2011a)</w:t>
      </w:r>
      <w:r w:rsidR="0077440A" w:rsidRPr="003E5E40">
        <w:rPr>
          <w:lang w:val="en-GB"/>
        </w:rPr>
        <w:fldChar w:fldCharType="end"/>
      </w:r>
      <w:r w:rsidR="0077440A" w:rsidRPr="003E5E40">
        <w:rPr>
          <w:lang w:val="en-GB"/>
        </w:rPr>
        <w:t xml:space="preserve">. </w:t>
      </w:r>
      <w:r w:rsidRPr="003E5E40">
        <w:rPr>
          <w:lang w:val="en-GB"/>
        </w:rPr>
        <w:t xml:space="preserve">In </w:t>
      </w:r>
      <w:r w:rsidR="00767320" w:rsidRPr="003E5E40">
        <w:rPr>
          <w:lang w:val="en-GB"/>
        </w:rPr>
        <w:t xml:space="preserve">the same work, </w:t>
      </w:r>
      <w:r w:rsidRPr="003E5E40">
        <w:rPr>
          <w:lang w:val="en-GB"/>
        </w:rPr>
        <w:t>t</w:t>
      </w:r>
      <w:r w:rsidR="00896101" w:rsidRPr="003E5E40">
        <w:rPr>
          <w:lang w:val="en-GB"/>
        </w:rPr>
        <w:t xml:space="preserve">he degradation rate of MB in </w:t>
      </w:r>
      <w:r w:rsidRPr="003E5E40">
        <w:rPr>
          <w:lang w:val="en-GB"/>
        </w:rPr>
        <w:t>a</w:t>
      </w:r>
      <w:r w:rsidR="00896101" w:rsidRPr="003E5E40">
        <w:rPr>
          <w:lang w:val="en-GB"/>
        </w:rPr>
        <w:t xml:space="preserve"> </w:t>
      </w:r>
      <w:r w:rsidRPr="003E5E40">
        <w:rPr>
          <w:lang w:val="en-GB"/>
        </w:rPr>
        <w:t xml:space="preserve">consecutive </w:t>
      </w:r>
      <w:r w:rsidR="00896101" w:rsidRPr="003E5E40">
        <w:rPr>
          <w:lang w:val="en-GB"/>
        </w:rPr>
        <w:t xml:space="preserve">second cycle </w:t>
      </w:r>
      <w:r w:rsidR="006B1FEE" w:rsidRPr="003E5E40">
        <w:rPr>
          <w:lang w:val="en-GB"/>
        </w:rPr>
        <w:t>was</w:t>
      </w:r>
      <w:r w:rsidR="00896101" w:rsidRPr="003E5E40">
        <w:rPr>
          <w:lang w:val="en-GB"/>
        </w:rPr>
        <w:t xml:space="preserve"> faster than that</w:t>
      </w:r>
      <w:r w:rsidR="007155D3" w:rsidRPr="003E5E40">
        <w:rPr>
          <w:lang w:val="en-GB"/>
        </w:rPr>
        <w:t xml:space="preserve"> observed </w:t>
      </w:r>
      <w:r w:rsidR="00896101" w:rsidRPr="003E5E40">
        <w:rPr>
          <w:lang w:val="en-GB"/>
        </w:rPr>
        <w:t>in the first cycle</w:t>
      </w:r>
      <w:r w:rsidR="0098277D" w:rsidRPr="003E5E40">
        <w:rPr>
          <w:lang w:val="en-GB"/>
        </w:rPr>
        <w:t>,</w:t>
      </w:r>
      <w:r w:rsidR="00896101" w:rsidRPr="003E5E40">
        <w:rPr>
          <w:lang w:val="en-GB"/>
        </w:rPr>
        <w:t xml:space="preserve"> </w:t>
      </w:r>
      <w:r w:rsidR="007155D3" w:rsidRPr="003E5E40">
        <w:rPr>
          <w:lang w:val="en-GB"/>
        </w:rPr>
        <w:t xml:space="preserve">due to </w:t>
      </w:r>
      <w:r w:rsidR="00896101" w:rsidRPr="003E5E40">
        <w:rPr>
          <w:lang w:val="en-GB"/>
        </w:rPr>
        <w:t>the reduction of GO under UV light irradiation</w:t>
      </w:r>
      <w:r w:rsidR="00767320" w:rsidRPr="003E5E40">
        <w:rPr>
          <w:lang w:val="en-GB"/>
        </w:rPr>
        <w:t>,</w:t>
      </w:r>
      <w:r w:rsidRPr="003E5E40">
        <w:rPr>
          <w:lang w:val="en-GB"/>
        </w:rPr>
        <w:t xml:space="preserve"> </w:t>
      </w:r>
      <w:r w:rsidR="007155D3" w:rsidRPr="003E5E40">
        <w:rPr>
          <w:lang w:val="en-GB"/>
        </w:rPr>
        <w:t xml:space="preserve">while </w:t>
      </w:r>
      <w:r w:rsidRPr="003E5E40">
        <w:rPr>
          <w:lang w:val="en-GB"/>
        </w:rPr>
        <w:t>a</w:t>
      </w:r>
      <w:r w:rsidR="005A144A" w:rsidRPr="003E5E40">
        <w:rPr>
          <w:lang w:val="en-GB"/>
        </w:rPr>
        <w:t xml:space="preserve"> different adsorption ability </w:t>
      </w:r>
      <w:r w:rsidR="007155D3" w:rsidRPr="003E5E40">
        <w:rPr>
          <w:lang w:val="en-GB"/>
        </w:rPr>
        <w:t xml:space="preserve">of GO sheets was observed for </w:t>
      </w:r>
      <w:r w:rsidR="005A144A" w:rsidRPr="003E5E40">
        <w:rPr>
          <w:lang w:val="en-GB"/>
        </w:rPr>
        <w:t>AO</w:t>
      </w:r>
      <w:r w:rsidR="007155D3" w:rsidRPr="003E5E40">
        <w:rPr>
          <w:lang w:val="en-GB"/>
        </w:rPr>
        <w:t> </w:t>
      </w:r>
      <w:r w:rsidR="005A144A" w:rsidRPr="003E5E40">
        <w:rPr>
          <w:lang w:val="en-GB"/>
        </w:rPr>
        <w:t>7 and MB</w:t>
      </w:r>
      <w:r w:rsidR="0098277D" w:rsidRPr="003E5E40">
        <w:rPr>
          <w:lang w:val="en-GB"/>
        </w:rPr>
        <w:t>,</w:t>
      </w:r>
      <w:r w:rsidR="005A144A" w:rsidRPr="003E5E40">
        <w:rPr>
          <w:lang w:val="en-GB"/>
        </w:rPr>
        <w:t xml:space="preserve"> and attributed to the difference </w:t>
      </w:r>
      <w:r w:rsidRPr="003E5E40">
        <w:rPr>
          <w:lang w:val="en-GB"/>
        </w:rPr>
        <w:t xml:space="preserve">in </w:t>
      </w:r>
      <w:r w:rsidR="007155D3" w:rsidRPr="003E5E40">
        <w:rPr>
          <w:lang w:val="en-GB"/>
        </w:rPr>
        <w:t xml:space="preserve">the </w:t>
      </w:r>
      <w:r w:rsidR="005A144A" w:rsidRPr="003E5E40">
        <w:rPr>
          <w:lang w:val="en-GB"/>
        </w:rPr>
        <w:t xml:space="preserve">molecular </w:t>
      </w:r>
      <w:r w:rsidRPr="003E5E40">
        <w:rPr>
          <w:lang w:val="en-GB"/>
        </w:rPr>
        <w:t>structure</w:t>
      </w:r>
      <w:r w:rsidR="005A144A" w:rsidRPr="003E5E40">
        <w:rPr>
          <w:lang w:val="en-GB"/>
        </w:rPr>
        <w:t>.</w:t>
      </w:r>
      <w:r w:rsidRPr="003E5E40">
        <w:rPr>
          <w:lang w:val="en-GB"/>
        </w:rPr>
        <w:t xml:space="preserve"> </w:t>
      </w:r>
      <w:r w:rsidR="00CF53A5" w:rsidRPr="003E5E40">
        <w:rPr>
          <w:lang w:val="en-GB"/>
        </w:rPr>
        <w:t>As expected,</w:t>
      </w:r>
      <w:r w:rsidRPr="003E5E40">
        <w:rPr>
          <w:lang w:val="en-GB"/>
        </w:rPr>
        <w:t xml:space="preserve"> </w:t>
      </w:r>
      <w:r w:rsidR="00CF53A5" w:rsidRPr="003E5E40">
        <w:rPr>
          <w:lang w:val="en-GB"/>
        </w:rPr>
        <w:t xml:space="preserve">the photocatalyst performance also depends on </w:t>
      </w:r>
      <w:r w:rsidR="0002094E" w:rsidRPr="003E5E40">
        <w:rPr>
          <w:lang w:val="en-GB"/>
        </w:rPr>
        <w:t xml:space="preserve">the molecular </w:t>
      </w:r>
      <w:r w:rsidR="007155D3" w:rsidRPr="003E5E40">
        <w:rPr>
          <w:lang w:val="en-GB"/>
        </w:rPr>
        <w:t xml:space="preserve">structure </w:t>
      </w:r>
      <w:r w:rsidR="0002094E" w:rsidRPr="003E5E40">
        <w:rPr>
          <w:lang w:val="en-GB"/>
        </w:rPr>
        <w:t>of the pollutant.</w:t>
      </w:r>
    </w:p>
    <w:p w14:paraId="3586E135" w14:textId="77777777" w:rsidR="00B312BF" w:rsidRPr="003E5E40" w:rsidRDefault="0002094E" w:rsidP="00B312BF">
      <w:pPr>
        <w:spacing w:line="480" w:lineRule="auto"/>
        <w:ind w:firstLine="708"/>
        <w:jc w:val="both"/>
        <w:rPr>
          <w:lang w:val="en-GB"/>
        </w:rPr>
      </w:pPr>
      <w:r w:rsidRPr="003E5E40">
        <w:rPr>
          <w:lang w:val="en-GB"/>
        </w:rPr>
        <w:t xml:space="preserve">The degradation of </w:t>
      </w:r>
      <w:r w:rsidR="00B312BF" w:rsidRPr="003E5E40">
        <w:rPr>
          <w:lang w:val="en-GB"/>
        </w:rPr>
        <w:t>MB and RB</w:t>
      </w:r>
      <w:r w:rsidRPr="003E5E40">
        <w:rPr>
          <w:lang w:val="en-GB"/>
        </w:rPr>
        <w:t xml:space="preserve"> </w:t>
      </w:r>
      <w:r w:rsidR="00B312BF" w:rsidRPr="003E5E40">
        <w:rPr>
          <w:lang w:val="en-GB"/>
        </w:rPr>
        <w:t xml:space="preserve">was </w:t>
      </w:r>
      <w:r w:rsidR="007155D3" w:rsidRPr="003E5E40">
        <w:rPr>
          <w:lang w:val="en-GB"/>
        </w:rPr>
        <w:t xml:space="preserve">also </w:t>
      </w:r>
      <w:r w:rsidR="00767320" w:rsidRPr="003E5E40">
        <w:rPr>
          <w:lang w:val="en-GB"/>
        </w:rPr>
        <w:t xml:space="preserve">studied </w:t>
      </w:r>
      <w:r w:rsidR="00B312BF" w:rsidRPr="003E5E40">
        <w:rPr>
          <w:lang w:val="en-GB"/>
        </w:rPr>
        <w:t xml:space="preserve">with composites </w:t>
      </w:r>
      <w:r w:rsidR="00767320" w:rsidRPr="003E5E40">
        <w:rPr>
          <w:lang w:val="en-GB"/>
        </w:rPr>
        <w:t>prepared with</w:t>
      </w:r>
      <w:r w:rsidR="00B312BF" w:rsidRPr="003E5E40">
        <w:rPr>
          <w:lang w:val="en-GB"/>
        </w:rPr>
        <w:t xml:space="preserve"> TiO</w:t>
      </w:r>
      <w:r w:rsidR="00B312BF" w:rsidRPr="003E5E40">
        <w:rPr>
          <w:vertAlign w:val="subscript"/>
          <w:lang w:val="en-GB"/>
        </w:rPr>
        <w:t>2</w:t>
      </w:r>
      <w:r w:rsidR="00B312BF" w:rsidRPr="003E5E40">
        <w:rPr>
          <w:lang w:val="en-GB"/>
        </w:rPr>
        <w:t xml:space="preserve"> nanoparticles </w:t>
      </w:r>
      <w:r w:rsidR="007155D3" w:rsidRPr="003E5E40">
        <w:rPr>
          <w:lang w:val="en-GB"/>
        </w:rPr>
        <w:t xml:space="preserve">and </w:t>
      </w:r>
      <w:r w:rsidR="00B312BF" w:rsidRPr="003E5E40">
        <w:rPr>
          <w:lang w:val="en-GB"/>
        </w:rPr>
        <w:t>pure graphene (only 2-4 layers) as well as boron- and nitrogen-doped graphene</w:t>
      </w:r>
      <w:r w:rsidR="00004ADE" w:rsidRPr="003E5E40">
        <w:rPr>
          <w:lang w:val="en-GB"/>
        </w:rPr>
        <w:t xml:space="preserve"> </w:t>
      </w:r>
      <w:r w:rsidR="00004ADE" w:rsidRPr="003E5E40">
        <w:rPr>
          <w:lang w:val="en-GB"/>
        </w:rPr>
        <w:fldChar w:fldCharType="begin"/>
      </w:r>
      <w:r w:rsidR="00A96C65" w:rsidRPr="003E5E40">
        <w:rPr>
          <w:lang w:val="en-GB"/>
        </w:rPr>
        <w:instrText xml:space="preserve"> ADDIN REFMGR.CITE &lt;Refman&gt;&lt;Cite&gt;&lt;Author&gt;Gopalakrishnan&lt;/Author&gt;&lt;Year&gt;2011&lt;/Year&gt;&lt;RecNum&gt;62&lt;/RecNum&gt;&lt;IDText&gt;Selectivity in the photocatalytic properties of the composites of TiO2 nanoparticles with B- and N-doped graphenes&lt;/IDText&gt;&lt;MDL Ref_Type="Journal"&gt;&lt;Ref_Type&gt;Journal&lt;/Ref_Type&gt;&lt;Ref_ID&gt;62&lt;/Ref_ID&gt;&lt;Title_Primary&gt;Selectivity in the photocatalytic properties of the composites of TiO&lt;sub&gt;2&lt;/sub&gt; nanoparticles with B- and N-doped graphenes&lt;/Title_Primary&gt;&lt;Authors_Primary&gt;Gopalakrishnan,K.&lt;/Authors_Primary&gt;&lt;Authors_Primary&gt;Joshi,H.M.&lt;/Authors_Primary&gt;&lt;Authors_Primary&gt;Kumar,P.&lt;/Authors_Primary&gt;&lt;Authors_Primary&gt;Panchakarla,L.S.&lt;/Authors_Primary&gt;&lt;Authors_Primary&gt;Rao,C.N.R.&lt;/Authors_Primary&gt;&lt;Date_Primary&gt;2011&lt;/Date_Primary&gt;&lt;Keywords&gt;Composites&lt;/Keywords&gt;&lt;Keywords&gt;Degradation&lt;/Keywords&gt;&lt;Keywords&gt;Graphene&lt;/Keywords&gt;&lt;Keywords&gt;Graphenes&lt;/Keywords&gt;&lt;Keywords&gt;Methylene blue&lt;/Keywords&gt;&lt;Keywords&gt;photocatalytic properties&lt;/Keywords&gt;&lt;Keywords&gt;Rhodamine B&lt;/Keywords&gt;&lt;Keywords&gt;TiO2&lt;/Keywords&gt;&lt;Reprint&gt;Not in File&lt;/Reprint&gt;&lt;Start_Page&gt;304&lt;/Start_Page&gt;&lt;End_Page&gt;308&lt;/End_Page&gt;&lt;Periodical&gt;Chem.Phys.Lett.&lt;/Periodical&gt;&lt;Volume&gt;511&lt;/Volume&gt;&lt;Issue&gt;4-6&lt;/Issue&gt;&lt;Address&gt;International Centre for Materials Science, Chemistry and Physics of Materials Unit, CSIR Centre of Excellence in Chemistry, Jakkur P.O., Bangalore 560064, India&lt;/Address&gt;&lt;Web_URL&gt;http://www.scopus.com/inward/record.url?eid=2-s2.0-79960915926&amp;amp;partnerID=40&amp;amp;md5=c0fd3f9e6781b23570655216082b2719&lt;/Web_URL&gt;&lt;ZZ_JournalFull&gt;&lt;f name="System"&gt;Chemical Physics Letters&lt;/f&gt;&lt;/ZZ_JournalFull&gt;&lt;ZZ_JournalStdAbbrev&gt;&lt;f name="System"&gt;Chem.Phys.Lett.&lt;/f&gt;&lt;/ZZ_JournalStdAbbrev&gt;&lt;ZZ_WorkformID&gt;1&lt;/ZZ_WorkformID&gt;&lt;/MDL&gt;&lt;/Cite&gt;&lt;/Refman&gt;</w:instrText>
      </w:r>
      <w:r w:rsidR="00004ADE" w:rsidRPr="003E5E40">
        <w:rPr>
          <w:lang w:val="en-GB"/>
        </w:rPr>
        <w:fldChar w:fldCharType="separate"/>
      </w:r>
      <w:r w:rsidR="00DF63BB" w:rsidRPr="003E5E40">
        <w:rPr>
          <w:noProof/>
          <w:lang w:val="en-GB"/>
        </w:rPr>
        <w:t>(Gopalakrishnan et al. 2011)</w:t>
      </w:r>
      <w:r w:rsidR="00004ADE" w:rsidRPr="003E5E40">
        <w:rPr>
          <w:lang w:val="en-GB"/>
        </w:rPr>
        <w:fldChar w:fldCharType="end"/>
      </w:r>
      <w:r w:rsidR="00B312BF" w:rsidRPr="003E5E40">
        <w:rPr>
          <w:lang w:val="en-GB"/>
        </w:rPr>
        <w:t xml:space="preserve">. The mechanism </w:t>
      </w:r>
      <w:r w:rsidR="00767320" w:rsidRPr="003E5E40">
        <w:rPr>
          <w:lang w:val="en-GB"/>
        </w:rPr>
        <w:t xml:space="preserve">seems </w:t>
      </w:r>
      <w:r w:rsidR="00B312BF" w:rsidRPr="003E5E40">
        <w:rPr>
          <w:lang w:val="en-GB"/>
        </w:rPr>
        <w:t>to involve the photoexcitation of electrons in the TiO</w:t>
      </w:r>
      <w:r w:rsidR="00B312BF" w:rsidRPr="003E5E40">
        <w:rPr>
          <w:vertAlign w:val="subscript"/>
          <w:lang w:val="en-GB"/>
        </w:rPr>
        <w:t>2</w:t>
      </w:r>
      <w:r w:rsidR="00B312BF" w:rsidRPr="003E5E40">
        <w:rPr>
          <w:lang w:val="en-GB"/>
        </w:rPr>
        <w:t xml:space="preserve"> nanoparticles followed by their transfer to graphene</w:t>
      </w:r>
      <w:r w:rsidR="00F25C56" w:rsidRPr="003E5E40">
        <w:rPr>
          <w:lang w:val="en-GB"/>
        </w:rPr>
        <w:t xml:space="preserve">, as well </w:t>
      </w:r>
      <w:r w:rsidR="00767320" w:rsidRPr="003E5E40">
        <w:rPr>
          <w:lang w:val="en-GB"/>
        </w:rPr>
        <w:t xml:space="preserve">as </w:t>
      </w:r>
      <w:r w:rsidR="00F25C56" w:rsidRPr="003E5E40">
        <w:rPr>
          <w:lang w:val="en-GB"/>
        </w:rPr>
        <w:t>interactions of t</w:t>
      </w:r>
      <w:r w:rsidR="00B312BF" w:rsidRPr="003E5E40">
        <w:rPr>
          <w:lang w:val="en-GB"/>
        </w:rPr>
        <w:t xml:space="preserve">he adsorbed dye molecules with graphene </w:t>
      </w:r>
      <w:r w:rsidR="00767320" w:rsidRPr="003E5E40">
        <w:rPr>
          <w:lang w:val="en-GB"/>
        </w:rPr>
        <w:t>by a</w:t>
      </w:r>
      <w:r w:rsidR="00B312BF" w:rsidRPr="003E5E40">
        <w:rPr>
          <w:lang w:val="en-GB"/>
        </w:rPr>
        <w:t xml:space="preserve"> π-π and charge transfer interaction </w:t>
      </w:r>
      <w:r w:rsidR="00B312BF" w:rsidRPr="003E5E40">
        <w:rPr>
          <w:lang w:val="en-GB"/>
        </w:rPr>
        <w:fldChar w:fldCharType="begin"/>
      </w:r>
      <w:r w:rsidR="00A96C65" w:rsidRPr="003E5E40">
        <w:rPr>
          <w:lang w:val="en-GB"/>
        </w:rPr>
        <w:instrText xml:space="preserve"> ADDIN REFMGR.CITE &lt;Refman&gt;&lt;Cite&gt;&lt;Author&gt;Zhang&lt;/Author&gt;&lt;Year&gt;2010&lt;/Year&gt;&lt;RecNum&gt;23&lt;/RecNum&gt;&lt;IDText&gt;P25-graphene composite as a high performance photocatalyst&lt;/IDText&gt;&lt;MDL Ref_Type="Journal"&gt;&lt;Ref_Type&gt;Journal&lt;/Ref_Type&gt;&lt;Ref_ID&gt;23&lt;/Ref_ID&gt;&lt;Title_Primary&gt;P25-graphene composite as a high performance photocatalyst&lt;/Title_Primary&gt;&lt;Authors_Primary&gt;Zhang,H.&lt;/Authors_Primary&gt;&lt;Authors_Primary&gt;Lv,X.&lt;/Authors_Primary&gt;&lt;Authors_Primary&gt;Li,Y.&lt;/Authors_Primary&gt;&lt;Authors_Primary&gt;Wang,Y.&lt;/Authors_Primary&gt;&lt;Authors_Primary&gt;Li,J.&lt;/Authors_Primary&gt;&lt;Date_Primary&gt;2010&lt;/Date_Primary&gt;&lt;Keywords&gt;Chemical adsorptivity&lt;/Keywords&gt;&lt;Keywords&gt;Efficient charge separation&lt;/Keywords&gt;&lt;Keywords&gt;Extended light absorption&lt;/Keywords&gt;&lt;Keywords&gt;Graphene&lt;/Keywords&gt;&lt;Keywords&gt;Graphene oxide&lt;/Keywords&gt;&lt;Keywords&gt;hydrothermal&lt;/Keywords&gt;&lt;Keywords&gt;Hydrothermal method&lt;/Keywords&gt;&lt;Keywords&gt;Hydrothermal reaction&lt;/Keywords&gt;&lt;Keywords&gt;Hydrothermal reduction&lt;/Keywords&gt;&lt;Keywords&gt;Methylene blue&lt;/Keywords&gt;&lt;Keywords&gt;nanocomposite&lt;/Keywords&gt;&lt;Keywords&gt;P25-graphene&lt;/Keywords&gt;&lt;Keywords&gt;Photocatalysis&lt;/Keywords&gt;&lt;Keywords&gt;photocatalyst&lt;/Keywords&gt;&lt;Keywords&gt;TiO2&lt;/Keywords&gt;&lt;Reprint&gt;Not in File&lt;/Reprint&gt;&lt;Start_Page&gt;380&lt;/Start_Page&gt;&lt;End_Page&gt;386&lt;/End_Page&gt;&lt;Periodical&gt;ACS Nano&lt;/Periodical&gt;&lt;Volume&gt;4&lt;/Volume&gt;&lt;Issue&gt;1&lt;/Issue&gt;&lt;Address&gt;Department of Chemistry, Key Laboratory of Bioorganic Phosphorus Chemistry and Chemical Biology, Tsinghua University, Beijing 100084, China&lt;/Address&gt;&lt;Web_URL&gt;http://www.scopus.com/inward/record.url?eid=2-s2.0-75749138138&amp;amp;partnerID=40&amp;amp;md5=0c8145f7b8cf70d3b8652c219bd771a2&lt;/Web_URL&gt;&lt;ZZ_JournalFull&gt;&lt;f name="System"&gt;ACS Nano&lt;/f&gt;&lt;/ZZ_JournalFull&gt;&lt;ZZ_WorkformID&gt;1&lt;/ZZ_WorkformID&gt;&lt;/MDL&gt;&lt;/Cite&gt;&lt;/Refman&gt;</w:instrText>
      </w:r>
      <w:r w:rsidR="00B312BF" w:rsidRPr="003E5E40">
        <w:rPr>
          <w:lang w:val="en-GB"/>
        </w:rPr>
        <w:fldChar w:fldCharType="separate"/>
      </w:r>
      <w:r w:rsidR="00DF63BB" w:rsidRPr="003E5E40">
        <w:rPr>
          <w:noProof/>
          <w:lang w:val="en-GB"/>
        </w:rPr>
        <w:t>(Zhang et al. 2010a)</w:t>
      </w:r>
      <w:r w:rsidR="00B312BF" w:rsidRPr="003E5E40">
        <w:rPr>
          <w:lang w:val="en-GB"/>
        </w:rPr>
        <w:fldChar w:fldCharType="end"/>
      </w:r>
      <w:r w:rsidR="00B312BF" w:rsidRPr="003E5E40">
        <w:rPr>
          <w:lang w:val="en-GB"/>
        </w:rPr>
        <w:t xml:space="preserve">. </w:t>
      </w:r>
      <w:r w:rsidR="00F25C56" w:rsidRPr="003E5E40">
        <w:rPr>
          <w:lang w:val="en-GB"/>
        </w:rPr>
        <w:t xml:space="preserve">MB, </w:t>
      </w:r>
      <w:r w:rsidR="00B312BF" w:rsidRPr="003E5E40">
        <w:rPr>
          <w:lang w:val="en-GB"/>
        </w:rPr>
        <w:t>which is a good electron donor</w:t>
      </w:r>
      <w:r w:rsidR="00767320" w:rsidRPr="003E5E40">
        <w:rPr>
          <w:lang w:val="en-GB"/>
        </w:rPr>
        <w:t>,</w:t>
      </w:r>
      <w:r w:rsidR="00B312BF" w:rsidRPr="003E5E40">
        <w:rPr>
          <w:lang w:val="en-GB"/>
        </w:rPr>
        <w:t xml:space="preserve"> interacts </w:t>
      </w:r>
      <w:r w:rsidR="0098277D" w:rsidRPr="003E5E40">
        <w:rPr>
          <w:lang w:val="en-GB"/>
        </w:rPr>
        <w:t xml:space="preserve">better </w:t>
      </w:r>
      <w:r w:rsidR="00B312BF" w:rsidRPr="003E5E40">
        <w:rPr>
          <w:lang w:val="en-GB"/>
        </w:rPr>
        <w:t xml:space="preserve">with </w:t>
      </w:r>
      <w:r w:rsidR="00B312BF" w:rsidRPr="003E5E40">
        <w:rPr>
          <w:lang w:val="en-GB"/>
        </w:rPr>
        <w:lastRenderedPageBreak/>
        <w:t xml:space="preserve">hole-doped graphene (boron doped graphene), while </w:t>
      </w:r>
      <w:r w:rsidR="00F25C56" w:rsidRPr="003E5E40">
        <w:rPr>
          <w:lang w:val="en-GB"/>
        </w:rPr>
        <w:t xml:space="preserve">RB, </w:t>
      </w:r>
      <w:r w:rsidR="00B312BF" w:rsidRPr="003E5E40">
        <w:rPr>
          <w:lang w:val="en-GB"/>
        </w:rPr>
        <w:t>which is a poorer electron donor</w:t>
      </w:r>
      <w:r w:rsidR="007155D3" w:rsidRPr="003E5E40">
        <w:rPr>
          <w:lang w:val="en-GB"/>
        </w:rPr>
        <w:t>,</w:t>
      </w:r>
      <w:r w:rsidR="00B312BF" w:rsidRPr="003E5E40">
        <w:rPr>
          <w:lang w:val="en-GB"/>
        </w:rPr>
        <w:t xml:space="preserve"> interacts </w:t>
      </w:r>
      <w:r w:rsidR="0098277D" w:rsidRPr="003E5E40">
        <w:rPr>
          <w:lang w:val="en-GB"/>
        </w:rPr>
        <w:t xml:space="preserve">better </w:t>
      </w:r>
      <w:r w:rsidR="00B312BF" w:rsidRPr="003E5E40">
        <w:rPr>
          <w:lang w:val="en-GB"/>
        </w:rPr>
        <w:t>with electron-doped graphene (</w:t>
      </w:r>
      <w:r w:rsidR="00004ADE" w:rsidRPr="003E5E40">
        <w:rPr>
          <w:lang w:val="en-GB"/>
        </w:rPr>
        <w:t>nitrogen doped graphene</w:t>
      </w:r>
      <w:r w:rsidR="00B312BF" w:rsidRPr="003E5E40">
        <w:rPr>
          <w:lang w:val="en-GB"/>
        </w:rPr>
        <w:t>).</w:t>
      </w:r>
    </w:p>
    <w:p w14:paraId="127A6D0C" w14:textId="77777777" w:rsidR="00656FB4" w:rsidRPr="003E5E40" w:rsidRDefault="00F25C56" w:rsidP="007D1419">
      <w:pPr>
        <w:autoSpaceDE w:val="0"/>
        <w:autoSpaceDN w:val="0"/>
        <w:adjustRightInd w:val="0"/>
        <w:spacing w:line="480" w:lineRule="auto"/>
        <w:jc w:val="both"/>
        <w:rPr>
          <w:lang w:val="en-GB"/>
        </w:rPr>
      </w:pPr>
      <w:r w:rsidRPr="003E5E40">
        <w:rPr>
          <w:lang w:val="en-GB"/>
        </w:rPr>
        <w:tab/>
      </w:r>
      <w:r w:rsidR="00313F6D" w:rsidRPr="003E5E40">
        <w:rPr>
          <w:lang w:val="en-GB"/>
        </w:rPr>
        <w:t xml:space="preserve">The oxidation of MB </w:t>
      </w:r>
      <w:r w:rsidR="00901341" w:rsidRPr="003E5E40">
        <w:rPr>
          <w:lang w:val="en-GB"/>
        </w:rPr>
        <w:t xml:space="preserve">was </w:t>
      </w:r>
      <w:r w:rsidR="00313F6D" w:rsidRPr="003E5E40">
        <w:rPr>
          <w:lang w:val="en-GB"/>
        </w:rPr>
        <w:t xml:space="preserve">also evaluated under visible light, a conversion </w:t>
      </w:r>
      <w:r w:rsidR="00656FB4" w:rsidRPr="003E5E40">
        <w:rPr>
          <w:lang w:val="en-GB"/>
        </w:rPr>
        <w:t xml:space="preserve">15 times higher than </w:t>
      </w:r>
      <w:r w:rsidR="007155D3" w:rsidRPr="003E5E40">
        <w:rPr>
          <w:lang w:val="en-GB"/>
        </w:rPr>
        <w:t xml:space="preserve">for </w:t>
      </w:r>
      <w:r w:rsidR="00313F6D" w:rsidRPr="003E5E40">
        <w:rPr>
          <w:lang w:val="en-GB"/>
        </w:rPr>
        <w:t>bare</w:t>
      </w:r>
      <w:r w:rsidR="007155D3" w:rsidRPr="003E5E40">
        <w:rPr>
          <w:lang w:val="en-GB"/>
        </w:rPr>
        <w:t xml:space="preserve"> </w:t>
      </w:r>
      <w:r w:rsidR="00656FB4" w:rsidRPr="003E5E40">
        <w:rPr>
          <w:lang w:val="en-GB"/>
        </w:rPr>
        <w:t>P25</w:t>
      </w:r>
      <w:r w:rsidR="0098277D" w:rsidRPr="003E5E40">
        <w:rPr>
          <w:lang w:val="en-GB"/>
        </w:rPr>
        <w:t xml:space="preserve"> being obtained for G-P25 composites with 1 wt.% graphene content</w:t>
      </w:r>
      <w:r w:rsidR="00656FB4" w:rsidRPr="003E5E40">
        <w:rPr>
          <w:lang w:val="en-GB"/>
        </w:rPr>
        <w:t>.</w:t>
      </w:r>
      <w:r w:rsidR="007D1419" w:rsidRPr="003E5E40">
        <w:rPr>
          <w:lang w:val="en-GB"/>
        </w:rPr>
        <w:t xml:space="preserve"> The electronic structure of </w:t>
      </w:r>
      <w:r w:rsidR="00313F6D" w:rsidRPr="003E5E40">
        <w:rPr>
          <w:lang w:val="en-GB"/>
        </w:rPr>
        <w:t xml:space="preserve">pure </w:t>
      </w:r>
      <w:r w:rsidR="007D1419" w:rsidRPr="003E5E40">
        <w:rPr>
          <w:lang w:val="en-GB"/>
        </w:rPr>
        <w:t>graphene is strongly associated with its number of layers. In general, a multi-layer graphene becomes a semimetal with a complex band structure in which the conduction and valence bands overlap. This means that graphene can also absorb the visible light, and its excitation electrons are subsequently injected into the conduction band of TiO</w:t>
      </w:r>
      <w:r w:rsidR="007D1419" w:rsidRPr="003E5E40">
        <w:rPr>
          <w:vertAlign w:val="subscript"/>
          <w:lang w:val="en-GB"/>
        </w:rPr>
        <w:t>2</w:t>
      </w:r>
      <w:r w:rsidR="007D1419" w:rsidRPr="003E5E40">
        <w:rPr>
          <w:lang w:val="en-GB"/>
        </w:rPr>
        <w:t xml:space="preserve">, and then transferred to the surface where they react with oxygen to yield superoxide radicals, and </w:t>
      </w:r>
      <w:r w:rsidR="007674F2" w:rsidRPr="003E5E40">
        <w:rPr>
          <w:lang w:val="en-GB"/>
        </w:rPr>
        <w:t xml:space="preserve">directly </w:t>
      </w:r>
      <w:r w:rsidR="007D1419" w:rsidRPr="003E5E40">
        <w:rPr>
          <w:lang w:val="en-GB"/>
        </w:rPr>
        <w:t xml:space="preserve">oxidize MB </w:t>
      </w:r>
      <w:r w:rsidR="007D1419" w:rsidRPr="003E5E40">
        <w:rPr>
          <w:lang w:val="en-GB"/>
        </w:rPr>
        <w:fldChar w:fldCharType="begin"/>
      </w:r>
      <w:r w:rsidR="00A96C65" w:rsidRPr="003E5E40">
        <w:rPr>
          <w:lang w:val="en-GB"/>
        </w:rPr>
        <w:instrText xml:space="preserve"> ADDIN REFMGR.CITE &lt;Refman&gt;&lt;Cite&gt;&lt;Author&gt;Zhang&lt;/Author&gt;&lt;Year&gt;2011&lt;/Year&gt;&lt;RecNum&gt;47&lt;/RecNum&gt;&lt;IDText&gt;TiO2/graphene composite from thermal reaction of graphene oxide and its photocatalytic activity in visible light&lt;/IDText&gt;&lt;MDL Ref_Type="Journal"&gt;&lt;Ref_Type&gt;Journal&lt;/Ref_Type&gt;&lt;Ref_ID&gt;47&lt;/Ref_ID&gt;&lt;Title_Primary&gt;TiO&lt;sub&gt;2&lt;/sub&gt;/graphene composite from thermal reaction of graphene oxide and its photocatalytic activity in visible light&lt;/Title_Primary&gt;&lt;Authors_Primary&gt;Zhang,Y.&lt;/Authors_Primary&gt;&lt;Authors_Primary&gt;Pan,C.&lt;/Authors_Primary&gt;&lt;Date_Primary&gt;2011&lt;/Date_Primary&gt;&lt;Keywords&gt;Graphene&lt;/Keywords&gt;&lt;Keywords&gt;Graphene oxide&lt;/Keywords&gt;&lt;Keywords&gt;Graphene sheets&lt;/Keywords&gt;&lt;Keywords&gt;Methylene blue&lt;/Keywords&gt;&lt;Keywords&gt;Nanostructure&lt;/Keywords&gt;&lt;Keywords&gt;Photocatalytic activity&lt;/Keywords&gt;&lt;Keywords&gt;photocatalytic properties&lt;/Keywords&gt;&lt;Keywords&gt;TiO2&lt;/Keywords&gt;&lt;Keywords&gt;Visible light&lt;/Keywords&gt;&lt;Keywords&gt;XRD&lt;/Keywords&gt;&lt;Reprint&gt;Not in File&lt;/Reprint&gt;&lt;Start_Page&gt;2622&lt;/Start_Page&gt;&lt;End_Page&gt;2626&lt;/End_Page&gt;&lt;Periodical&gt;J.Mater.Sci.&lt;/Periodical&gt;&lt;Volume&gt;46&lt;/Volume&gt;&lt;Issue&gt;8&lt;/Issue&gt;&lt;Address&gt;School of Physics and Technology, Key Laboratory of Artificial Micro- and Nano-Structures of Ministry of Education, Wuhan University, Wuhan 430072, China&amp;#xA;Center for Electron Microscopy, Wuhan University, Wuhan 430072, China&lt;/Address&gt;&lt;Web_URL&gt;http://www.scopus.com/inward/record.url?eid=2-s2.0-79751524071&amp;amp;partnerID=40&amp;amp;md5=28b46f467045b7cdb74519ec04c39bb7&lt;/Web_URL&gt;&lt;ZZ_JournalFull&gt;&lt;f name="System"&gt;Journal of Materials Science&lt;/f&gt;&lt;/ZZ_JournalFull&gt;&lt;ZZ_JournalStdAbbrev&gt;&lt;f name="System"&gt;J.Mater.Sci.&lt;/f&gt;&lt;/ZZ_JournalStdAbbrev&gt;&lt;ZZ_WorkformID&gt;1&lt;/ZZ_WorkformID&gt;&lt;/MDL&gt;&lt;/Cite&gt;&lt;/Refman&gt;</w:instrText>
      </w:r>
      <w:r w:rsidR="007D1419" w:rsidRPr="003E5E40">
        <w:rPr>
          <w:lang w:val="en-GB"/>
        </w:rPr>
        <w:fldChar w:fldCharType="separate"/>
      </w:r>
      <w:r w:rsidR="00DF63BB" w:rsidRPr="003E5E40">
        <w:rPr>
          <w:noProof/>
          <w:lang w:val="en-GB"/>
        </w:rPr>
        <w:t>(Zhang and Pan 2011)</w:t>
      </w:r>
      <w:r w:rsidR="007D1419" w:rsidRPr="003E5E40">
        <w:rPr>
          <w:lang w:val="en-GB"/>
        </w:rPr>
        <w:fldChar w:fldCharType="end"/>
      </w:r>
      <w:r w:rsidR="007D1419" w:rsidRPr="003E5E40">
        <w:rPr>
          <w:lang w:val="en-GB"/>
        </w:rPr>
        <w:t>.</w:t>
      </w:r>
    </w:p>
    <w:p w14:paraId="7DB62113" w14:textId="77777777" w:rsidR="005D650D" w:rsidRPr="003E5E40" w:rsidRDefault="004052FB" w:rsidP="005D650D">
      <w:pPr>
        <w:spacing w:line="480" w:lineRule="auto"/>
        <w:ind w:firstLine="708"/>
        <w:jc w:val="both"/>
        <w:rPr>
          <w:lang w:val="en-GB"/>
        </w:rPr>
      </w:pPr>
      <w:r w:rsidRPr="003E5E40">
        <w:rPr>
          <w:lang w:val="en-GB"/>
        </w:rPr>
        <w:t>Other alternative to design high performance photocatalyst</w:t>
      </w:r>
      <w:r w:rsidR="007674F2" w:rsidRPr="003E5E40">
        <w:rPr>
          <w:lang w:val="en-GB"/>
        </w:rPr>
        <w:t>s</w:t>
      </w:r>
      <w:r w:rsidRPr="003E5E40">
        <w:rPr>
          <w:lang w:val="en-GB"/>
        </w:rPr>
        <w:t xml:space="preserve"> is </w:t>
      </w:r>
      <w:r w:rsidR="007674F2" w:rsidRPr="003E5E40">
        <w:rPr>
          <w:lang w:val="en-GB"/>
        </w:rPr>
        <w:t xml:space="preserve">the deposition of an active metal on </w:t>
      </w:r>
      <w:r w:rsidRPr="003E5E40">
        <w:rPr>
          <w:lang w:val="en-GB"/>
        </w:rPr>
        <w:t xml:space="preserve">the composite. </w:t>
      </w:r>
      <w:r w:rsidR="007674F2" w:rsidRPr="003E5E40">
        <w:rPr>
          <w:lang w:val="en-GB"/>
        </w:rPr>
        <w:t>T</w:t>
      </w:r>
      <w:r w:rsidR="00D40550" w:rsidRPr="003E5E40">
        <w:rPr>
          <w:lang w:val="en-GB"/>
        </w:rPr>
        <w:t>he photocatalytic degradation of</w:t>
      </w:r>
      <w:r w:rsidRPr="003E5E40">
        <w:rPr>
          <w:lang w:val="en-GB"/>
        </w:rPr>
        <w:t xml:space="preserve"> </w:t>
      </w:r>
      <w:proofErr w:type="spellStart"/>
      <w:r w:rsidR="00D40550" w:rsidRPr="003E5E40">
        <w:rPr>
          <w:lang w:val="en-GB"/>
        </w:rPr>
        <w:t>dodecylbenzenesulfonate</w:t>
      </w:r>
      <w:proofErr w:type="spellEnd"/>
      <w:r w:rsidR="000307FE" w:rsidRPr="003E5E40">
        <w:rPr>
          <w:lang w:val="en-GB"/>
        </w:rPr>
        <w:t xml:space="preserve"> surfactants </w:t>
      </w:r>
      <w:r w:rsidR="00D40550" w:rsidRPr="003E5E40">
        <w:rPr>
          <w:lang w:val="en-GB"/>
        </w:rPr>
        <w:t>(DBS) in aqueous so</w:t>
      </w:r>
      <w:r w:rsidR="00B737D3" w:rsidRPr="003E5E40">
        <w:rPr>
          <w:lang w:val="en-GB"/>
        </w:rPr>
        <w:t>lution</w:t>
      </w:r>
      <w:r w:rsidR="00901341" w:rsidRPr="003E5E40">
        <w:rPr>
          <w:lang w:val="en-GB"/>
        </w:rPr>
        <w:t>s</w:t>
      </w:r>
      <w:r w:rsidR="00B737D3" w:rsidRPr="003E5E40">
        <w:rPr>
          <w:lang w:val="en-GB"/>
        </w:rPr>
        <w:t xml:space="preserve"> was </w:t>
      </w:r>
      <w:r w:rsidR="00CF53A5" w:rsidRPr="003E5E40">
        <w:rPr>
          <w:lang w:val="en-GB"/>
        </w:rPr>
        <w:t>studied</w:t>
      </w:r>
      <w:r w:rsidR="00B737D3" w:rsidRPr="003E5E40">
        <w:rPr>
          <w:lang w:val="en-GB"/>
        </w:rPr>
        <w:t xml:space="preserve"> using Pt/</w:t>
      </w:r>
      <w:r w:rsidR="00D40550" w:rsidRPr="003E5E40">
        <w:rPr>
          <w:lang w:val="en-GB"/>
        </w:rPr>
        <w:t>GO</w:t>
      </w:r>
      <w:r w:rsidR="00B737D3" w:rsidRPr="003E5E40">
        <w:rPr>
          <w:lang w:val="en-GB"/>
        </w:rPr>
        <w:t>-</w:t>
      </w:r>
      <w:r w:rsidR="00D40550" w:rsidRPr="003E5E40">
        <w:rPr>
          <w:lang w:val="en-GB"/>
        </w:rPr>
        <w:t>TiO</w:t>
      </w:r>
      <w:r w:rsidR="00D40550" w:rsidRPr="003E5E40">
        <w:rPr>
          <w:vertAlign w:val="subscript"/>
          <w:lang w:val="en-GB"/>
        </w:rPr>
        <w:t>2</w:t>
      </w:r>
      <w:r w:rsidR="00D40550" w:rsidRPr="003E5E40">
        <w:rPr>
          <w:lang w:val="en-GB"/>
        </w:rPr>
        <w:t xml:space="preserve"> </w:t>
      </w:r>
      <w:r w:rsidR="00D40550" w:rsidRPr="003E5E40">
        <w:rPr>
          <w:lang w:val="en-GB"/>
        </w:rPr>
        <w:fldChar w:fldCharType="begin"/>
      </w:r>
      <w:r w:rsidR="00A96C65" w:rsidRPr="003E5E40">
        <w:rPr>
          <w:lang w:val="en-GB"/>
        </w:rPr>
        <w:instrText xml:space="preserve"> ADDIN REFMGR.CITE &lt;Refman&gt;&lt;Cite&gt;&lt;Author&gt;Neppolian&lt;/Author&gt;&lt;Year&gt;2012&lt;/Year&gt;&lt;RecNum&gt;54&lt;/RecNum&gt;&lt;IDText&gt;Graphene oxide based Pt-TiO2 photocatalyst: Ultrasound assisted synthesis, characterization and catalytic efficiency&lt;/IDText&gt;&lt;MDL Ref_Type="Journal"&gt;&lt;Ref_Type&gt;Journal&lt;/Ref_Type&gt;&lt;Ref_ID&gt;54&lt;/Ref_ID&gt;&lt;Title_Primary&gt;Graphene oxide based Pt-TiO&lt;sub&gt;2&lt;/sub&gt; photocatalyst: Ultrasound assisted synthesis, characterization and catalytic efficiency&lt;/Title_Primary&gt;&lt;Authors_Primary&gt;Neppolian,B.&lt;/Authors_Primary&gt;&lt;Authors_Primary&gt;Bruno,A.&lt;/Authors_Primary&gt;&lt;Authors_Primary&gt;Bianchi,C.L.&lt;/Authors_Primary&gt;&lt;Authors_Primary&gt;Ashokkumar,M.&lt;/Authors_Primary&gt;&lt;Date_Primary&gt;2012&lt;/Date_Primary&gt;&lt;Keywords&gt;catalytic&lt;/Keywords&gt;&lt;Keywords&gt;Degradation&lt;/Keywords&gt;&lt;Keywords&gt;Graphene&lt;/Keywords&gt;&lt;Keywords&gt;Graphene oxide&lt;/Keywords&gt;&lt;Keywords&gt;Mineralization&lt;/Keywords&gt;&lt;Keywords&gt;Photocatalysis&lt;/Keywords&gt;&lt;Keywords&gt;photocatalyst&lt;/Keywords&gt;&lt;Keywords&gt;Photocatalytic oxidation&lt;/Keywords&gt;&lt;Keywords&gt;platinum&lt;/Keywords&gt;&lt;Keywords&gt;Pt-TiO2 photocatalysts&lt;/Keywords&gt;&lt;Keywords&gt;Sonochemical oxidation&lt;/Keywords&gt;&lt;Keywords&gt;Sonophotocatalytic oxidation&lt;/Keywords&gt;&lt;Keywords&gt;Synthesis&lt;/Keywords&gt;&lt;Keywords&gt;TiO2&lt;/Keywords&gt;&lt;Keywords&gt;Visible light&lt;/Keywords&gt;&lt;Reprint&gt;Not in File&lt;/Reprint&gt;&lt;Start_Page&gt;9&lt;/Start_Page&gt;&lt;End_Page&gt;15&lt;/End_Page&gt;&lt;Periodical&gt;Ultrason.Sonochem.&lt;/Periodical&gt;&lt;Volume&gt;19&lt;/Volume&gt;&lt;Issue&gt;1&lt;/Issue&gt;&lt;Address&gt;School of Chemistry, University of Melbourne, Parkville, Melbourne, VIC 3010, Australia&amp;#xA;Dip. Chimica Fisica Ed Elettrochimica, Universit di Milano, 20133 Milano, Italy&lt;/Address&gt;&lt;Web_URL&gt;http://www.scopus.com/inward/record.url?eid=2-s2.0-80051470928&amp;amp;partnerID=40&amp;amp;md5=87985eff220ec9cd4ffa28dbc750f79e&lt;/Web_URL&gt;&lt;ZZ_JournalFull&gt;&lt;f name="System"&gt;Ultrasonics Sonochemistry&lt;/f&gt;&lt;/ZZ_JournalFull&gt;&lt;ZZ_JournalStdAbbrev&gt;&lt;f name="System"&gt;Ultrason.Sonochem.&lt;/f&gt;&lt;/ZZ_JournalStdAbbrev&gt;&lt;ZZ_WorkformID&gt;1&lt;/ZZ_WorkformID&gt;&lt;/MDL&gt;&lt;/Cite&gt;&lt;/Refman&gt;</w:instrText>
      </w:r>
      <w:r w:rsidR="00D40550" w:rsidRPr="003E5E40">
        <w:rPr>
          <w:lang w:val="en-GB"/>
        </w:rPr>
        <w:fldChar w:fldCharType="separate"/>
      </w:r>
      <w:r w:rsidR="00DF63BB" w:rsidRPr="003E5E40">
        <w:rPr>
          <w:noProof/>
          <w:lang w:val="en-GB"/>
        </w:rPr>
        <w:t>(Neppolian et al. 2012)</w:t>
      </w:r>
      <w:r w:rsidR="00D40550" w:rsidRPr="003E5E40">
        <w:rPr>
          <w:lang w:val="en-GB"/>
        </w:rPr>
        <w:fldChar w:fldCharType="end"/>
      </w:r>
      <w:r w:rsidR="00D40550" w:rsidRPr="003E5E40">
        <w:rPr>
          <w:lang w:val="en-GB"/>
        </w:rPr>
        <w:t>, which degraded DBS at a higher rate than P25, bare</w:t>
      </w:r>
      <w:r w:rsidR="00901341" w:rsidRPr="003E5E40">
        <w:rPr>
          <w:lang w:val="en-GB"/>
        </w:rPr>
        <w:t xml:space="preserve"> </w:t>
      </w:r>
      <w:r w:rsidR="00D40550" w:rsidRPr="003E5E40">
        <w:rPr>
          <w:lang w:val="en-GB"/>
        </w:rPr>
        <w:t>TiO</w:t>
      </w:r>
      <w:r w:rsidR="00D40550" w:rsidRPr="003E5E40">
        <w:rPr>
          <w:vertAlign w:val="subscript"/>
          <w:lang w:val="en-GB"/>
        </w:rPr>
        <w:t>2</w:t>
      </w:r>
      <w:r w:rsidR="00D40550" w:rsidRPr="003E5E40">
        <w:rPr>
          <w:lang w:val="en-GB"/>
        </w:rPr>
        <w:t xml:space="preserve"> or GO</w:t>
      </w:r>
      <w:r w:rsidR="00B737D3" w:rsidRPr="003E5E40">
        <w:rPr>
          <w:lang w:val="en-GB"/>
        </w:rPr>
        <w:t>-</w:t>
      </w:r>
      <w:r w:rsidR="00D40550" w:rsidRPr="003E5E40">
        <w:rPr>
          <w:lang w:val="en-GB"/>
        </w:rPr>
        <w:t>TiO</w:t>
      </w:r>
      <w:r w:rsidR="00D40550" w:rsidRPr="003E5E40">
        <w:rPr>
          <w:vertAlign w:val="subscript"/>
          <w:lang w:val="en-GB"/>
        </w:rPr>
        <w:t>2</w:t>
      </w:r>
      <w:r w:rsidR="00D40550" w:rsidRPr="003E5E40">
        <w:rPr>
          <w:lang w:val="en-GB"/>
        </w:rPr>
        <w:t xml:space="preserve"> photocatalysts. The mineralization of DBS was enhanced by a factor of 3 using </w:t>
      </w:r>
      <w:r w:rsidR="00B737D3" w:rsidRPr="003E5E40">
        <w:rPr>
          <w:lang w:val="en-GB"/>
        </w:rPr>
        <w:t>Pt/</w:t>
      </w:r>
      <w:r w:rsidR="00D40550" w:rsidRPr="003E5E40">
        <w:rPr>
          <w:lang w:val="en-GB"/>
        </w:rPr>
        <w:t>GO</w:t>
      </w:r>
      <w:r w:rsidR="00B737D3" w:rsidRPr="003E5E40">
        <w:rPr>
          <w:lang w:val="en-GB"/>
        </w:rPr>
        <w:t>-</w:t>
      </w:r>
      <w:r w:rsidR="00D40550" w:rsidRPr="003E5E40">
        <w:rPr>
          <w:lang w:val="en-GB"/>
        </w:rPr>
        <w:t>TiO</w:t>
      </w:r>
      <w:r w:rsidR="00D40550" w:rsidRPr="003E5E40">
        <w:rPr>
          <w:vertAlign w:val="subscript"/>
          <w:lang w:val="en-GB"/>
        </w:rPr>
        <w:t>2</w:t>
      </w:r>
      <w:r w:rsidR="00D40550" w:rsidRPr="003E5E40">
        <w:rPr>
          <w:lang w:val="en-GB"/>
        </w:rPr>
        <w:t xml:space="preserve"> </w:t>
      </w:r>
      <w:r w:rsidR="007674F2" w:rsidRPr="003E5E40">
        <w:rPr>
          <w:lang w:val="en-GB"/>
        </w:rPr>
        <w:t xml:space="preserve">with </w:t>
      </w:r>
      <w:r w:rsidR="00B737D3" w:rsidRPr="003E5E40">
        <w:rPr>
          <w:lang w:val="en-GB"/>
        </w:rPr>
        <w:t>GO content of 0.5 wt.%</w:t>
      </w:r>
      <w:r w:rsidR="007674F2" w:rsidRPr="003E5E40">
        <w:rPr>
          <w:lang w:val="en-GB"/>
        </w:rPr>
        <w:t xml:space="preserve"> in comparison with bare </w:t>
      </w:r>
      <w:r w:rsidR="00D40550" w:rsidRPr="003E5E40">
        <w:rPr>
          <w:lang w:val="en-GB"/>
        </w:rPr>
        <w:t xml:space="preserve">P25. </w:t>
      </w:r>
      <w:r w:rsidR="007674F2" w:rsidRPr="003E5E40">
        <w:rPr>
          <w:lang w:val="en-GB"/>
        </w:rPr>
        <w:t xml:space="preserve">It is suggested that </w:t>
      </w:r>
      <w:r w:rsidRPr="003E5E40">
        <w:rPr>
          <w:lang w:val="en-GB"/>
        </w:rPr>
        <w:t>Pt acts as a reservoir for photogenerated electrons, promoting an interfacial charge-transfer process</w:t>
      </w:r>
      <w:r w:rsidR="00097BFF" w:rsidRPr="003E5E40">
        <w:rPr>
          <w:lang w:val="en-GB"/>
        </w:rPr>
        <w:t>. T</w:t>
      </w:r>
      <w:r w:rsidRPr="003E5E40">
        <w:rPr>
          <w:lang w:val="en-GB"/>
        </w:rPr>
        <w:t xml:space="preserve">hus, </w:t>
      </w:r>
      <w:proofErr w:type="spellStart"/>
      <w:r w:rsidR="00097BFF" w:rsidRPr="003E5E40">
        <w:rPr>
          <w:lang w:val="en-GB"/>
        </w:rPr>
        <w:t>photoformed</w:t>
      </w:r>
      <w:proofErr w:type="spellEnd"/>
      <w:r w:rsidR="00097BFF" w:rsidRPr="003E5E40">
        <w:rPr>
          <w:lang w:val="en-GB"/>
        </w:rPr>
        <w:t xml:space="preserve"> electrons can </w:t>
      </w:r>
      <w:r w:rsidR="007674F2" w:rsidRPr="003E5E40">
        <w:rPr>
          <w:lang w:val="en-GB"/>
        </w:rPr>
        <w:t xml:space="preserve">be </w:t>
      </w:r>
      <w:r w:rsidR="00097BFF" w:rsidRPr="003E5E40">
        <w:rPr>
          <w:lang w:val="en-GB"/>
        </w:rPr>
        <w:t>readily transport</w:t>
      </w:r>
      <w:r w:rsidR="007674F2" w:rsidRPr="003E5E40">
        <w:rPr>
          <w:lang w:val="en-GB"/>
        </w:rPr>
        <w:t>ed</w:t>
      </w:r>
      <w:r w:rsidR="00097BFF" w:rsidRPr="003E5E40">
        <w:rPr>
          <w:lang w:val="en-GB"/>
        </w:rPr>
        <w:t xml:space="preserve"> through </w:t>
      </w:r>
      <w:r w:rsidR="007674F2" w:rsidRPr="003E5E40">
        <w:rPr>
          <w:lang w:val="en-GB"/>
        </w:rPr>
        <w:t xml:space="preserve">both Pt and </w:t>
      </w:r>
      <w:r w:rsidR="00097BFF" w:rsidRPr="003E5E40">
        <w:rPr>
          <w:lang w:val="en-GB"/>
        </w:rPr>
        <w:t xml:space="preserve">GO </w:t>
      </w:r>
      <w:r w:rsidR="00B737D3" w:rsidRPr="003E5E40">
        <w:rPr>
          <w:lang w:val="en-GB"/>
        </w:rPr>
        <w:t>and t</w:t>
      </w:r>
      <w:r w:rsidR="00097BFF" w:rsidRPr="003E5E40">
        <w:rPr>
          <w:lang w:val="en-GB"/>
        </w:rPr>
        <w:t>he electron–hole</w:t>
      </w:r>
      <w:r w:rsidR="00D0191C" w:rsidRPr="003E5E40">
        <w:rPr>
          <w:lang w:val="en-GB"/>
        </w:rPr>
        <w:t xml:space="preserve"> </w:t>
      </w:r>
      <w:r w:rsidR="00097BFF" w:rsidRPr="003E5E40">
        <w:rPr>
          <w:lang w:val="en-GB"/>
        </w:rPr>
        <w:t>recombination could be largely prevented.</w:t>
      </w:r>
      <w:r w:rsidR="009870E5" w:rsidRPr="003E5E40">
        <w:rPr>
          <w:lang w:val="en-GB"/>
        </w:rPr>
        <w:t xml:space="preserve"> On the other hand, Ag/G</w:t>
      </w:r>
      <w:r w:rsidR="00524AC5" w:rsidRPr="003E5E40">
        <w:rPr>
          <w:lang w:val="en-GB"/>
        </w:rPr>
        <w:t>-</w:t>
      </w:r>
      <w:r w:rsidR="009870E5" w:rsidRPr="003E5E40">
        <w:rPr>
          <w:lang w:val="en-GB"/>
        </w:rPr>
        <w:t>TiO</w:t>
      </w:r>
      <w:r w:rsidR="009870E5" w:rsidRPr="003E5E40">
        <w:rPr>
          <w:vertAlign w:val="subscript"/>
          <w:lang w:val="en-GB"/>
        </w:rPr>
        <w:t>2</w:t>
      </w:r>
      <w:r w:rsidR="009870E5" w:rsidRPr="003E5E40">
        <w:rPr>
          <w:lang w:val="en-GB"/>
        </w:rPr>
        <w:t xml:space="preserve"> film</w:t>
      </w:r>
      <w:r w:rsidR="00501935" w:rsidRPr="003E5E40">
        <w:rPr>
          <w:lang w:val="en-GB"/>
        </w:rPr>
        <w:t>s</w:t>
      </w:r>
      <w:r w:rsidR="009870E5" w:rsidRPr="003E5E40">
        <w:rPr>
          <w:lang w:val="en-GB"/>
        </w:rPr>
        <w:t xml:space="preserve"> produced a larger photocurrent under visible light illumination than </w:t>
      </w:r>
      <w:r w:rsidR="00524AC5" w:rsidRPr="003E5E40">
        <w:rPr>
          <w:lang w:val="en-GB"/>
        </w:rPr>
        <w:t>G-TiO</w:t>
      </w:r>
      <w:r w:rsidR="00524AC5" w:rsidRPr="003E5E40">
        <w:rPr>
          <w:vertAlign w:val="subscript"/>
          <w:lang w:val="en-GB"/>
        </w:rPr>
        <w:t>2</w:t>
      </w:r>
      <w:r w:rsidR="009870E5" w:rsidRPr="003E5E40">
        <w:rPr>
          <w:lang w:val="en-GB"/>
        </w:rPr>
        <w:t xml:space="preserve"> films</w:t>
      </w:r>
      <w:r w:rsidR="00501935" w:rsidRPr="003E5E40">
        <w:rPr>
          <w:lang w:val="en-GB"/>
        </w:rPr>
        <w:t xml:space="preserve">, Ag </w:t>
      </w:r>
      <w:r w:rsidR="0098277D" w:rsidRPr="003E5E40">
        <w:rPr>
          <w:lang w:val="en-GB"/>
        </w:rPr>
        <w:t xml:space="preserve">acting </w:t>
      </w:r>
      <w:r w:rsidR="00501935" w:rsidRPr="003E5E40">
        <w:rPr>
          <w:lang w:val="en-GB"/>
        </w:rPr>
        <w:t xml:space="preserve">as charge transfer to the graphene sheet </w:t>
      </w:r>
      <w:r w:rsidR="009870E5" w:rsidRPr="003E5E40">
        <w:rPr>
          <w:lang w:val="en-GB"/>
        </w:rPr>
        <w:fldChar w:fldCharType="begin"/>
      </w:r>
      <w:r w:rsidR="00A96C65" w:rsidRPr="003E5E40">
        <w:rPr>
          <w:lang w:val="en-GB"/>
        </w:rPr>
        <w:instrText xml:space="preserve"> ADDIN REFMGR.CITE &lt;Refman&gt;&lt;Cite&gt;&lt;Author&gt;Li&lt;/Author&gt;&lt;Year&gt;2011&lt;/Year&gt;&lt;RecNum&gt;60&lt;/RecNum&gt;&lt;IDText&gt;Preparation and photoelectrochemical performance of Ag/graphene/TiO2 composite film&lt;/IDText&gt;&lt;MDL Ref_Type="Journal"&gt;&lt;Ref_Type&gt;Journal&lt;/Ref_Type&gt;&lt;Ref_ID&gt;60&lt;/Ref_ID&gt;&lt;Title_Primary&gt;Preparation and photoelectrochemical performance of Ag/graphene/TiO&lt;sub&gt;2&lt;/sub&gt; composite film&lt;/Title_Primary&gt;&lt;Authors_Primary&gt;Li,G.&lt;/Authors_Primary&gt;&lt;Authors_Primary&gt;Wang,T.&lt;/Authors_Primary&gt;&lt;Authors_Primary&gt;Zhu,Y.&lt;/Authors_Primary&gt;&lt;Authors_Primary&gt;Zhang,S.&lt;/Authors_Primary&gt;&lt;Authors_Primary&gt;Mao,C.&lt;/Authors_Primary&gt;&lt;Authors_Primary&gt;Wu,J.&lt;/Authors_Primary&gt;&lt;Authors_Primary&gt;Jin,B.&lt;/Authors_Primary&gt;&lt;Authors_Primary&gt;Tian,Y.&lt;/Authors_Primary&gt;&lt;Date_Primary&gt;2011&lt;/Date_Primary&gt;&lt;Keywords&gt;Ag&lt;/Keywords&gt;&lt;Keywords&gt;Composite films&lt;/Keywords&gt;&lt;Keywords&gt;Graphene&lt;/Keywords&gt;&lt;Keywords&gt;Graphene sheets&lt;/Keywords&gt;&lt;Keywords&gt;Photoelectrochemical&lt;/Keywords&gt;&lt;Keywords&gt;Photoelectrochemistry&lt;/Keywords&gt;&lt;Keywords&gt;TiO2&lt;/Keywords&gt;&lt;Reprint&gt;Not in File&lt;/Reprint&gt;&lt;Start_Page&gt;6568&lt;/Start_Page&gt;&lt;End_Page&gt;6572&lt;/End_Page&gt;&lt;Periodical&gt;Appl.Surf.Sci.&lt;/Periodical&gt;&lt;Volume&gt;257&lt;/Volume&gt;&lt;Issue&gt;15&lt;/Issue&gt;&lt;Address&gt;Department of Chemistry, Key Laboratory of Inorganic Materials Chemistry of Anhui Province, Anhui University, Hefei 230039, China&amp;#xA;State Key Laboratory of Crystal Materials, Shandong University, Jinan 250100, China&lt;/Address&gt;&lt;Web_URL&gt;http://www.scopus.com/inward/record.url?eid=2-s2.0-79954596621&amp;amp;partnerID=40&amp;amp;md5=9493e6080e6a7dffee256ac08e29b4e7&lt;/Web_URL&gt;&lt;ZZ_JournalFull&gt;&lt;f name="System"&gt;Applied Surface Science&lt;/f&gt;&lt;/ZZ_JournalFull&gt;&lt;ZZ_JournalStdAbbrev&gt;&lt;f name="System"&gt;Appl.Surf.Sci.&lt;/f&gt;&lt;/ZZ_JournalStdAbbrev&gt;&lt;ZZ_WorkformID&gt;1&lt;/ZZ_WorkformID&gt;&lt;/MDL&gt;&lt;/Cite&gt;&lt;/Refman&gt;</w:instrText>
      </w:r>
      <w:r w:rsidR="009870E5" w:rsidRPr="003E5E40">
        <w:rPr>
          <w:lang w:val="en-GB"/>
        </w:rPr>
        <w:fldChar w:fldCharType="separate"/>
      </w:r>
      <w:r w:rsidR="00DF63BB" w:rsidRPr="003E5E40">
        <w:rPr>
          <w:noProof/>
          <w:lang w:val="en-GB"/>
        </w:rPr>
        <w:t>(Li et al. 2011a)</w:t>
      </w:r>
      <w:r w:rsidR="009870E5" w:rsidRPr="003E5E40">
        <w:rPr>
          <w:lang w:val="en-GB"/>
        </w:rPr>
        <w:fldChar w:fldCharType="end"/>
      </w:r>
      <w:r w:rsidR="00501935" w:rsidRPr="003E5E40">
        <w:rPr>
          <w:lang w:val="en-GB"/>
        </w:rPr>
        <w:t xml:space="preserve"> (Figure 2b)</w:t>
      </w:r>
      <w:r w:rsidR="009870E5" w:rsidRPr="003E5E40">
        <w:rPr>
          <w:lang w:val="en-GB"/>
        </w:rPr>
        <w:t>.</w:t>
      </w:r>
      <w:r w:rsidR="005D650D" w:rsidRPr="003E5E40">
        <w:rPr>
          <w:lang w:val="en-GB"/>
        </w:rPr>
        <w:t xml:space="preserve"> The photocatalytic performance of Fe/G</w:t>
      </w:r>
      <w:r w:rsidR="00B737D3" w:rsidRPr="003E5E40">
        <w:rPr>
          <w:lang w:val="en-GB"/>
        </w:rPr>
        <w:t>-</w:t>
      </w:r>
      <w:r w:rsidR="005D650D" w:rsidRPr="003E5E40">
        <w:rPr>
          <w:lang w:val="en-GB"/>
        </w:rPr>
        <w:t>TiO</w:t>
      </w:r>
      <w:r w:rsidR="005D650D" w:rsidRPr="003E5E40">
        <w:rPr>
          <w:vertAlign w:val="subscript"/>
          <w:lang w:val="en-GB"/>
        </w:rPr>
        <w:t>2</w:t>
      </w:r>
      <w:r w:rsidR="005D650D" w:rsidRPr="003E5E40">
        <w:rPr>
          <w:lang w:val="en-GB"/>
        </w:rPr>
        <w:t xml:space="preserve"> was also evaluated under visible light solar irradiation for the photodegradation of 17β-</w:t>
      </w:r>
      <w:proofErr w:type="spellStart"/>
      <w:r w:rsidR="005D650D" w:rsidRPr="003E5E40">
        <w:rPr>
          <w:lang w:val="en-GB"/>
        </w:rPr>
        <w:t>estradiol</w:t>
      </w:r>
      <w:proofErr w:type="spellEnd"/>
      <w:r w:rsidR="005D650D" w:rsidRPr="003E5E40">
        <w:rPr>
          <w:lang w:val="en-GB"/>
        </w:rPr>
        <w:t>. All prepared catalysts with different ratios of Fe were active in the visible region of the solar spectrum</w:t>
      </w:r>
      <w:r w:rsidR="00901341" w:rsidRPr="003E5E40">
        <w:rPr>
          <w:lang w:val="en-GB"/>
        </w:rPr>
        <w:t xml:space="preserve">, </w:t>
      </w:r>
      <w:r w:rsidR="005D650D" w:rsidRPr="003E5E40">
        <w:rPr>
          <w:lang w:val="en-GB"/>
        </w:rPr>
        <w:t xml:space="preserve">the photocatalytic activity </w:t>
      </w:r>
      <w:r w:rsidR="00901341" w:rsidRPr="003E5E40">
        <w:rPr>
          <w:lang w:val="en-GB"/>
        </w:rPr>
        <w:t xml:space="preserve">being </w:t>
      </w:r>
      <w:r w:rsidR="005D650D" w:rsidRPr="003E5E40">
        <w:rPr>
          <w:lang w:val="en-GB"/>
        </w:rPr>
        <w:t xml:space="preserve">significantly enhanced with </w:t>
      </w:r>
      <w:r w:rsidR="005D650D" w:rsidRPr="003E5E40">
        <w:rPr>
          <w:lang w:val="en-GB"/>
        </w:rPr>
        <w:lastRenderedPageBreak/>
        <w:t>increasing Fe doping levels</w:t>
      </w:r>
      <w:r w:rsidR="00CF53A5" w:rsidRPr="003E5E40">
        <w:rPr>
          <w:lang w:val="en-GB"/>
        </w:rPr>
        <w:t xml:space="preserve"> up to 0.6 wt.%</w:t>
      </w:r>
      <w:r w:rsidR="005D650D" w:rsidRPr="003E5E40">
        <w:rPr>
          <w:lang w:val="en-GB"/>
        </w:rPr>
        <w:t xml:space="preserve">, which decreased the band gap to the visible region </w:t>
      </w:r>
      <w:r w:rsidR="005D650D" w:rsidRPr="003E5E40">
        <w:rPr>
          <w:lang w:val="en-GB"/>
        </w:rPr>
        <w:fldChar w:fldCharType="begin"/>
      </w:r>
      <w:r w:rsidR="00A96C65" w:rsidRPr="003E5E40">
        <w:rPr>
          <w:lang w:val="en-GB"/>
        </w:rPr>
        <w:instrText xml:space="preserve"> ADDIN REFMGR.CITE &lt;Refman&gt;&lt;Cite&gt;&lt;Author&gt;Farhangi&lt;/Author&gt;&lt;Year&gt;2011&lt;/Year&gt;&lt;RecNum&gt;63&lt;/RecNum&gt;&lt;IDText&gt;Visible light active Fe doped TiO2 nanowires grown on graphene using supercritical CO2&lt;/IDText&gt;&lt;MDL Ref_Type="In Press"&gt;&lt;Ref_Type&gt;In Press&lt;/Ref_Type&gt;&lt;Ref_ID&gt;63&lt;/Ref_ID&gt;&lt;Title_Primary&gt;Visible light active Fe doped TiO&lt;sub&gt;2&lt;/sub&gt; nanowires grown on graphene using supercritical CO&lt;sub&gt;2&lt;/sub&gt;&lt;/Title_Primary&gt;&lt;Authors_Primary&gt;Farhangi,N.&lt;/Authors_Primary&gt;&lt;Authors_Primary&gt;Chowdhury,R.R.&lt;/Authors_Primary&gt;&lt;Authors_Primary&gt;Medina-Gonzalez,Y.&lt;/Authors_Primary&gt;&lt;Authors_Primary&gt;Ray,M.B.&lt;/Authors_Primary&gt;&lt;Authors_Primary&gt;Charpentier,P.A.&lt;/Authors_Primary&gt;&lt;Date_Primary&gt;2011&lt;/Date_Primary&gt;&lt;Keywords&gt;Band gap reduction&lt;/Keywords&gt;&lt;Keywords&gt;BET surface area&lt;/Keywords&gt;&lt;Keywords&gt;Catalysts&lt;/Keywords&gt;&lt;Keywords&gt;Composites&lt;/Keywords&gt;&lt;Keywords&gt;Electron hole recombination&lt;/Keywords&gt;&lt;Keywords&gt;Fe doped TiO2&lt;/Keywords&gt;&lt;Keywords&gt;graphene sheets&lt;/Keywords&gt;&lt;Keywords&gt;Graphene&lt;/Keywords&gt;&lt;Keywords&gt;Graphene sheets&lt;/Keywords&gt;&lt;Keywords&gt;photocatalyst&lt;/Keywords&gt;&lt;Keywords&gt;Photocatalytic activity&lt;/Keywords&gt;&lt;Keywords&gt;photocatalytic properties&lt;/Keywords&gt;&lt;Keywords&gt;SEM&lt;/Keywords&gt;&lt;Keywords&gt;Sol-gel method&lt;/Keywords&gt;&lt;Keywords&gt;super critical carbon dioxide&lt;/Keywords&gt;&lt;Keywords&gt;TiO2&lt;/Keywords&gt;&lt;Keywords&gt;Visible light&lt;/Keywords&gt;&lt;Reprint&gt;Not in File&lt;/Reprint&gt;&lt;Periodical&gt;Appl.Catal.B&lt;/Periodical&gt;&lt;Misc_3&gt;10.1016/j.apcatb.2011.08.012&lt;/Misc_3&gt;&lt;Address&gt;Department of Chemical and Biochemical Engineering, University of Western Ontario, London, Ontario, Canada N6A 5B9&lt;/Address&gt;&lt;Web_URL&gt;http://www.scopus.com/inward/record.url?eid=2-s2.0-80052858051&amp;amp;partnerID=40&amp;amp;md5=c6632e1d88619b6c07acac05ef5521a0&lt;/Web_URL&gt;&lt;ZZ_JournalFull&gt;&lt;f name="System"&gt;Applied Catalysis B: Environmental&lt;/f&gt;&lt;/ZZ_JournalFull&gt;&lt;ZZ_JournalStdAbbrev&gt;&lt;f name="System"&gt;Appl.Catal.B&lt;/f&gt;&lt;/ZZ_JournalStdAbbrev&gt;&lt;ZZ_WorkformID&gt;6&lt;/ZZ_WorkformID&gt;&lt;/MDL&gt;&lt;/Cite&gt;&lt;/Refman&gt;</w:instrText>
      </w:r>
      <w:r w:rsidR="005D650D" w:rsidRPr="003E5E40">
        <w:rPr>
          <w:lang w:val="en-GB"/>
        </w:rPr>
        <w:fldChar w:fldCharType="separate"/>
      </w:r>
      <w:r w:rsidR="00DF63BB" w:rsidRPr="003E5E40">
        <w:rPr>
          <w:noProof/>
          <w:lang w:val="en-GB"/>
        </w:rPr>
        <w:t>(Farhangi et al. 2011)</w:t>
      </w:r>
      <w:r w:rsidR="005D650D" w:rsidRPr="003E5E40">
        <w:rPr>
          <w:lang w:val="en-GB"/>
        </w:rPr>
        <w:fldChar w:fldCharType="end"/>
      </w:r>
      <w:r w:rsidR="00CF53A5" w:rsidRPr="003E5E40">
        <w:rPr>
          <w:lang w:val="en-GB"/>
        </w:rPr>
        <w:t xml:space="preserve">, as represented in </w:t>
      </w:r>
      <w:r w:rsidR="00501935" w:rsidRPr="003E5E40">
        <w:rPr>
          <w:lang w:val="en-GB"/>
        </w:rPr>
        <w:t>Figure 2c</w:t>
      </w:r>
      <w:r w:rsidR="005D650D" w:rsidRPr="003E5E40">
        <w:rPr>
          <w:lang w:val="en-GB"/>
        </w:rPr>
        <w:t>.</w:t>
      </w:r>
    </w:p>
    <w:p w14:paraId="4F1FCD30" w14:textId="77777777" w:rsidR="00392B40" w:rsidRPr="003E5E40" w:rsidRDefault="00901341" w:rsidP="00B807B3">
      <w:pPr>
        <w:spacing w:line="480" w:lineRule="auto"/>
        <w:ind w:firstLine="708"/>
        <w:jc w:val="both"/>
        <w:rPr>
          <w:lang w:val="en-GB"/>
        </w:rPr>
      </w:pPr>
      <w:r w:rsidRPr="003E5E40">
        <w:rPr>
          <w:lang w:val="en-GB"/>
        </w:rPr>
        <w:t>Even</w:t>
      </w:r>
      <w:r w:rsidR="0098277D" w:rsidRPr="003E5E40">
        <w:rPr>
          <w:lang w:val="en-GB"/>
        </w:rPr>
        <w:t xml:space="preserve"> if a reasonable amount of work</w:t>
      </w:r>
      <w:r w:rsidRPr="003E5E40">
        <w:rPr>
          <w:lang w:val="en-GB"/>
        </w:rPr>
        <w:t xml:space="preserve"> has been already published</w:t>
      </w:r>
      <w:r w:rsidR="007E547A" w:rsidRPr="003E5E40">
        <w:rPr>
          <w:lang w:val="en-GB"/>
        </w:rPr>
        <w:t xml:space="preserve">, </w:t>
      </w:r>
      <w:r w:rsidR="00CF53A5" w:rsidRPr="003E5E40">
        <w:rPr>
          <w:lang w:val="en-GB"/>
        </w:rPr>
        <w:t>there are</w:t>
      </w:r>
      <w:r w:rsidR="00541720" w:rsidRPr="003E5E40">
        <w:rPr>
          <w:lang w:val="en-GB"/>
        </w:rPr>
        <w:t xml:space="preserve"> </w:t>
      </w:r>
      <w:r w:rsidRPr="003E5E40">
        <w:rPr>
          <w:lang w:val="en-GB"/>
        </w:rPr>
        <w:t xml:space="preserve">still </w:t>
      </w:r>
      <w:r w:rsidR="00CF53A5" w:rsidRPr="003E5E40">
        <w:rPr>
          <w:lang w:val="en-GB"/>
        </w:rPr>
        <w:t>some</w:t>
      </w:r>
      <w:r w:rsidR="00392B40" w:rsidRPr="003E5E40">
        <w:rPr>
          <w:lang w:val="en-GB"/>
        </w:rPr>
        <w:t xml:space="preserve"> doubt</w:t>
      </w:r>
      <w:r w:rsidR="00CF53A5" w:rsidRPr="003E5E40">
        <w:rPr>
          <w:lang w:val="en-GB"/>
        </w:rPr>
        <w:t>s</w:t>
      </w:r>
      <w:r w:rsidR="00392B40" w:rsidRPr="003E5E40">
        <w:rPr>
          <w:lang w:val="en-GB"/>
        </w:rPr>
        <w:t xml:space="preserve"> </w:t>
      </w:r>
      <w:r w:rsidRPr="003E5E40">
        <w:rPr>
          <w:lang w:val="en-GB"/>
        </w:rPr>
        <w:t xml:space="preserve">regarding </w:t>
      </w:r>
      <w:r w:rsidR="00541720" w:rsidRPr="003E5E40">
        <w:rPr>
          <w:lang w:val="en-GB"/>
        </w:rPr>
        <w:t xml:space="preserve">the </w:t>
      </w:r>
      <w:r w:rsidRPr="003E5E40">
        <w:rPr>
          <w:lang w:val="en-GB"/>
        </w:rPr>
        <w:t xml:space="preserve">real enhanced photocatalytic properties of </w:t>
      </w:r>
      <w:r w:rsidR="00541720" w:rsidRPr="003E5E40">
        <w:rPr>
          <w:lang w:val="en-GB"/>
        </w:rPr>
        <w:t>GO-TiO</w:t>
      </w:r>
      <w:r w:rsidR="00541720" w:rsidRPr="003E5E40">
        <w:rPr>
          <w:vertAlign w:val="subscript"/>
          <w:lang w:val="en-GB"/>
        </w:rPr>
        <w:t>2</w:t>
      </w:r>
      <w:r w:rsidR="00541720" w:rsidRPr="003E5E40">
        <w:rPr>
          <w:lang w:val="en-GB"/>
        </w:rPr>
        <w:t xml:space="preserve"> composites </w:t>
      </w:r>
      <w:r w:rsidRPr="003E5E40">
        <w:rPr>
          <w:lang w:val="en-GB"/>
        </w:rPr>
        <w:t>when compared with other carbon-based</w:t>
      </w:r>
      <w:r w:rsidR="00392B40" w:rsidRPr="003E5E40">
        <w:rPr>
          <w:lang w:val="en-GB"/>
        </w:rPr>
        <w:t xml:space="preserve"> TiO</w:t>
      </w:r>
      <w:r w:rsidR="00392B40" w:rsidRPr="003E5E40">
        <w:rPr>
          <w:vertAlign w:val="subscript"/>
          <w:lang w:val="en-GB"/>
        </w:rPr>
        <w:t>2</w:t>
      </w:r>
      <w:r w:rsidRPr="003E5E40">
        <w:rPr>
          <w:lang w:val="en-GB"/>
        </w:rPr>
        <w:t xml:space="preserve"> composites</w:t>
      </w:r>
      <w:r w:rsidR="00392B40" w:rsidRPr="003E5E40">
        <w:rPr>
          <w:lang w:val="en-GB"/>
        </w:rPr>
        <w:t>. Zhang et al.</w:t>
      </w:r>
      <w:r w:rsidR="001D2187" w:rsidRPr="003E5E40">
        <w:rPr>
          <w:lang w:val="en-GB"/>
        </w:rPr>
        <w:t xml:space="preserve"> </w:t>
      </w:r>
      <w:r w:rsidR="001D2187" w:rsidRPr="003E5E40">
        <w:rPr>
          <w:lang w:val="en-GB"/>
        </w:rPr>
        <w:fldChar w:fldCharType="begin">
          <w:fldData xml:space="preserve">PFJlZm1hbj48Q2l0ZSBFeGNsdWRlQXV0aD0iMSI+PEF1dGhvcj5aaGFuZzwvQXV0aG9yPjxZZWFy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</w:fldData>
        </w:fldChar>
      </w:r>
      <w:r w:rsidR="00A96C65" w:rsidRPr="003E5E40">
        <w:rPr>
          <w:lang w:val="en-GB"/>
        </w:rPr>
        <w:instrText xml:space="preserve"> ADDIN REFMGR.CITE </w:instrText>
      </w:r>
      <w:r w:rsidR="00A96C65" w:rsidRPr="003E5E40">
        <w:rPr>
          <w:lang w:val="en-GB"/>
        </w:rPr>
        <w:fldChar w:fldCharType="begin">
          <w:fldData xml:space="preserve">PFJlZm1hbj48Q2l0ZSBFeGNsdWRlQXV0aD0iMSI+PEF1dGhvcj5aaGFuZzwvQXV0aG9yPjxZZWFy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</w:fldData>
        </w:fldChar>
      </w:r>
      <w:r w:rsidR="00A96C65" w:rsidRPr="003E5E40">
        <w:rPr>
          <w:lang w:val="en-GB"/>
        </w:rPr>
        <w:instrText xml:space="preserve"> ADDIN EN.CITE.DATA </w:instrText>
      </w:r>
      <w:r w:rsidR="00A96C65" w:rsidRPr="003E5E40">
        <w:rPr>
          <w:lang w:val="en-GB"/>
        </w:rPr>
      </w:r>
      <w:r w:rsidR="00A96C65" w:rsidRPr="003E5E40">
        <w:rPr>
          <w:lang w:val="en-GB"/>
        </w:rPr>
        <w:fldChar w:fldCharType="end"/>
      </w:r>
      <w:r w:rsidR="001D2187" w:rsidRPr="003E5E40">
        <w:rPr>
          <w:lang w:val="en-GB"/>
        </w:rPr>
      </w:r>
      <w:r w:rsidR="001D2187" w:rsidRPr="003E5E40">
        <w:rPr>
          <w:lang w:val="en-GB"/>
        </w:rPr>
        <w:fldChar w:fldCharType="separate"/>
      </w:r>
      <w:r w:rsidR="001D2187" w:rsidRPr="003E5E40">
        <w:rPr>
          <w:noProof/>
          <w:lang w:val="en-GB"/>
        </w:rPr>
        <w:t>(2010c)</w:t>
      </w:r>
      <w:r w:rsidR="001D2187" w:rsidRPr="003E5E40">
        <w:rPr>
          <w:lang w:val="en-GB"/>
        </w:rPr>
        <w:fldChar w:fldCharType="end"/>
      </w:r>
      <w:r w:rsidR="00392B40" w:rsidRPr="003E5E40">
        <w:rPr>
          <w:lang w:val="en-GB"/>
        </w:rPr>
        <w:t xml:space="preserve"> </w:t>
      </w:r>
      <w:r w:rsidR="007E547A" w:rsidRPr="003E5E40">
        <w:rPr>
          <w:lang w:val="en-GB"/>
        </w:rPr>
        <w:t xml:space="preserve">prepared </w:t>
      </w:r>
      <w:r w:rsidR="008B5B73" w:rsidRPr="003E5E40">
        <w:rPr>
          <w:lang w:val="en-GB"/>
        </w:rPr>
        <w:t>G-</w:t>
      </w:r>
      <w:r w:rsidR="007E547A" w:rsidRPr="003E5E40">
        <w:rPr>
          <w:lang w:val="en-GB"/>
        </w:rPr>
        <w:t xml:space="preserve">P25 composites with different </w:t>
      </w:r>
      <w:r w:rsidR="008B5B73" w:rsidRPr="003E5E40">
        <w:rPr>
          <w:lang w:val="en-GB"/>
        </w:rPr>
        <w:t>graphene</w:t>
      </w:r>
      <w:r w:rsidR="007E547A" w:rsidRPr="003E5E40">
        <w:rPr>
          <w:lang w:val="en-GB"/>
        </w:rPr>
        <w:t xml:space="preserve"> content</w:t>
      </w:r>
      <w:r w:rsidR="00524AC5" w:rsidRPr="003E5E40">
        <w:rPr>
          <w:lang w:val="en-GB"/>
        </w:rPr>
        <w:t>s</w:t>
      </w:r>
      <w:r w:rsidR="007E547A" w:rsidRPr="003E5E40">
        <w:rPr>
          <w:lang w:val="en-GB"/>
        </w:rPr>
        <w:t xml:space="preserve"> (0.2</w:t>
      </w:r>
      <w:r w:rsidR="00541720" w:rsidRPr="003E5E40">
        <w:rPr>
          <w:lang w:val="en-GB"/>
        </w:rPr>
        <w:t xml:space="preserve">, </w:t>
      </w:r>
      <w:r w:rsidR="007E547A" w:rsidRPr="003E5E40">
        <w:rPr>
          <w:lang w:val="en-GB"/>
        </w:rPr>
        <w:t>0.5</w:t>
      </w:r>
      <w:r w:rsidR="00541720" w:rsidRPr="003E5E40">
        <w:rPr>
          <w:lang w:val="en-GB"/>
        </w:rPr>
        <w:t xml:space="preserve">, </w:t>
      </w:r>
      <w:r w:rsidR="007E547A" w:rsidRPr="003E5E40">
        <w:rPr>
          <w:lang w:val="en-GB"/>
        </w:rPr>
        <w:t>1</w:t>
      </w:r>
      <w:r w:rsidR="00541720" w:rsidRPr="003E5E40">
        <w:rPr>
          <w:lang w:val="en-GB"/>
        </w:rPr>
        <w:t xml:space="preserve">.0, </w:t>
      </w:r>
      <w:r w:rsidR="007E547A" w:rsidRPr="003E5E40">
        <w:rPr>
          <w:lang w:val="en-GB"/>
        </w:rPr>
        <w:t>2</w:t>
      </w:r>
      <w:r w:rsidR="00541720" w:rsidRPr="003E5E40">
        <w:rPr>
          <w:lang w:val="en-GB"/>
        </w:rPr>
        <w:t>.0, 5.0</w:t>
      </w:r>
      <w:r w:rsidR="007E547A" w:rsidRPr="003E5E40">
        <w:rPr>
          <w:lang w:val="en-GB"/>
        </w:rPr>
        <w:t xml:space="preserve">, </w:t>
      </w:r>
      <w:r w:rsidR="00541720" w:rsidRPr="003E5E40">
        <w:rPr>
          <w:lang w:val="en-GB"/>
        </w:rPr>
        <w:t xml:space="preserve">10.0 </w:t>
      </w:r>
      <w:r w:rsidR="007E547A" w:rsidRPr="003E5E40">
        <w:rPr>
          <w:lang w:val="en-GB"/>
        </w:rPr>
        <w:t>and 30</w:t>
      </w:r>
      <w:r w:rsidR="00541720" w:rsidRPr="003E5E40">
        <w:rPr>
          <w:lang w:val="en-GB"/>
        </w:rPr>
        <w:t>.0</w:t>
      </w:r>
      <w:r w:rsidR="007E547A" w:rsidRPr="003E5E40">
        <w:rPr>
          <w:lang w:val="en-GB"/>
        </w:rPr>
        <w:t xml:space="preserve"> wt.%) and </w:t>
      </w:r>
      <w:r w:rsidR="00392B40" w:rsidRPr="003E5E40">
        <w:rPr>
          <w:lang w:val="en-GB"/>
        </w:rPr>
        <w:t xml:space="preserve">they </w:t>
      </w:r>
      <w:r w:rsidR="007E547A" w:rsidRPr="003E5E40">
        <w:rPr>
          <w:lang w:val="en-GB"/>
        </w:rPr>
        <w:t xml:space="preserve">tested </w:t>
      </w:r>
      <w:r w:rsidR="00541720" w:rsidRPr="003E5E40">
        <w:rPr>
          <w:lang w:val="en-GB"/>
        </w:rPr>
        <w:t>the</w:t>
      </w:r>
      <w:r w:rsidR="00392B40" w:rsidRPr="003E5E40">
        <w:rPr>
          <w:lang w:val="en-GB"/>
        </w:rPr>
        <w:t xml:space="preserve">se materials </w:t>
      </w:r>
      <w:r w:rsidR="007E547A" w:rsidRPr="003E5E40">
        <w:rPr>
          <w:lang w:val="en-GB"/>
        </w:rPr>
        <w:t>in the photodegradation of benzene</w:t>
      </w:r>
      <w:r w:rsidR="00392B40" w:rsidRPr="003E5E40">
        <w:rPr>
          <w:lang w:val="en-GB"/>
        </w:rPr>
        <w:t>,</w:t>
      </w:r>
      <w:r w:rsidR="007E547A" w:rsidRPr="003E5E40">
        <w:rPr>
          <w:lang w:val="en-GB"/>
        </w:rPr>
        <w:t xml:space="preserve"> in </w:t>
      </w:r>
      <w:r w:rsidR="00392B40" w:rsidRPr="003E5E40">
        <w:rPr>
          <w:lang w:val="en-GB"/>
        </w:rPr>
        <w:t xml:space="preserve">this case a </w:t>
      </w:r>
      <w:r w:rsidR="007E547A" w:rsidRPr="003E5E40">
        <w:rPr>
          <w:lang w:val="en-GB"/>
        </w:rPr>
        <w:t xml:space="preserve">gas phase </w:t>
      </w:r>
      <w:r w:rsidR="00392B40" w:rsidRPr="003E5E40">
        <w:rPr>
          <w:lang w:val="en-GB"/>
        </w:rPr>
        <w:t xml:space="preserve">application </w:t>
      </w:r>
      <w:r w:rsidR="007E547A" w:rsidRPr="003E5E40">
        <w:rPr>
          <w:lang w:val="en-GB"/>
        </w:rPr>
        <w:t xml:space="preserve">under UV </w:t>
      </w:r>
      <w:r w:rsidR="00392B40" w:rsidRPr="003E5E40">
        <w:rPr>
          <w:lang w:val="en-GB"/>
        </w:rPr>
        <w:t>irradiation. T</w:t>
      </w:r>
      <w:r w:rsidR="007E547A" w:rsidRPr="003E5E40">
        <w:rPr>
          <w:lang w:val="en-GB"/>
        </w:rPr>
        <w:t xml:space="preserve">he </w:t>
      </w:r>
      <w:r w:rsidR="0098277D" w:rsidRPr="003E5E40">
        <w:rPr>
          <w:lang w:val="en-GB"/>
        </w:rPr>
        <w:t>highest</w:t>
      </w:r>
      <w:r w:rsidR="00392B40" w:rsidRPr="003E5E40">
        <w:rPr>
          <w:lang w:val="en-GB"/>
        </w:rPr>
        <w:t xml:space="preserve"> photocatalytic </w:t>
      </w:r>
      <w:r w:rsidR="007E547A" w:rsidRPr="003E5E40">
        <w:rPr>
          <w:lang w:val="en-GB"/>
        </w:rPr>
        <w:t xml:space="preserve">activity </w:t>
      </w:r>
      <w:r w:rsidR="00392B40" w:rsidRPr="003E5E40">
        <w:rPr>
          <w:lang w:val="en-GB"/>
        </w:rPr>
        <w:t xml:space="preserve">was obtained </w:t>
      </w:r>
      <w:r w:rsidR="007E547A" w:rsidRPr="003E5E40">
        <w:rPr>
          <w:lang w:val="en-GB"/>
        </w:rPr>
        <w:t xml:space="preserve">for composites prepared with 0.5 wt.% of </w:t>
      </w:r>
      <w:r w:rsidR="008B5B73" w:rsidRPr="003E5E40">
        <w:rPr>
          <w:lang w:val="en-GB"/>
        </w:rPr>
        <w:t>graphene</w:t>
      </w:r>
      <w:r w:rsidR="007E547A" w:rsidRPr="003E5E40">
        <w:rPr>
          <w:lang w:val="en-GB"/>
        </w:rPr>
        <w:t xml:space="preserve">. </w:t>
      </w:r>
      <w:r w:rsidR="00392B40" w:rsidRPr="003E5E40">
        <w:rPr>
          <w:lang w:val="en-GB"/>
        </w:rPr>
        <w:t>Then, t</w:t>
      </w:r>
      <w:r w:rsidR="007E547A" w:rsidRPr="003E5E40">
        <w:rPr>
          <w:lang w:val="en-GB"/>
        </w:rPr>
        <w:t>he same composites were tested in the photodegradation of MB and MO in liquid phase</w:t>
      </w:r>
      <w:r w:rsidR="00392B40" w:rsidRPr="003E5E40">
        <w:rPr>
          <w:lang w:val="en-GB"/>
        </w:rPr>
        <w:t>,</w:t>
      </w:r>
      <w:r w:rsidR="007E547A" w:rsidRPr="003E5E40">
        <w:rPr>
          <w:lang w:val="en-GB"/>
        </w:rPr>
        <w:t xml:space="preserve"> under </w:t>
      </w:r>
      <w:r w:rsidR="00392B40" w:rsidRPr="003E5E40">
        <w:rPr>
          <w:lang w:val="en-GB"/>
        </w:rPr>
        <w:t xml:space="preserve">both </w:t>
      </w:r>
      <w:r w:rsidR="007E547A" w:rsidRPr="003E5E40">
        <w:rPr>
          <w:lang w:val="en-GB"/>
        </w:rPr>
        <w:t xml:space="preserve">UV and Vis light irradiation, </w:t>
      </w:r>
      <w:r w:rsidR="0098277D" w:rsidRPr="003E5E40">
        <w:rPr>
          <w:lang w:val="en-GB"/>
        </w:rPr>
        <w:t>the highest</w:t>
      </w:r>
      <w:r w:rsidR="00392B40" w:rsidRPr="003E5E40">
        <w:rPr>
          <w:lang w:val="en-GB"/>
        </w:rPr>
        <w:t xml:space="preserve"> efficiency being obtained with</w:t>
      </w:r>
      <w:r w:rsidR="007E547A" w:rsidRPr="003E5E40">
        <w:rPr>
          <w:lang w:val="en-GB"/>
        </w:rPr>
        <w:t xml:space="preserve"> the composite prepared with 5 wt.</w:t>
      </w:r>
      <w:r w:rsidR="006350C5" w:rsidRPr="003E5E40">
        <w:rPr>
          <w:lang w:val="en-GB"/>
        </w:rPr>
        <w:t>%</w:t>
      </w:r>
      <w:r w:rsidR="007E547A" w:rsidRPr="003E5E40">
        <w:rPr>
          <w:lang w:val="en-GB"/>
        </w:rPr>
        <w:t xml:space="preserve"> of </w:t>
      </w:r>
      <w:r w:rsidR="0098277D" w:rsidRPr="003E5E40">
        <w:rPr>
          <w:lang w:val="en-GB"/>
        </w:rPr>
        <w:t>graphene,</w:t>
      </w:r>
      <w:r w:rsidR="00CF53A5" w:rsidRPr="003E5E40">
        <w:rPr>
          <w:lang w:val="en-GB"/>
        </w:rPr>
        <w:t xml:space="preserve"> regardless of the i</w:t>
      </w:r>
      <w:r w:rsidR="007B09D7" w:rsidRPr="003E5E40">
        <w:rPr>
          <w:lang w:val="en-GB"/>
        </w:rPr>
        <w:t>rradiation</w:t>
      </w:r>
      <w:r w:rsidR="00392B40" w:rsidRPr="003E5E40">
        <w:rPr>
          <w:lang w:val="en-GB"/>
        </w:rPr>
        <w:t xml:space="preserve"> source</w:t>
      </w:r>
      <w:r w:rsidR="007E547A" w:rsidRPr="003E5E40">
        <w:rPr>
          <w:lang w:val="en-GB"/>
        </w:rPr>
        <w:t xml:space="preserve">. The </w:t>
      </w:r>
      <w:r w:rsidR="00392B40" w:rsidRPr="003E5E40">
        <w:rPr>
          <w:lang w:val="en-GB"/>
        </w:rPr>
        <w:t xml:space="preserve">authors </w:t>
      </w:r>
      <w:r w:rsidR="007B09D7" w:rsidRPr="003E5E40">
        <w:rPr>
          <w:lang w:val="en-GB"/>
        </w:rPr>
        <w:t xml:space="preserve">also </w:t>
      </w:r>
      <w:r w:rsidR="007E547A" w:rsidRPr="003E5E40">
        <w:rPr>
          <w:lang w:val="en-GB"/>
        </w:rPr>
        <w:t xml:space="preserve">prepared </w:t>
      </w:r>
      <w:r w:rsidR="008B5B73" w:rsidRPr="003E5E40">
        <w:rPr>
          <w:lang w:val="en-GB"/>
        </w:rPr>
        <w:t>CNT-</w:t>
      </w:r>
      <w:r w:rsidR="00EF7466" w:rsidRPr="003E5E40">
        <w:rPr>
          <w:lang w:val="en-GB"/>
        </w:rPr>
        <w:t>P25</w:t>
      </w:r>
      <w:r w:rsidR="007B09D7" w:rsidRPr="003E5E40">
        <w:rPr>
          <w:lang w:val="en-GB"/>
        </w:rPr>
        <w:t xml:space="preserve"> with different CNT contents and tested </w:t>
      </w:r>
      <w:r w:rsidR="00392B40" w:rsidRPr="003E5E40">
        <w:rPr>
          <w:lang w:val="en-GB"/>
        </w:rPr>
        <w:t xml:space="preserve">these materials </w:t>
      </w:r>
      <w:r w:rsidR="00EF7466" w:rsidRPr="003E5E40">
        <w:rPr>
          <w:lang w:val="en-GB"/>
        </w:rPr>
        <w:t xml:space="preserve">in the photodegradation of MB. </w:t>
      </w:r>
      <w:r w:rsidR="00392B40" w:rsidRPr="003E5E40">
        <w:rPr>
          <w:lang w:val="en-GB"/>
        </w:rPr>
        <w:t>T</w:t>
      </w:r>
      <w:r w:rsidR="00EF7466" w:rsidRPr="003E5E40">
        <w:rPr>
          <w:lang w:val="en-GB"/>
        </w:rPr>
        <w:t xml:space="preserve">he tendency </w:t>
      </w:r>
      <w:r w:rsidR="00392B40" w:rsidRPr="003E5E40">
        <w:rPr>
          <w:lang w:val="en-GB"/>
        </w:rPr>
        <w:t xml:space="preserve">observed </w:t>
      </w:r>
      <w:r w:rsidR="00E445A1" w:rsidRPr="003E5E40">
        <w:rPr>
          <w:lang w:val="en-GB"/>
        </w:rPr>
        <w:t xml:space="preserve">for </w:t>
      </w:r>
      <w:r w:rsidR="00392B40" w:rsidRPr="003E5E40">
        <w:rPr>
          <w:lang w:val="en-GB"/>
        </w:rPr>
        <w:t xml:space="preserve">graphene-based </w:t>
      </w:r>
      <w:r w:rsidR="00E75BF7" w:rsidRPr="003E5E40">
        <w:rPr>
          <w:lang w:val="en-GB"/>
        </w:rPr>
        <w:t xml:space="preserve">P25 </w:t>
      </w:r>
      <w:r w:rsidR="00392B40" w:rsidRPr="003E5E40">
        <w:rPr>
          <w:lang w:val="en-GB"/>
        </w:rPr>
        <w:t xml:space="preserve">composites was also observed for </w:t>
      </w:r>
      <w:r w:rsidR="008B5B73" w:rsidRPr="003E5E40">
        <w:rPr>
          <w:lang w:val="en-GB"/>
        </w:rPr>
        <w:t xml:space="preserve">CNT-P25 </w:t>
      </w:r>
      <w:r w:rsidR="00E445A1" w:rsidRPr="003E5E40">
        <w:rPr>
          <w:lang w:val="en-GB"/>
        </w:rPr>
        <w:t>composites</w:t>
      </w:r>
      <w:r w:rsidR="00392B40" w:rsidRPr="003E5E40">
        <w:rPr>
          <w:lang w:val="en-GB"/>
        </w:rPr>
        <w:t>,</w:t>
      </w:r>
      <w:r w:rsidR="00E445A1" w:rsidRPr="003E5E40">
        <w:rPr>
          <w:lang w:val="en-GB"/>
        </w:rPr>
        <w:t xml:space="preserve"> although the </w:t>
      </w:r>
      <w:r w:rsidR="008B5B73" w:rsidRPr="003E5E40">
        <w:rPr>
          <w:lang w:val="en-GB"/>
        </w:rPr>
        <w:t>G-</w:t>
      </w:r>
      <w:r w:rsidR="00E445A1" w:rsidRPr="003E5E40">
        <w:rPr>
          <w:lang w:val="en-GB"/>
        </w:rPr>
        <w:t xml:space="preserve">P25 composites exhibited slightly higher activity for degradation of MB than their </w:t>
      </w:r>
      <w:r w:rsidR="008B5B73" w:rsidRPr="003E5E40">
        <w:rPr>
          <w:lang w:val="en-GB"/>
        </w:rPr>
        <w:t>CNT-</w:t>
      </w:r>
      <w:r w:rsidR="00E445A1" w:rsidRPr="003E5E40">
        <w:rPr>
          <w:lang w:val="en-GB"/>
        </w:rPr>
        <w:t xml:space="preserve">P25 </w:t>
      </w:r>
      <w:r w:rsidR="00524AC5" w:rsidRPr="003E5E40">
        <w:rPr>
          <w:lang w:val="en-GB"/>
        </w:rPr>
        <w:t>equivalents</w:t>
      </w:r>
      <w:r w:rsidR="00E445A1" w:rsidRPr="003E5E40">
        <w:rPr>
          <w:lang w:val="en-GB"/>
        </w:rPr>
        <w:t>, suggest</w:t>
      </w:r>
      <w:r w:rsidR="00392B40" w:rsidRPr="003E5E40">
        <w:rPr>
          <w:lang w:val="en-GB"/>
        </w:rPr>
        <w:t xml:space="preserve">ing </w:t>
      </w:r>
      <w:r w:rsidR="00E445A1" w:rsidRPr="003E5E40">
        <w:rPr>
          <w:lang w:val="en-GB"/>
        </w:rPr>
        <w:t xml:space="preserve">than graphene was in essence </w:t>
      </w:r>
      <w:r w:rsidR="00524AC5" w:rsidRPr="003E5E40">
        <w:rPr>
          <w:lang w:val="en-GB"/>
        </w:rPr>
        <w:t xml:space="preserve">similar to </w:t>
      </w:r>
      <w:r w:rsidR="00E445A1" w:rsidRPr="003E5E40">
        <w:rPr>
          <w:lang w:val="en-GB"/>
        </w:rPr>
        <w:t xml:space="preserve">CNT </w:t>
      </w:r>
      <w:r w:rsidR="00E75BF7" w:rsidRPr="003E5E40">
        <w:rPr>
          <w:lang w:val="en-GB"/>
        </w:rPr>
        <w:t xml:space="preserve">regarding </w:t>
      </w:r>
      <w:r w:rsidR="00524AC5" w:rsidRPr="003E5E40">
        <w:rPr>
          <w:lang w:val="en-GB"/>
        </w:rPr>
        <w:t xml:space="preserve">the </w:t>
      </w:r>
      <w:r w:rsidR="00E75BF7" w:rsidRPr="003E5E40">
        <w:rPr>
          <w:lang w:val="en-GB"/>
        </w:rPr>
        <w:t xml:space="preserve">obtained </w:t>
      </w:r>
      <w:r w:rsidR="00E445A1" w:rsidRPr="003E5E40">
        <w:rPr>
          <w:lang w:val="en-GB"/>
        </w:rPr>
        <w:t>photocatalytic performance</w:t>
      </w:r>
      <w:r w:rsidR="00E75BF7" w:rsidRPr="003E5E40">
        <w:rPr>
          <w:lang w:val="en-GB"/>
        </w:rPr>
        <w:t>s</w:t>
      </w:r>
      <w:r w:rsidR="00E445A1" w:rsidRPr="003E5E40">
        <w:rPr>
          <w:lang w:val="en-GB"/>
        </w:rPr>
        <w:t>.</w:t>
      </w:r>
    </w:p>
    <w:p w14:paraId="120F8AE0" w14:textId="77777777" w:rsidR="00B807B3" w:rsidRPr="003E5E40" w:rsidRDefault="00480944" w:rsidP="00B807B3">
      <w:pPr>
        <w:spacing w:line="480" w:lineRule="auto"/>
        <w:ind w:firstLine="708"/>
        <w:jc w:val="both"/>
        <w:rPr>
          <w:lang w:val="en-GB"/>
        </w:rPr>
      </w:pPr>
      <w:r w:rsidRPr="003E5E40">
        <w:rPr>
          <w:lang w:val="en-GB"/>
        </w:rPr>
        <w:t xml:space="preserve">Recently, Zhang et al. </w:t>
      </w:r>
      <w:r w:rsidR="00B807B3" w:rsidRPr="003E5E40">
        <w:rPr>
          <w:lang w:val="en-GB"/>
        </w:rPr>
        <w:fldChar w:fldCharType="begin"/>
      </w:r>
      <w:r w:rsidR="00A96C65" w:rsidRPr="003E5E40">
        <w:rPr>
          <w:lang w:val="en-GB"/>
        </w:rPr>
        <w:instrText xml:space="preserve"> ADDIN REFMGR.CITE &lt;Refman&gt;&lt;Cite ExcludeAuth="1"&gt;&lt;Author&gt;Zhang&lt;/Author&gt;&lt;Year&gt;2011&lt;/Year&gt;&lt;RecNum&gt;65&lt;/RecNum&gt;&lt;IDText&gt;Engineering the unique 2D mat of graphene to achieve graphene-TiO  nanocomposite for photocatalytic selective transformation: What advantage does graphene have over its forebear carbon nanotube?&lt;/IDText&gt;&lt;MDL Ref_Type="Journal"&gt;&lt;Ref_Type&gt;Journal&lt;/Ref_Type&gt;&lt;Ref_ID&gt;65&lt;/Ref_ID&gt;&lt;Title_Primary&gt;Engineering the unique 2D mat of graphene to achieve graphene-TiO&lt;sub&gt; &lt;/sub&gt; nanocomposite for photocatalytic selective transformation: What advantage does graphene have over its forebear carbon nanotube?&lt;/Title_Primary&gt;&lt;Authors_Primary&gt;Zhang,Y.&lt;/Authors_Primary&gt;&lt;Authors_Primary&gt;Tang,Z.R.&lt;/Authors_Primary&gt;&lt;Authors_Primary&gt;Fu,X.&lt;/Authors_Primary&gt;&lt;Authors_Primary&gt;Xu,Y.J.&lt;/Authors_Primary&gt;&lt;Date_Primary&gt;2011&lt;/Date_Primary&gt;&lt;Keywords&gt;carbon nanotube&lt;/Keywords&gt;&lt;Keywords&gt;grapheme&lt;/Keywords&gt;&lt;Keywords&gt;Graphene&lt;/Keywords&gt;&lt;Keywords&gt;nanocomposite&lt;/Keywords&gt;&lt;Keywords&gt;Nanocomposites&lt;/Keywords&gt;&lt;Keywords&gt;Photocatalysis&lt;/Keywords&gt;&lt;Keywords&gt;photocatalyst&lt;/Keywords&gt;&lt;Keywords&gt;Photocatalytic activity&lt;/Keywords&gt;&lt;Keywords&gt;selective oxidation&lt;/Keywords&gt;&lt;Keywords&gt;semiconductor&lt;/Keywords&gt;&lt;Keywords&gt;TiO2&lt;/Keywords&gt;&lt;Keywords&gt;Visible light&lt;/Keywords&gt;&lt;Keywords&gt;visible light photocatalysis&lt;/Keywords&gt;&lt;Reprint&gt;Not in File&lt;/Reprint&gt;&lt;Start_Page&gt;7426&lt;/Start_Page&gt;&lt;End_Page&gt;7435&lt;/End_Page&gt;&lt;Periodical&gt;ACS Nano&lt;/Periodical&gt;&lt;Volume&gt;5&lt;/Volume&gt;&lt;Issue&gt;9&lt;/Issue&gt;&lt;Address&gt;College of Chemistry and Chemical Engineering, Fuzhou University, Fuzhou 350108, China&amp;#xA;State Key Laboratory Breeding Base of Photocatalysis, College of Chemistry and Chemical Engineering, Fuzhou University, Fuzhou 350002, China&lt;/Address&gt;&lt;Web_URL&gt;http://www.scopus.com/inward/record.url?eid=2-s2.0-80053325435&amp;amp;partnerID=40&amp;amp;md5=a9038a0353c69fb2385d7fe6449ddc3a&lt;/Web_URL&gt;&lt;ZZ_JournalFull&gt;&lt;f name="System"&gt;ACS Nano&lt;/f&gt;&lt;/ZZ_JournalFull&gt;&lt;ZZ_WorkformID&gt;1&lt;/ZZ_WorkformID&gt;&lt;/MDL&gt;&lt;/Cite&gt;&lt;/Refman&gt;</w:instrText>
      </w:r>
      <w:r w:rsidR="00B807B3" w:rsidRPr="003E5E40">
        <w:rPr>
          <w:lang w:val="en-GB"/>
        </w:rPr>
        <w:fldChar w:fldCharType="separate"/>
      </w:r>
      <w:r w:rsidR="00CA3928" w:rsidRPr="003E5E40">
        <w:rPr>
          <w:noProof/>
          <w:lang w:val="en-GB"/>
        </w:rPr>
        <w:t>(2011d)</w:t>
      </w:r>
      <w:r w:rsidR="00B807B3" w:rsidRPr="003E5E40">
        <w:rPr>
          <w:lang w:val="en-GB"/>
        </w:rPr>
        <w:fldChar w:fldCharType="end"/>
      </w:r>
      <w:r w:rsidR="00B807B3" w:rsidRPr="003E5E40">
        <w:rPr>
          <w:lang w:val="en-GB"/>
        </w:rPr>
        <w:t xml:space="preserve"> synthesized again G-TiO</w:t>
      </w:r>
      <w:r w:rsidR="00B807B3" w:rsidRPr="003E5E40">
        <w:rPr>
          <w:vertAlign w:val="subscript"/>
          <w:lang w:val="en-GB"/>
        </w:rPr>
        <w:t>2</w:t>
      </w:r>
      <w:r w:rsidR="00B807B3" w:rsidRPr="003E5E40">
        <w:rPr>
          <w:lang w:val="en-GB"/>
        </w:rPr>
        <w:t xml:space="preserve"> and CNT-TiO</w:t>
      </w:r>
      <w:r w:rsidR="00B807B3" w:rsidRPr="003E5E40">
        <w:rPr>
          <w:vertAlign w:val="subscript"/>
          <w:lang w:val="en-GB"/>
        </w:rPr>
        <w:t>2</w:t>
      </w:r>
      <w:r w:rsidR="00B807B3" w:rsidRPr="003E5E40">
        <w:rPr>
          <w:lang w:val="en-GB"/>
        </w:rPr>
        <w:t xml:space="preserve"> composites, but in this case </w:t>
      </w:r>
      <w:r w:rsidR="001703E4" w:rsidRPr="003E5E40">
        <w:rPr>
          <w:lang w:val="en-GB"/>
        </w:rPr>
        <w:t xml:space="preserve">by using </w:t>
      </w:r>
      <w:r w:rsidR="00B807B3" w:rsidRPr="003E5E40">
        <w:rPr>
          <w:lang w:val="en-GB"/>
        </w:rPr>
        <w:t>a sol</w:t>
      </w:r>
      <w:r w:rsidR="001703E4" w:rsidRPr="003E5E40">
        <w:rPr>
          <w:lang w:val="en-GB"/>
        </w:rPr>
        <w:t>-</w:t>
      </w:r>
      <w:r w:rsidR="00B807B3" w:rsidRPr="003E5E40">
        <w:rPr>
          <w:lang w:val="en-GB"/>
        </w:rPr>
        <w:t xml:space="preserve">gel method </w:t>
      </w:r>
      <w:r w:rsidR="001703E4" w:rsidRPr="003E5E40">
        <w:rPr>
          <w:lang w:val="en-GB"/>
        </w:rPr>
        <w:t>with</w:t>
      </w:r>
      <w:r w:rsidR="00B807B3" w:rsidRPr="003E5E40">
        <w:rPr>
          <w:lang w:val="en-GB"/>
        </w:rPr>
        <w:t xml:space="preserve"> TiF</w:t>
      </w:r>
      <w:r w:rsidR="00B807B3" w:rsidRPr="003E5E40">
        <w:rPr>
          <w:vertAlign w:val="subscript"/>
          <w:lang w:val="en-GB"/>
        </w:rPr>
        <w:t>4</w:t>
      </w:r>
      <w:r w:rsidR="00B807B3" w:rsidRPr="003E5E40">
        <w:rPr>
          <w:lang w:val="en-GB"/>
        </w:rPr>
        <w:t xml:space="preserve">. Both </w:t>
      </w:r>
      <w:r w:rsidR="0098277D" w:rsidRPr="003E5E40">
        <w:rPr>
          <w:lang w:val="en-GB"/>
        </w:rPr>
        <w:t>types</w:t>
      </w:r>
      <w:r w:rsidR="00B807B3" w:rsidRPr="003E5E40">
        <w:rPr>
          <w:lang w:val="en-GB"/>
        </w:rPr>
        <w:t xml:space="preserve"> of composite</w:t>
      </w:r>
      <w:r w:rsidR="001703E4" w:rsidRPr="003E5E40">
        <w:rPr>
          <w:lang w:val="en-GB"/>
        </w:rPr>
        <w:t>s</w:t>
      </w:r>
      <w:r w:rsidR="00B807B3" w:rsidRPr="003E5E40">
        <w:rPr>
          <w:lang w:val="en-GB"/>
        </w:rPr>
        <w:t xml:space="preserve"> were tested in the photocatalytic selective oxidation of alcohols under visible light irradiation, the G-TiO</w:t>
      </w:r>
      <w:r w:rsidR="00B807B3" w:rsidRPr="003E5E40">
        <w:rPr>
          <w:vertAlign w:val="subscript"/>
          <w:lang w:val="en-GB"/>
        </w:rPr>
        <w:t>2</w:t>
      </w:r>
      <w:r w:rsidR="00B807B3" w:rsidRPr="003E5E40">
        <w:rPr>
          <w:lang w:val="en-GB"/>
        </w:rPr>
        <w:t xml:space="preserve"> composite with 5 wt.% of </w:t>
      </w:r>
      <w:r w:rsidR="0098277D" w:rsidRPr="003E5E40">
        <w:rPr>
          <w:lang w:val="en-GB"/>
        </w:rPr>
        <w:t>graphene showing the best efficiency</w:t>
      </w:r>
      <w:r w:rsidR="00B807B3" w:rsidRPr="003E5E40">
        <w:rPr>
          <w:lang w:val="en-GB"/>
        </w:rPr>
        <w:t xml:space="preserve">, which was also much </w:t>
      </w:r>
      <w:r w:rsidR="001703E4" w:rsidRPr="003E5E40">
        <w:rPr>
          <w:lang w:val="en-GB"/>
        </w:rPr>
        <w:t>more active</w:t>
      </w:r>
      <w:r w:rsidR="00B807B3" w:rsidRPr="003E5E40">
        <w:rPr>
          <w:lang w:val="en-GB"/>
        </w:rPr>
        <w:t xml:space="preserve"> than its analogue CNT-TiO</w:t>
      </w:r>
      <w:r w:rsidR="00B807B3" w:rsidRPr="003E5E40">
        <w:rPr>
          <w:vertAlign w:val="subscript"/>
          <w:lang w:val="en-GB"/>
        </w:rPr>
        <w:t>2</w:t>
      </w:r>
      <w:r w:rsidR="00B807B3" w:rsidRPr="003E5E40">
        <w:rPr>
          <w:lang w:val="en-GB"/>
        </w:rPr>
        <w:t>.</w:t>
      </w:r>
      <w:r w:rsidR="008519A0" w:rsidRPr="003E5E40">
        <w:rPr>
          <w:lang w:val="en-GB"/>
        </w:rPr>
        <w:t xml:space="preserve"> </w:t>
      </w:r>
      <w:r w:rsidR="00E75BF7" w:rsidRPr="003E5E40">
        <w:rPr>
          <w:lang w:val="en-GB"/>
        </w:rPr>
        <w:t>Therefore, a</w:t>
      </w:r>
      <w:r w:rsidR="008519A0" w:rsidRPr="003E5E40">
        <w:rPr>
          <w:lang w:val="en-GB"/>
        </w:rPr>
        <w:t xml:space="preserve">ccording to the results obtained by Zhang et al. </w:t>
      </w:r>
      <w:r w:rsidR="008519A0" w:rsidRPr="003E5E40">
        <w:rPr>
          <w:lang w:val="en-GB"/>
        </w:rPr>
        <w:fldChar w:fldCharType="begin">
          <w:fldData xml:space="preserve">PFJlZm1hbj48Q2l0ZSBFeGNsdWRlQXV0aD0iMSI+PEF1dGhvcj5aaGFuZzwvQXV0aG9yPjxZZWFy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</w:fldData>
        </w:fldChar>
      </w:r>
      <w:r w:rsidR="00A96C65" w:rsidRPr="003E5E40">
        <w:rPr>
          <w:lang w:val="en-GB"/>
        </w:rPr>
        <w:instrText xml:space="preserve"> ADDIN REFMGR.CITE </w:instrText>
      </w:r>
      <w:r w:rsidR="00A96C65" w:rsidRPr="003E5E40">
        <w:rPr>
          <w:lang w:val="en-GB"/>
        </w:rPr>
        <w:fldChar w:fldCharType="begin">
          <w:fldData xml:space="preserve">PFJlZm1hbj48Q2l0ZSBFeGNsdWRlQXV0aD0iMSI+PEF1dGhvcj5aaGFuZzwvQXV0aG9yPjxZZWFy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</w:fldData>
        </w:fldChar>
      </w:r>
      <w:r w:rsidR="00A96C65" w:rsidRPr="003E5E40">
        <w:rPr>
          <w:lang w:val="en-GB"/>
        </w:rPr>
        <w:instrText xml:space="preserve"> ADDIN EN.CITE.DATA </w:instrText>
      </w:r>
      <w:r w:rsidR="00A96C65" w:rsidRPr="003E5E40">
        <w:rPr>
          <w:lang w:val="en-GB"/>
        </w:rPr>
      </w:r>
      <w:r w:rsidR="00A96C65" w:rsidRPr="003E5E40">
        <w:rPr>
          <w:lang w:val="en-GB"/>
        </w:rPr>
        <w:fldChar w:fldCharType="end"/>
      </w:r>
      <w:r w:rsidR="008519A0" w:rsidRPr="003E5E40">
        <w:rPr>
          <w:lang w:val="en-GB"/>
        </w:rPr>
      </w:r>
      <w:r w:rsidR="008519A0" w:rsidRPr="003E5E40">
        <w:rPr>
          <w:lang w:val="en-GB"/>
        </w:rPr>
        <w:fldChar w:fldCharType="separate"/>
      </w:r>
      <w:r w:rsidR="00CA3928" w:rsidRPr="003E5E40">
        <w:rPr>
          <w:noProof/>
          <w:lang w:val="en-GB"/>
        </w:rPr>
        <w:t>(2010c; 2011d)</w:t>
      </w:r>
      <w:r w:rsidR="008519A0" w:rsidRPr="003E5E40">
        <w:rPr>
          <w:lang w:val="en-GB"/>
        </w:rPr>
        <w:fldChar w:fldCharType="end"/>
      </w:r>
      <w:r w:rsidR="008519A0" w:rsidRPr="003E5E40">
        <w:rPr>
          <w:lang w:val="en-GB"/>
        </w:rPr>
        <w:t xml:space="preserve">, </w:t>
      </w:r>
      <w:r w:rsidR="001703E4" w:rsidRPr="003E5E40">
        <w:rPr>
          <w:lang w:val="en-GB"/>
        </w:rPr>
        <w:t xml:space="preserve">it </w:t>
      </w:r>
      <w:r w:rsidR="008519A0" w:rsidRPr="003E5E40">
        <w:rPr>
          <w:lang w:val="en-GB"/>
        </w:rPr>
        <w:t>can be concluded tha</w:t>
      </w:r>
      <w:r w:rsidR="001703E4" w:rsidRPr="003E5E40">
        <w:rPr>
          <w:lang w:val="en-GB"/>
        </w:rPr>
        <w:t>t</w:t>
      </w:r>
      <w:r w:rsidR="008519A0" w:rsidRPr="003E5E40">
        <w:rPr>
          <w:lang w:val="en-GB"/>
        </w:rPr>
        <w:t xml:space="preserve"> </w:t>
      </w:r>
      <w:r w:rsidR="006350C5" w:rsidRPr="003E5E40">
        <w:rPr>
          <w:lang w:val="en-GB"/>
        </w:rPr>
        <w:t xml:space="preserve">the </w:t>
      </w:r>
      <w:r w:rsidR="008519A0" w:rsidRPr="003E5E40">
        <w:rPr>
          <w:lang w:val="en-GB"/>
        </w:rPr>
        <w:t>preparation method play</w:t>
      </w:r>
      <w:r w:rsidR="00EF3C67" w:rsidRPr="003E5E40">
        <w:rPr>
          <w:lang w:val="en-GB"/>
        </w:rPr>
        <w:t>s</w:t>
      </w:r>
      <w:r w:rsidR="008519A0" w:rsidRPr="003E5E40">
        <w:rPr>
          <w:lang w:val="en-GB"/>
        </w:rPr>
        <w:t xml:space="preserve"> a very important role in affecting </w:t>
      </w:r>
      <w:r w:rsidR="001703E4" w:rsidRPr="003E5E40">
        <w:rPr>
          <w:lang w:val="en-GB"/>
        </w:rPr>
        <w:t xml:space="preserve">or not </w:t>
      </w:r>
      <w:r w:rsidR="008519A0" w:rsidRPr="003E5E40">
        <w:rPr>
          <w:lang w:val="en-GB"/>
        </w:rPr>
        <w:t xml:space="preserve">the photocatalytic performance of </w:t>
      </w:r>
      <w:r w:rsidR="00E75BF7" w:rsidRPr="003E5E40">
        <w:rPr>
          <w:lang w:val="en-GB"/>
        </w:rPr>
        <w:t>graphene-based T</w:t>
      </w:r>
      <w:r w:rsidR="008519A0" w:rsidRPr="003E5E40">
        <w:rPr>
          <w:lang w:val="en-GB"/>
        </w:rPr>
        <w:t>iO</w:t>
      </w:r>
      <w:r w:rsidR="008519A0" w:rsidRPr="003E5E40">
        <w:rPr>
          <w:vertAlign w:val="subscript"/>
          <w:lang w:val="en-GB"/>
        </w:rPr>
        <w:t>2</w:t>
      </w:r>
      <w:r w:rsidR="008519A0" w:rsidRPr="003E5E40">
        <w:rPr>
          <w:lang w:val="en-GB"/>
        </w:rPr>
        <w:t xml:space="preserve"> composite</w:t>
      </w:r>
      <w:r w:rsidR="001703E4" w:rsidRPr="003E5E40">
        <w:rPr>
          <w:lang w:val="en-GB"/>
        </w:rPr>
        <w:t>s</w:t>
      </w:r>
      <w:r w:rsidR="006350C5" w:rsidRPr="003E5E40">
        <w:rPr>
          <w:lang w:val="en-GB"/>
        </w:rPr>
        <w:t>.</w:t>
      </w:r>
    </w:p>
    <w:p w14:paraId="794F5E15" w14:textId="77777777" w:rsidR="00835432" w:rsidRPr="003E5E40" w:rsidRDefault="00835432" w:rsidP="00B807B3">
      <w:pPr>
        <w:spacing w:line="480" w:lineRule="auto"/>
        <w:ind w:firstLine="708"/>
        <w:jc w:val="both"/>
        <w:rPr>
          <w:lang w:val="en-GB"/>
        </w:rPr>
      </w:pPr>
    </w:p>
    <w:p w14:paraId="74D939FF" w14:textId="77777777" w:rsidR="00D653FC" w:rsidRPr="003E5E40" w:rsidRDefault="00835432" w:rsidP="00835432">
      <w:pPr>
        <w:pStyle w:val="Heading2"/>
      </w:pPr>
      <w:r w:rsidRPr="003E5E40">
        <w:lastRenderedPageBreak/>
        <w:t>Other applications</w:t>
      </w:r>
      <w:r w:rsidR="00E704E3" w:rsidRPr="003E5E40">
        <w:t xml:space="preserve"> of graphene-based composites</w:t>
      </w:r>
    </w:p>
    <w:p w14:paraId="4C92DAE8" w14:textId="77777777" w:rsidR="00262A97" w:rsidRPr="003E5E40" w:rsidRDefault="00EF3C67" w:rsidP="001B0888">
      <w:pPr>
        <w:autoSpaceDE w:val="0"/>
        <w:autoSpaceDN w:val="0"/>
        <w:adjustRightInd w:val="0"/>
        <w:spacing w:line="480" w:lineRule="auto"/>
        <w:ind w:firstLine="708"/>
        <w:jc w:val="both"/>
        <w:rPr>
          <w:lang w:val="en-GB"/>
        </w:rPr>
      </w:pPr>
      <w:r w:rsidRPr="003E5E40">
        <w:rPr>
          <w:lang w:val="en-GB"/>
        </w:rPr>
        <w:t>H</w:t>
      </w:r>
      <w:r w:rsidR="005F10F7" w:rsidRPr="003E5E40">
        <w:rPr>
          <w:lang w:val="en-GB"/>
        </w:rPr>
        <w:t xml:space="preserve">ydrogen production from water splitting is </w:t>
      </w:r>
      <w:r w:rsidRPr="003E5E40">
        <w:rPr>
          <w:lang w:val="en-GB"/>
        </w:rPr>
        <w:t>an</w:t>
      </w:r>
      <w:r w:rsidR="005F10F7" w:rsidRPr="003E5E40">
        <w:rPr>
          <w:lang w:val="en-GB"/>
        </w:rPr>
        <w:t>o</w:t>
      </w:r>
      <w:r w:rsidR="00471584" w:rsidRPr="003E5E40">
        <w:rPr>
          <w:lang w:val="en-GB"/>
        </w:rPr>
        <w:t>ther application of interest i</w:t>
      </w:r>
      <w:r w:rsidR="005F10F7" w:rsidRPr="003E5E40">
        <w:rPr>
          <w:lang w:val="en-GB"/>
        </w:rPr>
        <w:t xml:space="preserve">n this </w:t>
      </w:r>
      <w:r w:rsidRPr="003E5E40">
        <w:rPr>
          <w:lang w:val="en-GB"/>
        </w:rPr>
        <w:t>area</w:t>
      </w:r>
      <w:r w:rsidR="005F10F7" w:rsidRPr="003E5E40">
        <w:rPr>
          <w:lang w:val="en-GB"/>
        </w:rPr>
        <w:t xml:space="preserve">, since </w:t>
      </w:r>
      <w:r w:rsidRPr="003E5E40">
        <w:rPr>
          <w:lang w:val="en-GB"/>
        </w:rPr>
        <w:t>the extension of</w:t>
      </w:r>
      <w:r w:rsidR="005F10F7" w:rsidRPr="003E5E40">
        <w:rPr>
          <w:lang w:val="en-GB"/>
        </w:rPr>
        <w:t xml:space="preserve"> light absorption to the visible light region </w:t>
      </w:r>
      <w:r w:rsidR="00990A52" w:rsidRPr="003E5E40">
        <w:rPr>
          <w:lang w:val="en-GB"/>
        </w:rPr>
        <w:t>for development of solar-driven technologies</w:t>
      </w:r>
      <w:r w:rsidRPr="003E5E40">
        <w:rPr>
          <w:lang w:val="en-GB"/>
        </w:rPr>
        <w:t>,</w:t>
      </w:r>
      <w:r w:rsidR="00990A52" w:rsidRPr="003E5E40">
        <w:rPr>
          <w:lang w:val="en-GB"/>
        </w:rPr>
        <w:t xml:space="preserve"> </w:t>
      </w:r>
      <w:r w:rsidR="005F10F7" w:rsidRPr="003E5E40">
        <w:rPr>
          <w:lang w:val="en-GB"/>
        </w:rPr>
        <w:t>and the suppression of electron-holes recombination</w:t>
      </w:r>
      <w:r w:rsidRPr="003E5E40">
        <w:rPr>
          <w:lang w:val="en-GB"/>
        </w:rPr>
        <w:t>,</w:t>
      </w:r>
      <w:r w:rsidR="005F10F7" w:rsidRPr="003E5E40">
        <w:rPr>
          <w:lang w:val="en-GB"/>
        </w:rPr>
        <w:t xml:space="preserve"> are also key factors </w:t>
      </w:r>
      <w:r w:rsidR="00990A52" w:rsidRPr="003E5E40">
        <w:rPr>
          <w:lang w:val="en-GB"/>
        </w:rPr>
        <w:t>in this</w:t>
      </w:r>
      <w:r w:rsidR="005F10F7" w:rsidRPr="003E5E40">
        <w:rPr>
          <w:lang w:val="en-GB"/>
        </w:rPr>
        <w:t xml:space="preserve"> process</w:t>
      </w:r>
      <w:r w:rsidR="00E75BF7" w:rsidRPr="003E5E40">
        <w:rPr>
          <w:lang w:val="en-GB"/>
        </w:rPr>
        <w:t>.</w:t>
      </w:r>
      <w:r w:rsidR="00471584" w:rsidRPr="003E5E40">
        <w:rPr>
          <w:lang w:val="en-GB"/>
        </w:rPr>
        <w:t xml:space="preserve"> </w:t>
      </w:r>
      <w:r w:rsidR="006350C5" w:rsidRPr="003E5E40">
        <w:rPr>
          <w:lang w:val="en-GB"/>
        </w:rPr>
        <w:t>G-</w:t>
      </w:r>
      <w:r w:rsidR="00471584" w:rsidRPr="003E5E40">
        <w:rPr>
          <w:lang w:val="en-GB"/>
        </w:rPr>
        <w:t>TiO</w:t>
      </w:r>
      <w:r w:rsidR="00471584" w:rsidRPr="003E5E40">
        <w:rPr>
          <w:vertAlign w:val="subscript"/>
          <w:lang w:val="en-GB"/>
        </w:rPr>
        <w:t>2</w:t>
      </w:r>
      <w:r w:rsidR="00471584" w:rsidRPr="003E5E40">
        <w:rPr>
          <w:lang w:val="en-GB"/>
        </w:rPr>
        <w:t xml:space="preserve"> composites </w:t>
      </w:r>
      <w:r w:rsidR="00990A52" w:rsidRPr="003E5E40">
        <w:rPr>
          <w:lang w:val="en-GB"/>
        </w:rPr>
        <w:t xml:space="preserve">already </w:t>
      </w:r>
      <w:r w:rsidR="00466738" w:rsidRPr="003E5E40">
        <w:rPr>
          <w:lang w:val="en-GB"/>
        </w:rPr>
        <w:t>showed h</w:t>
      </w:r>
      <w:r w:rsidR="00471584" w:rsidRPr="003E5E40">
        <w:rPr>
          <w:lang w:val="en-GB"/>
        </w:rPr>
        <w:t xml:space="preserve">igher </w:t>
      </w:r>
      <w:r w:rsidR="00406088" w:rsidRPr="003E5E40">
        <w:rPr>
          <w:lang w:val="en-GB"/>
        </w:rPr>
        <w:t xml:space="preserve">production </w:t>
      </w:r>
      <w:r w:rsidR="006350C5" w:rsidRPr="003E5E40">
        <w:rPr>
          <w:lang w:val="en-GB"/>
        </w:rPr>
        <w:t xml:space="preserve">of hydrogen </w:t>
      </w:r>
      <w:r w:rsidR="00471584" w:rsidRPr="003E5E40">
        <w:rPr>
          <w:lang w:val="en-GB"/>
        </w:rPr>
        <w:t>than P25</w:t>
      </w:r>
      <w:r w:rsidR="00C565EB" w:rsidRPr="003E5E40">
        <w:rPr>
          <w:lang w:val="en-GB"/>
        </w:rPr>
        <w:t xml:space="preserve"> </w:t>
      </w:r>
      <w:r w:rsidR="00C565EB" w:rsidRPr="003E5E40">
        <w:rPr>
          <w:lang w:val="en-GB"/>
        </w:rPr>
        <w:fldChar w:fldCharType="begin">
          <w:fldData xml:space="preserve">PFJlZm1hbj48Q2l0ZT48QXV0aG9yPlpoYW5nPC9BdXRob3I+PFllYXI+MjAxMjwvWWVhcj48UmVj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</w:fldData>
        </w:fldChar>
      </w:r>
      <w:r w:rsidR="00A96C65" w:rsidRPr="003E5E40">
        <w:rPr>
          <w:lang w:val="en-GB"/>
        </w:rPr>
        <w:instrText xml:space="preserve"> ADDIN REFMGR.CITE </w:instrText>
      </w:r>
      <w:r w:rsidR="00A96C65" w:rsidRPr="003E5E40">
        <w:rPr>
          <w:lang w:val="en-GB"/>
        </w:rPr>
        <w:fldChar w:fldCharType="begin">
          <w:fldData xml:space="preserve">PFJlZm1hbj48Q2l0ZT48QXV0aG9yPlpoYW5nPC9BdXRob3I+PFllYXI+MjAxMjwvWWVhcj48UmVj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</w:fldData>
        </w:fldChar>
      </w:r>
      <w:r w:rsidR="00A96C65" w:rsidRPr="003E5E40">
        <w:rPr>
          <w:lang w:val="en-GB"/>
        </w:rPr>
        <w:instrText xml:space="preserve"> ADDIN EN.CITE.DATA </w:instrText>
      </w:r>
      <w:r w:rsidR="00A96C65" w:rsidRPr="003E5E40">
        <w:rPr>
          <w:lang w:val="en-GB"/>
        </w:rPr>
      </w:r>
      <w:r w:rsidR="00A96C65" w:rsidRPr="003E5E40">
        <w:rPr>
          <w:lang w:val="en-GB"/>
        </w:rPr>
        <w:fldChar w:fldCharType="end"/>
      </w:r>
      <w:r w:rsidR="00C565EB" w:rsidRPr="003E5E40">
        <w:rPr>
          <w:lang w:val="en-GB"/>
        </w:rPr>
      </w:r>
      <w:r w:rsidR="00C565EB" w:rsidRPr="003E5E40">
        <w:rPr>
          <w:lang w:val="en-GB"/>
        </w:rPr>
        <w:fldChar w:fldCharType="separate"/>
      </w:r>
      <w:r w:rsidR="00C565EB" w:rsidRPr="003E5E40">
        <w:rPr>
          <w:noProof/>
          <w:lang w:val="en-GB"/>
        </w:rPr>
        <w:t>(Zhang et al. 2012)</w:t>
      </w:r>
      <w:r w:rsidR="00C565EB" w:rsidRPr="003E5E40">
        <w:rPr>
          <w:lang w:val="en-GB"/>
        </w:rPr>
        <w:fldChar w:fldCharType="end"/>
      </w:r>
      <w:r w:rsidR="006350C5" w:rsidRPr="003E5E40">
        <w:rPr>
          <w:lang w:val="en-GB"/>
        </w:rPr>
        <w:t xml:space="preserve">. The highest photocatalytic activity was obtained </w:t>
      </w:r>
      <w:r w:rsidRPr="003E5E40">
        <w:rPr>
          <w:lang w:val="en-GB"/>
        </w:rPr>
        <w:t>with</w:t>
      </w:r>
      <w:r w:rsidR="006350C5" w:rsidRPr="003E5E40">
        <w:rPr>
          <w:lang w:val="en-GB"/>
        </w:rPr>
        <w:t xml:space="preserve"> G-TiO</w:t>
      </w:r>
      <w:r w:rsidR="006350C5" w:rsidRPr="003E5E40">
        <w:rPr>
          <w:vertAlign w:val="subscript"/>
          <w:lang w:val="en-GB"/>
        </w:rPr>
        <w:t>2</w:t>
      </w:r>
      <w:r w:rsidR="006350C5" w:rsidRPr="003E5E40">
        <w:rPr>
          <w:lang w:val="en-GB"/>
        </w:rPr>
        <w:t xml:space="preserve"> composites </w:t>
      </w:r>
      <w:r w:rsidR="00990A52" w:rsidRPr="003E5E40">
        <w:rPr>
          <w:lang w:val="en-GB"/>
        </w:rPr>
        <w:t>with 5</w:t>
      </w:r>
      <w:r w:rsidR="00C1389A" w:rsidRPr="003E5E40">
        <w:rPr>
          <w:lang w:val="en-GB"/>
        </w:rPr>
        <w:t xml:space="preserve"> </w:t>
      </w:r>
      <w:r w:rsidR="00990A52" w:rsidRPr="003E5E40">
        <w:rPr>
          <w:lang w:val="en-GB"/>
        </w:rPr>
        <w:t xml:space="preserve">wt.% of graphene content and </w:t>
      </w:r>
      <w:r w:rsidR="006350C5" w:rsidRPr="003E5E40">
        <w:rPr>
          <w:lang w:val="en-GB"/>
        </w:rPr>
        <w:t>t</w:t>
      </w:r>
      <w:r w:rsidR="00466738" w:rsidRPr="003E5E40">
        <w:rPr>
          <w:lang w:val="en-GB"/>
        </w:rPr>
        <w:t xml:space="preserve">reated </w:t>
      </w:r>
      <w:r w:rsidRPr="003E5E40">
        <w:rPr>
          <w:lang w:val="en-GB"/>
        </w:rPr>
        <w:t>in</w:t>
      </w:r>
      <w:r w:rsidR="00466738" w:rsidRPr="003E5E40">
        <w:rPr>
          <w:lang w:val="en-GB"/>
        </w:rPr>
        <w:t xml:space="preserve"> </w:t>
      </w:r>
      <w:r w:rsidR="00990A52" w:rsidRPr="003E5E40">
        <w:rPr>
          <w:lang w:val="en-GB"/>
        </w:rPr>
        <w:t xml:space="preserve">a </w:t>
      </w:r>
      <w:r w:rsidR="00466738" w:rsidRPr="003E5E40">
        <w:rPr>
          <w:lang w:val="en-GB"/>
        </w:rPr>
        <w:t>nitrogen atmosphere</w:t>
      </w:r>
      <w:r w:rsidR="0021464C" w:rsidRPr="003E5E40">
        <w:rPr>
          <w:lang w:val="en-GB"/>
        </w:rPr>
        <w:t>, wh</w:t>
      </w:r>
      <w:r w:rsidR="006D2460" w:rsidRPr="003E5E40">
        <w:rPr>
          <w:lang w:val="en-GB"/>
        </w:rPr>
        <w:t>ose</w:t>
      </w:r>
      <w:r w:rsidR="0021464C" w:rsidRPr="003E5E40">
        <w:rPr>
          <w:lang w:val="en-GB"/>
        </w:rPr>
        <w:t xml:space="preserve"> hydrogen production exceeded more </w:t>
      </w:r>
      <w:r w:rsidR="007B61A2" w:rsidRPr="003E5E40">
        <w:rPr>
          <w:lang w:val="en-GB"/>
        </w:rPr>
        <w:t xml:space="preserve">than </w:t>
      </w:r>
      <w:r w:rsidR="0021464C" w:rsidRPr="003E5E40">
        <w:rPr>
          <w:lang w:val="en-GB"/>
        </w:rPr>
        <w:t>2 times that observed for P25, using Na</w:t>
      </w:r>
      <w:r w:rsidR="0021464C" w:rsidRPr="003E5E40">
        <w:rPr>
          <w:vertAlign w:val="subscript"/>
          <w:lang w:val="en-GB"/>
        </w:rPr>
        <w:t>2</w:t>
      </w:r>
      <w:r w:rsidR="0021464C" w:rsidRPr="003E5E40">
        <w:rPr>
          <w:lang w:val="en-GB"/>
        </w:rPr>
        <w:t>S and Na</w:t>
      </w:r>
      <w:r w:rsidR="0021464C" w:rsidRPr="003E5E40">
        <w:rPr>
          <w:vertAlign w:val="subscript"/>
          <w:lang w:val="en-GB"/>
        </w:rPr>
        <w:t>2</w:t>
      </w:r>
      <w:r w:rsidR="0021464C" w:rsidRPr="003E5E40">
        <w:rPr>
          <w:lang w:val="en-GB"/>
        </w:rPr>
        <w:t>SO</w:t>
      </w:r>
      <w:r w:rsidR="0021464C" w:rsidRPr="003E5E40">
        <w:rPr>
          <w:vertAlign w:val="subscript"/>
          <w:lang w:val="en-GB"/>
        </w:rPr>
        <w:t>3</w:t>
      </w:r>
      <w:r w:rsidR="0021464C" w:rsidRPr="003E5E40">
        <w:rPr>
          <w:lang w:val="en-GB"/>
        </w:rPr>
        <w:t xml:space="preserve"> as sacrificial agents </w:t>
      </w:r>
      <w:r w:rsidR="0021464C" w:rsidRPr="003E5E40">
        <w:rPr>
          <w:lang w:val="en-GB"/>
        </w:rPr>
        <w:fldChar w:fldCharType="begin"/>
      </w:r>
      <w:r w:rsidR="00A96C65" w:rsidRPr="003E5E40">
        <w:rPr>
          <w:lang w:val="en-GB"/>
        </w:rPr>
        <w:instrText xml:space="preserve"> ADDIN REFMGR.CITE &lt;Refman&gt;&lt;Cite&gt;&lt;Author&gt;Zhang&lt;/Author&gt;&lt;Year&gt;2010&lt;/Year&gt;&lt;RecNum&gt;40&lt;/RecNum&gt;&lt;IDText&gt;Graphene/TiO2 nanocomposites: Synthesis, characterization and application in hydrogen evolution from water photocatalytic splitting&lt;/IDText&gt;&lt;MDL Ref_Type="Journal"&gt;&lt;Ref_Type&gt;Journal&lt;/Ref_Type&gt;&lt;Ref_ID&gt;40&lt;/Ref_ID&gt;&lt;Title_Primary&gt;Graphene/TiO&lt;sub&gt;2&lt;/sub&gt; nanocomposites: Synthesis, characterization and application in hydrogen evolution from water photocatalytic splitting&lt;/Title_Primary&gt;&lt;Authors_Primary&gt;Zhang,X.Y.&lt;/Authors_Primary&gt;&lt;Authors_Primary&gt;Li,H.P.&lt;/Authors_Primary&gt;&lt;Authors_Primary&gt;Cui,X.L.&lt;/Authors_Primary&gt;&lt;Authors_Primary&gt;Lin,Y.&lt;/Authors_Primary&gt;&lt;Date_Primary&gt;2010&lt;/Date_Primary&gt;&lt;Keywords&gt;Adsorption&lt;/Keywords&gt;&lt;Keywords&gt;Composites&lt;/Keywords&gt;&lt;Keywords&gt;Graphene&lt;/Keywords&gt;&lt;Keywords&gt;Graphene sheets&lt;/Keywords&gt;&lt;Keywords&gt;Hydrogen evolution&lt;/Keywords&gt;&lt;Keywords&gt;nanocomposite&lt;/Keywords&gt;&lt;Keywords&gt;Nanocomposites&lt;/Keywords&gt;&lt;Keywords&gt;photocatalyst&lt;/Keywords&gt;&lt;Keywords&gt;Photocatalytic activity&lt;/Keywords&gt;&lt;Keywords&gt;Synthesis&lt;/Keywords&gt;&lt;Keywords&gt;Titania&lt;/Keywords&gt;&lt;Keywords&gt;Titanium dioxide&lt;/Keywords&gt;&lt;Keywords&gt;Water photo-splitting&lt;/Keywords&gt;&lt;Reprint&gt;Not in File&lt;/Reprint&gt;&lt;Start_Page&gt;2801&lt;/Start_Page&gt;&lt;End_Page&gt;2806&lt;/End_Page&gt;&lt;Periodical&gt;J.Mater.Chem.&lt;/Periodical&gt;&lt;Volume&gt;20&lt;/Volume&gt;&lt;Issue&gt;14&lt;/Issue&gt;&lt;Address&gt;Department of Material Science, Fudan University, Shanghai 200433, China&amp;#xA;Pacific Northwest National Laboratory, Richland, WA 99352, United States&lt;/Address&gt;&lt;Web_URL&gt;http://www.scopus.com/inward/record.url?eid=2-s2.0-77950160340&amp;amp;partnerID=40&amp;amp;md5=c8a248a6a1da084ffebbe784ee1a7d13&lt;/Web_URL&gt;&lt;ZZ_JournalFull&gt;&lt;f name="System"&gt;Journal of Materials Chemistry&lt;/f&gt;&lt;/ZZ_JournalFull&gt;&lt;ZZ_JournalStdAbbrev&gt;&lt;f name="System"&gt;J.Mater.Chem.&lt;/f&gt;&lt;/ZZ_JournalStdAbbrev&gt;&lt;ZZ_WorkformID&gt;1&lt;/ZZ_WorkformID&gt;&lt;/MDL&gt;&lt;/Cite&gt;&lt;/Refman&gt;</w:instrText>
      </w:r>
      <w:r w:rsidR="0021464C" w:rsidRPr="003E5E40">
        <w:rPr>
          <w:lang w:val="en-GB"/>
        </w:rPr>
        <w:fldChar w:fldCharType="separate"/>
      </w:r>
      <w:r w:rsidR="0021464C" w:rsidRPr="003E5E40">
        <w:rPr>
          <w:noProof/>
          <w:lang w:val="en-GB"/>
        </w:rPr>
        <w:t>(Zhang et al. 2010b)</w:t>
      </w:r>
      <w:r w:rsidR="0021464C" w:rsidRPr="003E5E40">
        <w:rPr>
          <w:lang w:val="en-GB"/>
        </w:rPr>
        <w:fldChar w:fldCharType="end"/>
      </w:r>
      <w:r w:rsidR="00466738" w:rsidRPr="003E5E40">
        <w:rPr>
          <w:lang w:val="en-GB"/>
        </w:rPr>
        <w:t xml:space="preserve">. </w:t>
      </w:r>
      <w:r w:rsidR="006350C5" w:rsidRPr="003E5E40">
        <w:rPr>
          <w:lang w:val="en-GB"/>
        </w:rPr>
        <w:t>RGO-</w:t>
      </w:r>
      <w:r w:rsidR="00761DC2" w:rsidRPr="003E5E40">
        <w:rPr>
          <w:lang w:val="en-GB"/>
        </w:rPr>
        <w:t xml:space="preserve">P25 composites were </w:t>
      </w:r>
      <w:r w:rsidR="006350C5" w:rsidRPr="003E5E40">
        <w:rPr>
          <w:lang w:val="en-GB"/>
        </w:rPr>
        <w:t xml:space="preserve">also </w:t>
      </w:r>
      <w:r w:rsidR="00761DC2" w:rsidRPr="003E5E40">
        <w:rPr>
          <w:lang w:val="en-GB"/>
        </w:rPr>
        <w:t xml:space="preserve">more effective </w:t>
      </w:r>
      <w:r w:rsidRPr="003E5E40">
        <w:rPr>
          <w:lang w:val="en-GB"/>
        </w:rPr>
        <w:t>for</w:t>
      </w:r>
      <w:r w:rsidR="00761DC2" w:rsidRPr="003E5E40">
        <w:rPr>
          <w:lang w:val="en-GB"/>
        </w:rPr>
        <w:t xml:space="preserve"> </w:t>
      </w:r>
      <w:r w:rsidR="00990A52" w:rsidRPr="003E5E40">
        <w:rPr>
          <w:lang w:val="en-GB"/>
        </w:rPr>
        <w:t>hydrogen production</w:t>
      </w:r>
      <w:r w:rsidRPr="003E5E40">
        <w:rPr>
          <w:lang w:val="en-GB"/>
        </w:rPr>
        <w:t xml:space="preserve"> </w:t>
      </w:r>
      <w:r w:rsidR="0021464C" w:rsidRPr="003E5E40">
        <w:rPr>
          <w:lang w:val="en-GB"/>
        </w:rPr>
        <w:t>from methanol aqueous solution</w:t>
      </w:r>
      <w:r w:rsidR="0030663E" w:rsidRPr="003E5E40">
        <w:rPr>
          <w:strike/>
          <w:lang w:val="en-GB"/>
        </w:rPr>
        <w:t>s</w:t>
      </w:r>
      <w:r w:rsidR="0021464C" w:rsidRPr="003E5E40">
        <w:rPr>
          <w:lang w:val="en-GB"/>
        </w:rPr>
        <w:t xml:space="preserve"> </w:t>
      </w:r>
      <w:r w:rsidRPr="003E5E40">
        <w:rPr>
          <w:lang w:val="en-GB"/>
        </w:rPr>
        <w:t>than CNT-P25</w:t>
      </w:r>
      <w:r w:rsidR="0021464C" w:rsidRPr="003E5E40">
        <w:rPr>
          <w:lang w:val="en-GB"/>
        </w:rPr>
        <w:t xml:space="preserve"> </w:t>
      </w:r>
      <w:r w:rsidR="0030663E" w:rsidRPr="003E5E40">
        <w:rPr>
          <w:lang w:val="en-GB"/>
        </w:rPr>
        <w:t>or</w:t>
      </w:r>
      <w:r w:rsidR="0021464C" w:rsidRPr="003E5E40">
        <w:rPr>
          <w:lang w:val="en-GB"/>
        </w:rPr>
        <w:t xml:space="preserve"> P25</w:t>
      </w:r>
      <w:r w:rsidR="00990A52" w:rsidRPr="003E5E40">
        <w:rPr>
          <w:lang w:val="en-GB"/>
        </w:rPr>
        <w:t xml:space="preserve"> </w:t>
      </w:r>
      <w:r w:rsidR="00761DC2" w:rsidRPr="003E5E40">
        <w:rPr>
          <w:lang w:val="en-GB"/>
        </w:rPr>
        <w:fldChar w:fldCharType="begin"/>
      </w:r>
      <w:r w:rsidR="00A96C65" w:rsidRPr="003E5E40">
        <w:rPr>
          <w:lang w:val="en-GB"/>
        </w:rPr>
        <w:instrText xml:space="preserve"> ADDIN REFMGR.CITE &lt;Refman&gt;&lt;Cite&gt;&lt;Author&gt;Fan&lt;/Author&gt;&lt;Year&gt;2011&lt;/Year&gt;&lt;RecNum&gt;53&lt;/RecNum&gt;&lt;IDText&gt;Nanocomposites of TiO2 and reduced graphene oxide as efficient photocatalysts for hydrogen evolution&lt;/IDText&gt;&lt;MDL Ref_Type="Journal"&gt;&lt;Ref_Type&gt;Journal&lt;/Ref_Type&gt;&lt;Ref_ID&gt;53&lt;/Ref_ID&gt;&lt;Title_Primary&gt;Nanocomposites of TiO&lt;sub&gt;2&lt;/sub&gt; and reduced graphene oxide as efficient photocatalysts for hydrogen evolution&lt;/Title_Primary&gt;&lt;Authors_Primary&gt;Fan,W.&lt;/Authors_Primary&gt;&lt;Authors_Primary&gt;Lai,Q.&lt;/Authors_Primary&gt;&lt;Authors_Primary&gt;Zhang,Q.&lt;/Authors_Primary&gt;&lt;Authors_Primary&gt;Wang,Y.&lt;/Authors_Primary&gt;&lt;Date_Primary&gt;2011&lt;/Date_Primary&gt;&lt;Keywords&gt;Graphene&lt;/Keywords&gt;&lt;Keywords&gt;Graphene oxide&lt;/Keywords&gt;&lt;Keywords&gt;Hydrogen evolution&lt;/Keywords&gt;&lt;Keywords&gt;hydrothermal&lt;/Keywords&gt;&lt;Keywords&gt;Hydrothermal method&lt;/Keywords&gt;&lt;Keywords&gt;nanocomposite&lt;/Keywords&gt;&lt;Keywords&gt;Nanocomposites&lt;/Keywords&gt;&lt;Keywords&gt;photocatalyst&lt;/Keywords&gt;&lt;Keywords&gt;Photocatalytic activity&lt;/Keywords&gt;&lt;Keywords&gt;recombination&lt;/Keywords&gt;&lt;Keywords&gt;Reduced graphene oxide&lt;/Keywords&gt;&lt;Keywords&gt;TiO2&lt;/Keywords&gt;&lt;Keywords&gt;Titania&lt;/Keywords&gt;&lt;Keywords&gt;Titanium dioxide&lt;/Keywords&gt;&lt;Reprint&gt;Not in File&lt;/Reprint&gt;&lt;Start_Page&gt;10694&lt;/Start_Page&gt;&lt;End_Page&gt;10701&lt;/End_Page&gt;&lt;Periodical&gt;J.Phys.Chem.C&lt;/Periodical&gt;&lt;Volume&gt;115&lt;/Volume&gt;&lt;Issue&gt;21&lt;/Issue&gt;&lt;Address&gt;Department of Chemistry, College of Chemistry and Chemical Engineering, Xiamen University, Xiamen 361005, China&lt;/Address&gt;&lt;Web_URL&gt;http://www.scopus.com/inward/record.url?eid=2-s2.0-79957699953&amp;amp;partnerID=40&amp;amp;md5=1c943777ef0356b66428b9ccf9256ab6&lt;/Web_URL&gt;&lt;ZZ_JournalFull&gt;&lt;f name="System"&gt;Journal of Physical Chemistry C&lt;/f&gt;&lt;/ZZ_JournalFull&gt;&lt;ZZ_JournalStdAbbrev&gt;&lt;f name="System"&gt;J.Phys.Chem.C&lt;/f&gt;&lt;/ZZ_JournalStdAbbrev&gt;&lt;ZZ_WorkformID&gt;1&lt;/ZZ_WorkformID&gt;&lt;/MDL&gt;&lt;/Cite&gt;&lt;/Refman&gt;</w:instrText>
      </w:r>
      <w:r w:rsidR="00761DC2" w:rsidRPr="003E5E40">
        <w:rPr>
          <w:lang w:val="en-GB"/>
        </w:rPr>
        <w:fldChar w:fldCharType="separate"/>
      </w:r>
      <w:r w:rsidR="00DF63BB" w:rsidRPr="003E5E40">
        <w:rPr>
          <w:noProof/>
          <w:lang w:val="en-GB"/>
        </w:rPr>
        <w:t>(Fan et al. 2011a)</w:t>
      </w:r>
      <w:r w:rsidR="00761DC2" w:rsidRPr="003E5E40">
        <w:rPr>
          <w:lang w:val="en-GB"/>
        </w:rPr>
        <w:fldChar w:fldCharType="end"/>
      </w:r>
      <w:r w:rsidR="00761DC2" w:rsidRPr="003E5E40">
        <w:rPr>
          <w:lang w:val="en-GB"/>
        </w:rPr>
        <w:t>.</w:t>
      </w:r>
      <w:r w:rsidR="0021464C" w:rsidRPr="003E5E40">
        <w:rPr>
          <w:lang w:val="en-GB"/>
        </w:rPr>
        <w:t xml:space="preserve"> In addition, this RGO-P25 composite </w:t>
      </w:r>
      <w:r w:rsidR="002C2F9B" w:rsidRPr="003E5E40">
        <w:rPr>
          <w:lang w:val="en-GB"/>
        </w:rPr>
        <w:t xml:space="preserve">(without co-catalyst) </w:t>
      </w:r>
      <w:r w:rsidR="006D2460" w:rsidRPr="003E5E40">
        <w:rPr>
          <w:lang w:val="en-GB"/>
        </w:rPr>
        <w:t xml:space="preserve">yielded </w:t>
      </w:r>
      <w:r w:rsidR="0030663E" w:rsidRPr="003E5E40">
        <w:rPr>
          <w:lang w:val="en-GB"/>
        </w:rPr>
        <w:t xml:space="preserve">a </w:t>
      </w:r>
      <w:r w:rsidR="002C2F9B" w:rsidRPr="003E5E40">
        <w:rPr>
          <w:lang w:val="en-GB"/>
        </w:rPr>
        <w:t xml:space="preserve">higher </w:t>
      </w:r>
      <w:r w:rsidR="006D2460" w:rsidRPr="003E5E40">
        <w:rPr>
          <w:lang w:val="en-GB"/>
        </w:rPr>
        <w:t xml:space="preserve">hydrogen production </w:t>
      </w:r>
      <w:r w:rsidR="002C2F9B" w:rsidRPr="003E5E40">
        <w:rPr>
          <w:lang w:val="en-GB"/>
        </w:rPr>
        <w:t>rate from pure water than P25, due to the fast transfer of photogenerated electron</w:t>
      </w:r>
      <w:r w:rsidR="0030663E" w:rsidRPr="003E5E40">
        <w:rPr>
          <w:lang w:val="en-GB"/>
        </w:rPr>
        <w:t>s</w:t>
      </w:r>
      <w:r w:rsidR="002C2F9B" w:rsidRPr="003E5E40">
        <w:rPr>
          <w:lang w:val="en-GB"/>
        </w:rPr>
        <w:t xml:space="preserve"> on P25 to RGO, suppressing the recombination of charge carriers.</w:t>
      </w:r>
      <w:r w:rsidR="00A13AF9" w:rsidRPr="003E5E40">
        <w:rPr>
          <w:lang w:val="en-GB"/>
        </w:rPr>
        <w:t xml:space="preserve"> </w:t>
      </w:r>
      <w:r w:rsidR="00262A97" w:rsidRPr="003E5E40">
        <w:rPr>
          <w:lang w:val="en-GB"/>
        </w:rPr>
        <w:t>Because the photocatalytic activity of anatase TiO</w:t>
      </w:r>
      <w:r w:rsidR="00262A97" w:rsidRPr="003E5E40">
        <w:rPr>
          <w:vertAlign w:val="subscript"/>
          <w:lang w:val="en-GB"/>
        </w:rPr>
        <w:t>2</w:t>
      </w:r>
      <w:r w:rsidR="00262A97" w:rsidRPr="003E5E40">
        <w:rPr>
          <w:lang w:val="en-GB"/>
        </w:rPr>
        <w:t xml:space="preserve"> nanosheets is largely enhanced by the presence of (001) facets </w:t>
      </w:r>
      <w:r w:rsidR="00262A97" w:rsidRPr="003E5E40">
        <w:rPr>
          <w:lang w:val="en-GB"/>
        </w:rPr>
        <w:fldChar w:fldCharType="begin">
          <w:fldData xml:space="preserve">PFJlZm1hbj48Q2l0ZT48QXV0aG9yPldlbjwvQXV0aG9yPjxZZWFyPjIwMTE8L1llYXI+PFJlY051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</w:fldData>
        </w:fldChar>
      </w:r>
      <w:r w:rsidR="00A96C65" w:rsidRPr="003E5E40">
        <w:rPr>
          <w:lang w:val="en-GB"/>
        </w:rPr>
        <w:instrText xml:space="preserve"> ADDIN REFMGR.CITE </w:instrText>
      </w:r>
      <w:r w:rsidR="00A96C65" w:rsidRPr="003E5E40">
        <w:rPr>
          <w:lang w:val="en-GB"/>
        </w:rPr>
        <w:fldChar w:fldCharType="begin">
          <w:fldData xml:space="preserve">PFJlZm1hbj48Q2l0ZT48QXV0aG9yPldlbjwvQXV0aG9yPjxZZWFyPjIwMTE8L1llYXI+PFJlY051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</w:fldData>
        </w:fldChar>
      </w:r>
      <w:r w:rsidR="00A96C65" w:rsidRPr="003E5E40">
        <w:rPr>
          <w:lang w:val="en-GB"/>
        </w:rPr>
        <w:instrText xml:space="preserve"> ADDIN EN.CITE.DATA </w:instrText>
      </w:r>
      <w:r w:rsidR="00A96C65" w:rsidRPr="003E5E40">
        <w:rPr>
          <w:lang w:val="en-GB"/>
        </w:rPr>
      </w:r>
      <w:r w:rsidR="00A96C65" w:rsidRPr="003E5E40">
        <w:rPr>
          <w:lang w:val="en-GB"/>
        </w:rPr>
        <w:fldChar w:fldCharType="end"/>
      </w:r>
      <w:r w:rsidR="00262A97" w:rsidRPr="003E5E40">
        <w:rPr>
          <w:lang w:val="en-GB"/>
        </w:rPr>
      </w:r>
      <w:r w:rsidR="00262A97" w:rsidRPr="003E5E40">
        <w:rPr>
          <w:lang w:val="en-GB"/>
        </w:rPr>
        <w:fldChar w:fldCharType="separate"/>
      </w:r>
      <w:r w:rsidR="00262A97" w:rsidRPr="003E5E40">
        <w:rPr>
          <w:noProof/>
          <w:lang w:val="en-GB"/>
        </w:rPr>
        <w:t>(Wen et al. 2011; Xiang et al. 2011b)</w:t>
      </w:r>
      <w:r w:rsidR="00262A97" w:rsidRPr="003E5E40">
        <w:rPr>
          <w:lang w:val="en-GB"/>
        </w:rPr>
        <w:fldChar w:fldCharType="end"/>
      </w:r>
      <w:r w:rsidR="00262A97" w:rsidRPr="003E5E40">
        <w:rPr>
          <w:lang w:val="en-GB"/>
        </w:rPr>
        <w:t>, RGO-TiO</w:t>
      </w:r>
      <w:r w:rsidR="00262A97" w:rsidRPr="003E5E40">
        <w:rPr>
          <w:vertAlign w:val="subscript"/>
          <w:lang w:val="en-GB"/>
        </w:rPr>
        <w:t>2</w:t>
      </w:r>
      <w:r w:rsidR="00262A97" w:rsidRPr="003E5E40">
        <w:rPr>
          <w:lang w:val="en-GB"/>
        </w:rPr>
        <w:t xml:space="preserve"> composites were designed following this approach and </w:t>
      </w:r>
      <w:r w:rsidR="001B0888" w:rsidRPr="003E5E40">
        <w:rPr>
          <w:lang w:val="en-GB"/>
        </w:rPr>
        <w:t>showed a</w:t>
      </w:r>
      <w:r w:rsidR="00262A97" w:rsidRPr="003E5E40">
        <w:rPr>
          <w:lang w:val="en-GB"/>
        </w:rPr>
        <w:t>n</w:t>
      </w:r>
      <w:r w:rsidR="001B0888" w:rsidRPr="003E5E40">
        <w:rPr>
          <w:lang w:val="en-GB"/>
        </w:rPr>
        <w:t xml:space="preserve"> </w:t>
      </w:r>
      <w:r w:rsidR="00262A97" w:rsidRPr="003E5E40">
        <w:rPr>
          <w:lang w:val="en-GB"/>
        </w:rPr>
        <w:t xml:space="preserve">excellence photocatalytic behaviour in the </w:t>
      </w:r>
      <w:r w:rsidR="006D2460" w:rsidRPr="003E5E40">
        <w:rPr>
          <w:lang w:val="en-GB"/>
        </w:rPr>
        <w:t xml:space="preserve">hydrogen </w:t>
      </w:r>
      <w:r w:rsidR="001B0888" w:rsidRPr="003E5E40">
        <w:rPr>
          <w:lang w:val="en-GB"/>
        </w:rPr>
        <w:t>production, using methanol as sacrificial agent</w:t>
      </w:r>
      <w:r w:rsidR="00262A97" w:rsidRPr="003E5E40">
        <w:rPr>
          <w:lang w:val="en-GB"/>
        </w:rPr>
        <w:t xml:space="preserve"> </w:t>
      </w:r>
      <w:r w:rsidR="00262A97" w:rsidRPr="003E5E40">
        <w:rPr>
          <w:lang w:val="en-GB"/>
        </w:rPr>
        <w:fldChar w:fldCharType="begin"/>
      </w:r>
      <w:r w:rsidR="00A96C65" w:rsidRPr="003E5E40">
        <w:rPr>
          <w:lang w:val="en-GB"/>
        </w:rPr>
        <w:instrText xml:space="preserve"> ADDIN REFMGR.CITE &lt;Refman&gt;&lt;Cite&gt;&lt;Author&gt;Xiang&lt;/Author&gt;&lt;Year&gt;2011&lt;/Year&gt;&lt;RecNum&gt;79&lt;/RecNum&gt;&lt;IDText&gt;Enhanced photocatalytic H2-production activity of graphene-modified titania nanosheets&lt;/IDText&gt;&lt;MDL Ref_Type="Journal"&gt;&lt;Ref_Type&gt;Journal&lt;/Ref_Type&gt;&lt;Ref_ID&gt;79&lt;/Ref_ID&gt;&lt;Title_Primary&gt;Enhanced photocatalytic H&lt;sub&gt;2&lt;/sub&gt;-production activity of graphene-modified titania nanosheets&lt;/Title_Primary&gt;&lt;Authors_Primary&gt;Xiang,Quanjun&lt;/Authors_Primary&gt;&lt;Authors_Primary&gt;Yu,Jiaguo&lt;/Authors_Primary&gt;&lt;Authors_Primary&gt;Jaroniec,Mietek&lt;/Authors_Primary&gt;&lt;Date_Primary&gt;2011&lt;/Date_Primary&gt;&lt;Keywords&gt;Electron transfer&lt;/Keywords&gt;&lt;Keywords&gt;Graphene&lt;/Keywords&gt;&lt;Keywords&gt;Graphene oxide&lt;/Keywords&gt;&lt;Keywords&gt;Graphene sheets&lt;/Keywords&gt;&lt;Keywords&gt;nanocomposite&lt;/Keywords&gt;&lt;Keywords&gt;nanosheets&lt;/Keywords&gt;&lt;Keywords&gt;Photocatalytic activity&lt;/Keywords&gt;&lt;Keywords&gt;TiO2&lt;/Keywords&gt;&lt;Keywords&gt;Titania&lt;/Keywords&gt;&lt;Reprint&gt;Not in File&lt;/Reprint&gt;&lt;Periodical&gt;Nanoscale&lt;/Periodical&gt;&lt;Volume&gt;3&lt;/Volume&gt;&lt;Issue&gt;9&lt;/Issue&gt;&lt;Publisher&gt;The Royal Society of Chemistry&lt;/Publisher&gt;&lt;ISSN_ISBN&gt;2040-3364&lt;/ISSN_ISBN&gt;&lt;Web_URL&gt;http://dx.doi.org/10.1039/C1NR10610D&lt;/Web_URL&gt;&lt;ZZ_JournalFull&gt;&lt;f name="System"&gt;Nanoscale&lt;/f&gt;&lt;/ZZ_JournalFull&gt;&lt;ZZ_WorkformID&gt;1&lt;/ZZ_WorkformID&gt;&lt;/MDL&gt;&lt;/Cite&gt;&lt;/Refman&gt;</w:instrText>
      </w:r>
      <w:r w:rsidR="00262A97" w:rsidRPr="003E5E40">
        <w:rPr>
          <w:lang w:val="en-GB"/>
        </w:rPr>
        <w:fldChar w:fldCharType="separate"/>
      </w:r>
      <w:r w:rsidR="00262A97" w:rsidRPr="003E5E40">
        <w:rPr>
          <w:noProof/>
          <w:lang w:val="en-GB"/>
        </w:rPr>
        <w:t>(Xiang et al. 2011a)</w:t>
      </w:r>
      <w:r w:rsidR="00262A97" w:rsidRPr="003E5E40">
        <w:rPr>
          <w:lang w:val="en-GB"/>
        </w:rPr>
        <w:fldChar w:fldCharType="end"/>
      </w:r>
      <w:r w:rsidR="001B0888" w:rsidRPr="003E5E40">
        <w:rPr>
          <w:lang w:val="en-GB"/>
        </w:rPr>
        <w:t xml:space="preserve">. </w:t>
      </w:r>
      <w:r w:rsidR="00262A97" w:rsidRPr="003E5E40">
        <w:rPr>
          <w:lang w:val="en-GB"/>
        </w:rPr>
        <w:t>In this case, t</w:t>
      </w:r>
      <w:r w:rsidR="001B0888" w:rsidRPr="003E5E40">
        <w:rPr>
          <w:lang w:val="en-GB"/>
        </w:rPr>
        <w:t xml:space="preserve">he optimum graphene content was ca. 1 wt.%, the </w:t>
      </w:r>
      <w:r w:rsidR="0030663E" w:rsidRPr="003E5E40">
        <w:rPr>
          <w:lang w:val="en-GB"/>
        </w:rPr>
        <w:t xml:space="preserve">yield of </w:t>
      </w:r>
      <w:r w:rsidR="006D2460" w:rsidRPr="003E5E40">
        <w:rPr>
          <w:lang w:val="en-GB"/>
        </w:rPr>
        <w:t>hydrogen</w:t>
      </w:r>
      <w:r w:rsidR="001B0888" w:rsidRPr="003E5E40">
        <w:rPr>
          <w:lang w:val="en-GB"/>
        </w:rPr>
        <w:t xml:space="preserve"> </w:t>
      </w:r>
      <w:r w:rsidR="0030663E" w:rsidRPr="003E5E40">
        <w:rPr>
          <w:lang w:val="en-GB"/>
        </w:rPr>
        <w:t xml:space="preserve">being </w:t>
      </w:r>
      <w:r w:rsidR="001B0888" w:rsidRPr="003E5E40">
        <w:rPr>
          <w:lang w:val="en-GB"/>
        </w:rPr>
        <w:t xml:space="preserve">41 times higher than </w:t>
      </w:r>
      <w:r w:rsidR="00262A97" w:rsidRPr="003E5E40">
        <w:rPr>
          <w:lang w:val="en-GB"/>
        </w:rPr>
        <w:t xml:space="preserve">that showed for </w:t>
      </w:r>
      <w:r w:rsidR="001B0888" w:rsidRPr="003E5E40">
        <w:rPr>
          <w:lang w:val="en-GB"/>
        </w:rPr>
        <w:t>bare TiO</w:t>
      </w:r>
      <w:r w:rsidR="001B0888" w:rsidRPr="003E5E40">
        <w:rPr>
          <w:vertAlign w:val="subscript"/>
          <w:lang w:val="en-GB"/>
        </w:rPr>
        <w:t>2</w:t>
      </w:r>
      <w:r w:rsidR="001B0888" w:rsidRPr="003E5E40">
        <w:rPr>
          <w:lang w:val="en-GB"/>
        </w:rPr>
        <w:t xml:space="preserve"> and </w:t>
      </w:r>
      <w:r w:rsidR="00262A97" w:rsidRPr="003E5E40">
        <w:rPr>
          <w:lang w:val="en-GB"/>
        </w:rPr>
        <w:t xml:space="preserve">also higher </w:t>
      </w:r>
      <w:r w:rsidR="001B0888" w:rsidRPr="003E5E40">
        <w:rPr>
          <w:lang w:val="en-GB"/>
        </w:rPr>
        <w:t xml:space="preserve">for </w:t>
      </w:r>
      <w:proofErr w:type="gramStart"/>
      <w:r w:rsidR="001B0888" w:rsidRPr="003E5E40">
        <w:rPr>
          <w:lang w:val="en-GB"/>
        </w:rPr>
        <w:t>a</w:t>
      </w:r>
      <w:proofErr w:type="gramEnd"/>
      <w:r w:rsidR="001B0888" w:rsidRPr="003E5E40">
        <w:rPr>
          <w:lang w:val="en-GB"/>
        </w:rPr>
        <w:t xml:space="preserve"> RGO-P25 prepared under </w:t>
      </w:r>
      <w:r w:rsidR="0030663E" w:rsidRPr="003E5E40">
        <w:rPr>
          <w:lang w:val="en-GB"/>
        </w:rPr>
        <w:t xml:space="preserve">a </w:t>
      </w:r>
      <w:r w:rsidR="001B0888" w:rsidRPr="003E5E40">
        <w:rPr>
          <w:lang w:val="en-GB"/>
        </w:rPr>
        <w:t xml:space="preserve">similar procedure. </w:t>
      </w:r>
      <w:r w:rsidR="00262A97" w:rsidRPr="003E5E40">
        <w:rPr>
          <w:lang w:val="en-GB"/>
        </w:rPr>
        <w:t xml:space="preserve">Xiang et al. </w:t>
      </w:r>
      <w:r w:rsidR="00262A97" w:rsidRPr="003E5E40">
        <w:rPr>
          <w:lang w:val="en-GB"/>
        </w:rPr>
        <w:fldChar w:fldCharType="begin"/>
      </w:r>
      <w:r w:rsidR="00A96C65" w:rsidRPr="003E5E40">
        <w:rPr>
          <w:lang w:val="en-GB"/>
        </w:rPr>
        <w:instrText xml:space="preserve"> ADDIN REFMGR.CITE &lt;Refman&gt;&lt;Cite ExcludeAuth="1"&gt;&lt;Author&gt;Xiang&lt;/Author&gt;&lt;Year&gt;2011&lt;/Year&gt;&lt;RecNum&gt;79&lt;/RecNum&gt;&lt;IDText&gt;Enhanced photocatalytic H2-production activity of graphene-modified titania nanosheets&lt;/IDText&gt;&lt;MDL Ref_Type="Journal"&gt;&lt;Ref_Type&gt;Journal&lt;/Ref_Type&gt;&lt;Ref_ID&gt;79&lt;/Ref_ID&gt;&lt;Title_Primary&gt;Enhanced photocatalytic H&lt;sub&gt;2&lt;/sub&gt;-production activity of graphene-modified titania nanosheets&lt;/Title_Primary&gt;&lt;Authors_Primary&gt;Xiang,Quanjun&lt;/Authors_Primary&gt;&lt;Authors_Primary&gt;Yu,Jiaguo&lt;/Authors_Primary&gt;&lt;Authors_Primary&gt;Jaroniec,Mietek&lt;/Authors_Primary&gt;&lt;Date_Primary&gt;2011&lt;/Date_Primary&gt;&lt;Keywords&gt;Electron transfer&lt;/Keywords&gt;&lt;Keywords&gt;Graphene&lt;/Keywords&gt;&lt;Keywords&gt;Graphene oxide&lt;/Keywords&gt;&lt;Keywords&gt;Graphene sheets&lt;/Keywords&gt;&lt;Keywords&gt;nanocomposite&lt;/Keywords&gt;&lt;Keywords&gt;nanosheets&lt;/Keywords&gt;&lt;Keywords&gt;Photocatalytic activity&lt;/Keywords&gt;&lt;Keywords&gt;TiO2&lt;/Keywords&gt;&lt;Keywords&gt;Titania&lt;/Keywords&gt;&lt;Reprint&gt;Not in File&lt;/Reprint&gt;&lt;Periodical&gt;Nanoscale&lt;/Periodical&gt;&lt;Volume&gt;3&lt;/Volume&gt;&lt;Issue&gt;9&lt;/Issue&gt;&lt;Publisher&gt;The Royal Society of Chemistry&lt;/Publisher&gt;&lt;ISSN_ISBN&gt;2040-3364&lt;/ISSN_ISBN&gt;&lt;Web_URL&gt;http://dx.doi.org/10.1039/C1NR10610D&lt;/Web_URL&gt;&lt;ZZ_JournalFull&gt;&lt;f name="System"&gt;Nanoscale&lt;/f&gt;&lt;/ZZ_JournalFull&gt;&lt;ZZ_WorkformID&gt;1&lt;/ZZ_WorkformID&gt;&lt;/MDL&gt;&lt;/Cite&gt;&lt;/Refman&gt;</w:instrText>
      </w:r>
      <w:r w:rsidR="00262A97" w:rsidRPr="003E5E40">
        <w:rPr>
          <w:lang w:val="en-GB"/>
        </w:rPr>
        <w:fldChar w:fldCharType="separate"/>
      </w:r>
      <w:r w:rsidR="00262A97" w:rsidRPr="003E5E40">
        <w:rPr>
          <w:noProof/>
          <w:lang w:val="en-GB"/>
        </w:rPr>
        <w:t>(2011a)</w:t>
      </w:r>
      <w:r w:rsidR="00262A97" w:rsidRPr="003E5E40">
        <w:rPr>
          <w:lang w:val="en-GB"/>
        </w:rPr>
        <w:fldChar w:fldCharType="end"/>
      </w:r>
      <w:r w:rsidR="00262A97" w:rsidRPr="003E5E40">
        <w:rPr>
          <w:lang w:val="en-GB"/>
        </w:rPr>
        <w:t xml:space="preserve"> ascribed the enhance in the photocatalytic activity to the absolute potential of graphene/graphene</w:t>
      </w:r>
      <w:r w:rsidR="00262A97" w:rsidRPr="003E5E40">
        <w:rPr>
          <w:vertAlign w:val="superscript"/>
          <w:lang w:val="en-GB"/>
        </w:rPr>
        <w:t>·-</w:t>
      </w:r>
      <w:r w:rsidR="00262A97" w:rsidRPr="003E5E40">
        <w:rPr>
          <w:lang w:val="en-GB"/>
        </w:rPr>
        <w:t>, which is less negative than the conduction band of TiO</w:t>
      </w:r>
      <w:r w:rsidR="00262A97" w:rsidRPr="003E5E40">
        <w:rPr>
          <w:vertAlign w:val="subscript"/>
          <w:lang w:val="en-GB"/>
        </w:rPr>
        <w:t>2</w:t>
      </w:r>
      <w:r w:rsidR="00262A97" w:rsidRPr="003E5E40">
        <w:rPr>
          <w:lang w:val="en-GB"/>
        </w:rPr>
        <w:t xml:space="preserve"> and more negative than H</w:t>
      </w:r>
      <w:r w:rsidR="00262A97" w:rsidRPr="003E5E40">
        <w:rPr>
          <w:vertAlign w:val="superscript"/>
          <w:lang w:val="en-GB"/>
        </w:rPr>
        <w:t>+</w:t>
      </w:r>
      <w:r w:rsidR="00262A97" w:rsidRPr="003E5E40">
        <w:rPr>
          <w:lang w:val="en-GB"/>
        </w:rPr>
        <w:t>/H</w:t>
      </w:r>
      <w:r w:rsidR="00262A97" w:rsidRPr="003E5E40">
        <w:rPr>
          <w:vertAlign w:val="subscript"/>
          <w:lang w:val="en-GB"/>
        </w:rPr>
        <w:t>2</w:t>
      </w:r>
      <w:r w:rsidR="00262A97" w:rsidRPr="003E5E40">
        <w:rPr>
          <w:lang w:val="en-GB"/>
        </w:rPr>
        <w:t xml:space="preserve"> , favouring the electron transfer from TiO</w:t>
      </w:r>
      <w:r w:rsidR="00262A97" w:rsidRPr="003E5E40">
        <w:rPr>
          <w:vertAlign w:val="subscript"/>
          <w:lang w:val="en-GB"/>
        </w:rPr>
        <w:t>2</w:t>
      </w:r>
      <w:r w:rsidR="00262A97" w:rsidRPr="003E5E40">
        <w:rPr>
          <w:lang w:val="en-GB"/>
        </w:rPr>
        <w:t xml:space="preserve"> to graphene and the reduction of H</w:t>
      </w:r>
      <w:r w:rsidR="00262A97" w:rsidRPr="003E5E40">
        <w:rPr>
          <w:vertAlign w:val="superscript"/>
          <w:lang w:val="en-GB"/>
        </w:rPr>
        <w:t>+</w:t>
      </w:r>
      <w:r w:rsidR="00262A97" w:rsidRPr="003E5E40">
        <w:rPr>
          <w:lang w:val="en-GB"/>
        </w:rPr>
        <w:t xml:space="preserve"> and</w:t>
      </w:r>
      <w:r w:rsidR="0030663E" w:rsidRPr="003E5E40">
        <w:rPr>
          <w:lang w:val="en-GB"/>
        </w:rPr>
        <w:t>,</w:t>
      </w:r>
      <w:r w:rsidR="00262A97" w:rsidRPr="003E5E40">
        <w:rPr>
          <w:lang w:val="en-GB"/>
        </w:rPr>
        <w:t xml:space="preserve"> consequently, the photocatalytic </w:t>
      </w:r>
      <w:r w:rsidR="006D2460" w:rsidRPr="003E5E40">
        <w:rPr>
          <w:lang w:val="en-GB"/>
        </w:rPr>
        <w:t xml:space="preserve">hydrogen </w:t>
      </w:r>
      <w:r w:rsidR="00262A97" w:rsidRPr="003E5E40">
        <w:rPr>
          <w:lang w:val="en-GB"/>
        </w:rPr>
        <w:t>production</w:t>
      </w:r>
      <w:r w:rsidR="00C36FB9" w:rsidRPr="003E5E40">
        <w:rPr>
          <w:lang w:val="en-GB"/>
        </w:rPr>
        <w:t>.</w:t>
      </w:r>
      <w:r w:rsidR="004F04F0" w:rsidRPr="003E5E40">
        <w:rPr>
          <w:lang w:val="en-GB"/>
        </w:rPr>
        <w:t xml:space="preserve"> </w:t>
      </w:r>
      <w:proofErr w:type="spellStart"/>
      <w:r w:rsidR="00481244" w:rsidRPr="003E5E40">
        <w:rPr>
          <w:lang w:val="en-GB"/>
        </w:rPr>
        <w:t>Lv</w:t>
      </w:r>
      <w:proofErr w:type="spellEnd"/>
      <w:r w:rsidR="00481244" w:rsidRPr="003E5E40">
        <w:rPr>
          <w:lang w:val="en-GB"/>
        </w:rPr>
        <w:t xml:space="preserve"> et al </w:t>
      </w:r>
      <w:r w:rsidR="00481244" w:rsidRPr="003E5E40">
        <w:rPr>
          <w:lang w:val="en-GB"/>
        </w:rPr>
        <w:fldChar w:fldCharType="begin"/>
      </w:r>
      <w:r w:rsidR="00A96C65" w:rsidRPr="003E5E40">
        <w:rPr>
          <w:lang w:val="en-GB"/>
        </w:rPr>
        <w:instrText xml:space="preserve"> ADDIN REFMGR.CITE &lt;Refman&gt;&lt;Cite ExcludeAuth="1"&gt;&lt;Author&gt;Lv&lt;/Author&gt;&lt;Year&gt;2012&lt;/Year&gt;&lt;RecNum&gt;92&lt;/RecNum&gt;&lt;IDText&gt;Hydrogen evolution from water using semiconductor nanoparticle/graphene composite photocatalysts without noble metals&lt;/IDText&gt;&lt;MDL Ref_Type="Journal"&gt;&lt;Ref_Type&gt;Journal&lt;/Ref_Type&gt;&lt;Ref_ID&gt;92&lt;/Ref_ID&gt;&lt;Title_Primary&gt;Hydrogen evolution from water using semiconductor nanoparticle/graphene composite photocatalysts without noble metals&lt;/Title_Primary&gt;&lt;Authors_Primary&gt;Lv,Xiao Jun&lt;/Authors_Primary&gt;&lt;Authors_Primary&gt;Fu,Wen Fu&lt;/Authors_Primary&gt;&lt;Authors_Primary&gt;Chang,Hai Xin&lt;/Authors_Primary&gt;&lt;Authors_Primary&gt;Zhang,Hao&lt;/Authors_Primary&gt;&lt;Authors_Primary&gt;Cheng,Jin Sheng&lt;/Authors_Primary&gt;&lt;Authors_Primary&gt;Zhang,Gui Ju&lt;/Authors_Primary&gt;&lt;Authors_Primary&gt;Song,Yang&lt;/Authors_Primary&gt;&lt;Authors_Primary&gt;Hu,Chun Yan&lt;/Authors_Primary&gt;&lt;Authors_Primary&gt;Li,Jing Hong&lt;/Authors_Primary&gt;&lt;Date_Primary&gt;2012&lt;/Date_Primary&gt;&lt;Keywords&gt;Charge transfer&lt;/Keywords&gt;&lt;Keywords&gt;Composite&lt;/Keywords&gt;&lt;Keywords&gt;Graphene&lt;/Keywords&gt;&lt;Keywords&gt;Hydrogen evolution&lt;/Keywords&gt;&lt;Keywords&gt;photocatalyst&lt;/Keywords&gt;&lt;Keywords&gt;platinum&lt;/Keywords&gt;&lt;Keywords&gt;recombination&lt;/Keywords&gt;&lt;Keywords&gt;semiconductor&lt;/Keywords&gt;&lt;Keywords&gt;Solar energy&lt;/Keywords&gt;&lt;Keywords&gt;TiO2&lt;/Keywords&gt;&lt;Reprint&gt;Not in File&lt;/Reprint&gt;&lt;Start_Page&gt;1539&lt;/Start_Page&gt;&lt;End_Page&gt;1546&lt;/End_Page&gt;&lt;Periodical&gt;J.Mater.Chem.&lt;/Periodical&gt;&lt;Volume&gt;22&lt;/Volume&gt;&lt;Issue&gt;4&lt;/Issue&gt;&lt;Publisher&gt;The Royal Society of Chemistry&lt;/Publisher&gt;&lt;ISSN_ISBN&gt;0959-9428&lt;/ISSN_ISBN&gt;&lt;Web_URL&gt;http://dx.doi.org/10.1039/C1JM14502A&lt;/Web_URL&gt;&lt;ZZ_JournalFull&gt;&lt;f name="System"&gt;Journal of Materials Chemistry&lt;/f&gt;&lt;/ZZ_JournalFull&gt;&lt;ZZ_JournalStdAbbrev&gt;&lt;f name="System"&gt;J.Mater.Chem.&lt;/f&gt;&lt;/ZZ_JournalStdAbbrev&gt;&lt;ZZ_WorkformID&gt;1&lt;/ZZ_WorkformID&gt;&lt;/MDL&gt;&lt;/Cite&gt;&lt;/Refman&gt;</w:instrText>
      </w:r>
      <w:r w:rsidR="00481244" w:rsidRPr="003E5E40">
        <w:rPr>
          <w:lang w:val="en-GB"/>
        </w:rPr>
        <w:fldChar w:fldCharType="separate"/>
      </w:r>
      <w:r w:rsidR="00481244" w:rsidRPr="003E5E40">
        <w:rPr>
          <w:noProof/>
          <w:lang w:val="en-GB"/>
        </w:rPr>
        <w:t>(2012)</w:t>
      </w:r>
      <w:r w:rsidR="00481244" w:rsidRPr="003E5E40">
        <w:rPr>
          <w:lang w:val="en-GB"/>
        </w:rPr>
        <w:fldChar w:fldCharType="end"/>
      </w:r>
      <w:r w:rsidR="00481244" w:rsidRPr="003E5E40">
        <w:rPr>
          <w:lang w:val="en-GB"/>
        </w:rPr>
        <w:t xml:space="preserve"> also collected the good hydrogen-generating capability of RGO-P25 composites and even w</w:t>
      </w:r>
      <w:r w:rsidR="0030663E" w:rsidRPr="003E5E40">
        <w:rPr>
          <w:lang w:val="en-GB"/>
        </w:rPr>
        <w:t>hen</w:t>
      </w:r>
      <w:r w:rsidR="00481244" w:rsidRPr="003E5E40">
        <w:rPr>
          <w:lang w:val="en-GB"/>
        </w:rPr>
        <w:t xml:space="preserve"> compared with well-known Pt co-catalyst.</w:t>
      </w:r>
    </w:p>
    <w:p w14:paraId="38E4C615" w14:textId="77777777" w:rsidR="00176302" w:rsidRPr="003E5E40" w:rsidRDefault="00990A52" w:rsidP="001D1388">
      <w:pPr>
        <w:spacing w:line="480" w:lineRule="auto"/>
        <w:ind w:firstLine="708"/>
        <w:jc w:val="both"/>
        <w:rPr>
          <w:lang w:val="en-GB"/>
        </w:rPr>
      </w:pPr>
      <w:r w:rsidRPr="003E5E40">
        <w:rPr>
          <w:lang w:val="en-GB"/>
        </w:rPr>
        <w:lastRenderedPageBreak/>
        <w:t>Technologies based on d</w:t>
      </w:r>
      <w:r w:rsidR="00835432" w:rsidRPr="003E5E40">
        <w:rPr>
          <w:lang w:val="en-GB"/>
        </w:rPr>
        <w:t>ye-sensitized solar cell</w:t>
      </w:r>
      <w:r w:rsidR="001703E4" w:rsidRPr="003E5E40">
        <w:rPr>
          <w:lang w:val="en-GB"/>
        </w:rPr>
        <w:t>s</w:t>
      </w:r>
      <w:r w:rsidR="00835432" w:rsidRPr="003E5E40">
        <w:rPr>
          <w:lang w:val="en-GB"/>
        </w:rPr>
        <w:t xml:space="preserve"> (DSSC) </w:t>
      </w:r>
      <w:r w:rsidRPr="003E5E40">
        <w:rPr>
          <w:lang w:val="en-GB"/>
        </w:rPr>
        <w:t xml:space="preserve">are also </w:t>
      </w:r>
      <w:r w:rsidR="00835432" w:rsidRPr="003E5E40">
        <w:rPr>
          <w:lang w:val="en-GB"/>
        </w:rPr>
        <w:t>promising</w:t>
      </w:r>
      <w:r w:rsidR="00EF3C67" w:rsidRPr="003E5E40">
        <w:rPr>
          <w:lang w:val="en-GB"/>
        </w:rPr>
        <w:t xml:space="preserve"> and present</w:t>
      </w:r>
      <w:r w:rsidR="00E75BF7" w:rsidRPr="003E5E40">
        <w:rPr>
          <w:lang w:val="en-GB"/>
        </w:rPr>
        <w:t xml:space="preserve"> </w:t>
      </w:r>
      <w:r w:rsidRPr="003E5E40">
        <w:rPr>
          <w:lang w:val="en-GB"/>
        </w:rPr>
        <w:t xml:space="preserve">increasing potential for large-scale </w:t>
      </w:r>
      <w:r w:rsidR="00EF3C67" w:rsidRPr="003E5E40">
        <w:rPr>
          <w:lang w:val="en-GB"/>
        </w:rPr>
        <w:t>conversion of</w:t>
      </w:r>
      <w:r w:rsidRPr="003E5E40">
        <w:rPr>
          <w:lang w:val="en-GB"/>
        </w:rPr>
        <w:t xml:space="preserve"> </w:t>
      </w:r>
      <w:r w:rsidR="00835432" w:rsidRPr="003E5E40">
        <w:rPr>
          <w:lang w:val="en-GB"/>
        </w:rPr>
        <w:t xml:space="preserve">sunlight into electrical energy </w:t>
      </w:r>
      <w:r w:rsidR="001703E4" w:rsidRPr="003E5E40">
        <w:rPr>
          <w:lang w:val="en-GB"/>
        </w:rPr>
        <w:t>at</w:t>
      </w:r>
      <w:r w:rsidR="00835432" w:rsidRPr="003E5E40">
        <w:rPr>
          <w:lang w:val="en-GB"/>
        </w:rPr>
        <w:t xml:space="preserve"> </w:t>
      </w:r>
      <w:r w:rsidRPr="003E5E40">
        <w:rPr>
          <w:lang w:val="en-GB"/>
        </w:rPr>
        <w:t xml:space="preserve">affordable </w:t>
      </w:r>
      <w:r w:rsidR="00835432" w:rsidRPr="003E5E40">
        <w:rPr>
          <w:lang w:val="en-GB"/>
        </w:rPr>
        <w:t>cost</w:t>
      </w:r>
      <w:r w:rsidRPr="003E5E40">
        <w:rPr>
          <w:lang w:val="en-GB"/>
        </w:rPr>
        <w:t>s</w:t>
      </w:r>
      <w:r w:rsidR="00835432" w:rsidRPr="003E5E40">
        <w:rPr>
          <w:lang w:val="en-GB"/>
        </w:rPr>
        <w:t>. The photoanodes of DSSCs are typically constructed using thick films of TiO</w:t>
      </w:r>
      <w:r w:rsidR="00835432" w:rsidRPr="003E5E40">
        <w:rPr>
          <w:vertAlign w:val="subscript"/>
          <w:lang w:val="en-GB"/>
        </w:rPr>
        <w:t>2</w:t>
      </w:r>
      <w:r w:rsidR="00835432" w:rsidRPr="003E5E40">
        <w:rPr>
          <w:lang w:val="en-GB"/>
        </w:rPr>
        <w:t xml:space="preserve"> nanoparticles</w:t>
      </w:r>
      <w:r w:rsidR="001D1388" w:rsidRPr="003E5E40">
        <w:rPr>
          <w:lang w:val="en-GB"/>
        </w:rPr>
        <w:t>, providing anchoring sites for d</w:t>
      </w:r>
      <w:r w:rsidR="00835432" w:rsidRPr="003E5E40">
        <w:rPr>
          <w:lang w:val="en-GB"/>
        </w:rPr>
        <w:t xml:space="preserve">ye molecules. However, electron transport </w:t>
      </w:r>
      <w:r w:rsidR="001D1388" w:rsidRPr="003E5E40">
        <w:rPr>
          <w:lang w:val="en-GB"/>
        </w:rPr>
        <w:t xml:space="preserve">across </w:t>
      </w:r>
      <w:r w:rsidR="00835432" w:rsidRPr="003E5E40">
        <w:rPr>
          <w:lang w:val="en-GB"/>
        </w:rPr>
        <w:t>disordered TiO</w:t>
      </w:r>
      <w:r w:rsidR="00835432" w:rsidRPr="003E5E40">
        <w:rPr>
          <w:vertAlign w:val="subscript"/>
          <w:lang w:val="en-GB"/>
        </w:rPr>
        <w:t>2</w:t>
      </w:r>
      <w:r w:rsidR="00835432" w:rsidRPr="003E5E40">
        <w:rPr>
          <w:lang w:val="en-GB"/>
        </w:rPr>
        <w:t xml:space="preserve"> nanoparticles </w:t>
      </w:r>
      <w:r w:rsidR="001D1388" w:rsidRPr="003E5E40">
        <w:rPr>
          <w:lang w:val="en-GB"/>
        </w:rPr>
        <w:t xml:space="preserve">is not </w:t>
      </w:r>
      <w:r w:rsidR="00E75BF7" w:rsidRPr="003E5E40">
        <w:rPr>
          <w:lang w:val="en-GB"/>
        </w:rPr>
        <w:t>yet</w:t>
      </w:r>
      <w:r w:rsidRPr="003E5E40">
        <w:rPr>
          <w:lang w:val="en-GB"/>
        </w:rPr>
        <w:t xml:space="preserve"> </w:t>
      </w:r>
      <w:r w:rsidR="001D1388" w:rsidRPr="003E5E40">
        <w:rPr>
          <w:lang w:val="en-GB"/>
        </w:rPr>
        <w:t>effective enough</w:t>
      </w:r>
      <w:r w:rsidR="00EF3C67" w:rsidRPr="003E5E40">
        <w:rPr>
          <w:lang w:val="en-GB"/>
        </w:rPr>
        <w:t>,</w:t>
      </w:r>
      <w:r w:rsidR="001D1388" w:rsidRPr="003E5E40">
        <w:rPr>
          <w:lang w:val="en-GB"/>
        </w:rPr>
        <w:t xml:space="preserve"> and the recombination of </w:t>
      </w:r>
      <w:r w:rsidR="00835432" w:rsidRPr="003E5E40">
        <w:rPr>
          <w:lang w:val="en-GB"/>
        </w:rPr>
        <w:t xml:space="preserve">the photogenerated electrons </w:t>
      </w:r>
      <w:r w:rsidR="001D1388" w:rsidRPr="003E5E40">
        <w:rPr>
          <w:lang w:val="en-GB"/>
        </w:rPr>
        <w:t xml:space="preserve">can take place, </w:t>
      </w:r>
      <w:r w:rsidR="00835432" w:rsidRPr="003E5E40">
        <w:rPr>
          <w:lang w:val="en-GB"/>
        </w:rPr>
        <w:t>decreas</w:t>
      </w:r>
      <w:r w:rsidR="001D1388" w:rsidRPr="003E5E40">
        <w:rPr>
          <w:lang w:val="en-GB"/>
        </w:rPr>
        <w:t>ing</w:t>
      </w:r>
      <w:r w:rsidR="00835432" w:rsidRPr="003E5E40">
        <w:rPr>
          <w:lang w:val="en-GB"/>
        </w:rPr>
        <w:t xml:space="preserve"> the efficiency of DSSCs. </w:t>
      </w:r>
      <w:r w:rsidR="00C1389A" w:rsidRPr="003E5E40">
        <w:rPr>
          <w:lang w:val="en-GB"/>
        </w:rPr>
        <w:t>Graphene-based</w:t>
      </w:r>
      <w:r w:rsidR="00ED78B3" w:rsidRPr="003E5E40">
        <w:rPr>
          <w:lang w:val="en-GB"/>
        </w:rPr>
        <w:t xml:space="preserve"> </w:t>
      </w:r>
      <w:r w:rsidR="00835432" w:rsidRPr="003E5E40">
        <w:rPr>
          <w:lang w:val="en-GB"/>
        </w:rPr>
        <w:t>T</w:t>
      </w:r>
      <w:r w:rsidR="001703E4" w:rsidRPr="003E5E40">
        <w:rPr>
          <w:lang w:val="en-GB"/>
        </w:rPr>
        <w:t>i</w:t>
      </w:r>
      <w:r w:rsidR="00835432" w:rsidRPr="003E5E40">
        <w:rPr>
          <w:lang w:val="en-GB"/>
        </w:rPr>
        <w:t>O</w:t>
      </w:r>
      <w:r w:rsidR="00835432" w:rsidRPr="003E5E40">
        <w:rPr>
          <w:vertAlign w:val="subscript"/>
          <w:lang w:val="en-GB"/>
        </w:rPr>
        <w:t>2</w:t>
      </w:r>
      <w:r w:rsidR="00BE475C" w:rsidRPr="003E5E40">
        <w:rPr>
          <w:lang w:val="en-GB"/>
        </w:rPr>
        <w:t xml:space="preserve"> </w:t>
      </w:r>
      <w:r w:rsidR="00835432" w:rsidRPr="003E5E40">
        <w:rPr>
          <w:lang w:val="en-GB"/>
        </w:rPr>
        <w:t xml:space="preserve">composites </w:t>
      </w:r>
      <w:r w:rsidR="001D1388" w:rsidRPr="003E5E40">
        <w:rPr>
          <w:lang w:val="en-GB"/>
        </w:rPr>
        <w:t>have already been used in the fabrication of DSSC, showing encouraging results</w:t>
      </w:r>
      <w:r w:rsidR="00835432" w:rsidRPr="003E5E40">
        <w:rPr>
          <w:lang w:val="en-GB"/>
        </w:rPr>
        <w:t xml:space="preserve"> </w:t>
      </w:r>
      <w:r w:rsidR="00835432" w:rsidRPr="003E5E40">
        <w:rPr>
          <w:lang w:val="en-GB"/>
        </w:rPr>
        <w:fldChar w:fldCharType="begin"/>
      </w:r>
      <w:r w:rsidR="00A96C65" w:rsidRPr="003E5E40">
        <w:rPr>
          <w:lang w:val="en-GB"/>
        </w:rPr>
        <w:instrText xml:space="preserve"> ADDIN REFMGR.CITE &lt;Refman&gt;&lt;Cite&gt;&lt;Author&gt;Kim&lt;/Author&gt;&lt;Year&gt;2009&lt;/Year&gt;&lt;RecNum&gt;30&lt;/RecNum&gt;&lt;IDText&gt;UV-reduction of graphene oxide and its application as an interfacial layer to reduce the back-transport reactions in dye-sensitized solar cells&lt;/IDText&gt;&lt;MDL Ref_Type="Journal"&gt;&lt;Ref_Type&gt;Journal&lt;/Ref_Type&gt;&lt;Ref_ID&gt;30&lt;/Ref_ID&gt;&lt;Title_Primary&gt;UV-reduction of graphene oxide and its application as an interfacial layer to reduce the back-transport reactions in dye-sensitized solar cells&lt;/Title_Primary&gt;&lt;Authors_Primary&gt;Kim,S.R.&lt;/Authors_Primary&gt;&lt;Authors_Primary&gt;Parvez,Md&lt;/Authors_Primary&gt;&lt;Authors_Primary&gt;Chhowalla,M.&lt;/Authors_Primary&gt;&lt;Date_Primary&gt;2009&lt;/Date_Primary&gt;&lt;Keywords&gt;Dye-sensitized solar cell&lt;/Keywords&gt;&lt;Keywords&gt;Dye-sensitized solar cells&lt;/Keywords&gt;&lt;Keywords&gt;Graphene&lt;/Keywords&gt;&lt;Keywords&gt;Graphene oxide&lt;/Keywords&gt;&lt;Keywords&gt;nanocomposite&lt;/Keywords&gt;&lt;Keywords&gt;Nanocomposites&lt;/Keywords&gt;&lt;Keywords&gt;Solar cells&lt;/Keywords&gt;&lt;Keywords&gt;TiO2&lt;/Keywords&gt;&lt;Reprint&gt;Not in File&lt;/Reprint&gt;&lt;Start_Page&gt;124&lt;/Start_Page&gt;&lt;End_Page&gt;127&lt;/End_Page&gt;&lt;Periodical&gt;Chem.Phys.Lett.&lt;/Periodical&gt;&lt;Volume&gt;483&lt;/Volume&gt;&lt;Issue&gt;1-3&lt;/Issue&gt;&lt;Address&gt;Department of Polymer Science and Engineering, Chungju National University, Chungju, 380-702, South Korea&amp;#xA;Department of Material Science and Engineering, Rutgers University, Piscataway, NJ 08854, United States&amp;#xA;Department of Materials, Imperial College London, London, SW7 2AZ, United Kingdom&lt;/Address&gt;&lt;Web_URL&gt;http://www.scopus.com/inward/record.url?eid=2-s2.0-72049132325&amp;amp;partnerID=40&amp;amp;md5=8815e98804a2d41286c224227335fc4f&lt;/Web_URL&gt;&lt;ZZ_JournalFull&gt;&lt;f name="System"&gt;Chemical Physics Letters&lt;/f&gt;&lt;/ZZ_JournalFull&gt;&lt;ZZ_JournalStdAbbrev&gt;&lt;f name="System"&gt;Chem.Phys.Lett.&lt;/f&gt;&lt;/ZZ_JournalStdAbbrev&gt;&lt;ZZ_WorkformID&gt;1&lt;/ZZ_WorkformID&gt;&lt;/MDL&gt;&lt;/Cite&gt;&lt;/Refman&gt;</w:instrText>
      </w:r>
      <w:r w:rsidR="00835432" w:rsidRPr="003E5E40">
        <w:rPr>
          <w:lang w:val="en-GB"/>
        </w:rPr>
        <w:fldChar w:fldCharType="separate"/>
      </w:r>
      <w:r w:rsidR="00ED3A17" w:rsidRPr="003E5E40">
        <w:rPr>
          <w:noProof/>
          <w:lang w:val="en-GB"/>
        </w:rPr>
        <w:t>(Kim et al. 2009)</w:t>
      </w:r>
      <w:r w:rsidR="00835432" w:rsidRPr="003E5E40">
        <w:rPr>
          <w:lang w:val="en-GB"/>
        </w:rPr>
        <w:fldChar w:fldCharType="end"/>
      </w:r>
      <w:r w:rsidR="00E75BF7" w:rsidRPr="003E5E40">
        <w:rPr>
          <w:lang w:val="en-GB"/>
        </w:rPr>
        <w:t>. T</w:t>
      </w:r>
      <w:r w:rsidR="00835432" w:rsidRPr="003E5E40">
        <w:rPr>
          <w:lang w:val="en-GB"/>
        </w:rPr>
        <w:t>he incorporation of graphene improv</w:t>
      </w:r>
      <w:r w:rsidR="00E75BF7" w:rsidRPr="003E5E40">
        <w:rPr>
          <w:lang w:val="en-GB"/>
        </w:rPr>
        <w:t>es</w:t>
      </w:r>
      <w:r w:rsidR="00835432" w:rsidRPr="003E5E40">
        <w:rPr>
          <w:lang w:val="en-GB"/>
        </w:rPr>
        <w:t xml:space="preserve"> </w:t>
      </w:r>
      <w:r w:rsidRPr="003E5E40">
        <w:rPr>
          <w:lang w:val="en-GB"/>
        </w:rPr>
        <w:t xml:space="preserve">the conductivity </w:t>
      </w:r>
      <w:r w:rsidR="00EF3C67" w:rsidRPr="003E5E40">
        <w:rPr>
          <w:lang w:val="en-GB"/>
        </w:rPr>
        <w:t>by a factor larger</w:t>
      </w:r>
      <w:r w:rsidR="00835432" w:rsidRPr="003E5E40">
        <w:rPr>
          <w:lang w:val="en-GB"/>
        </w:rPr>
        <w:t xml:space="preserve"> than </w:t>
      </w:r>
      <w:r w:rsidR="00EF3C67" w:rsidRPr="003E5E40">
        <w:rPr>
          <w:lang w:val="en-GB"/>
        </w:rPr>
        <w:t>2,</w:t>
      </w:r>
      <w:r w:rsidR="00835432" w:rsidRPr="003E5E40">
        <w:rPr>
          <w:lang w:val="en-GB"/>
        </w:rPr>
        <w:t xml:space="preserve"> </w:t>
      </w:r>
      <w:r w:rsidR="001D1388" w:rsidRPr="003E5E40">
        <w:rPr>
          <w:lang w:val="en-GB"/>
        </w:rPr>
        <w:t xml:space="preserve">and </w:t>
      </w:r>
      <w:r w:rsidRPr="003E5E40">
        <w:rPr>
          <w:lang w:val="en-GB"/>
        </w:rPr>
        <w:t>increas</w:t>
      </w:r>
      <w:r w:rsidR="00E75BF7" w:rsidRPr="003E5E40">
        <w:rPr>
          <w:lang w:val="en-GB"/>
        </w:rPr>
        <w:t>es</w:t>
      </w:r>
      <w:r w:rsidRPr="003E5E40">
        <w:rPr>
          <w:lang w:val="en-GB"/>
        </w:rPr>
        <w:t xml:space="preserve"> </w:t>
      </w:r>
      <w:r w:rsidR="001D1388" w:rsidRPr="003E5E40">
        <w:rPr>
          <w:lang w:val="en-GB"/>
        </w:rPr>
        <w:t>t</w:t>
      </w:r>
      <w:r w:rsidR="00835432" w:rsidRPr="003E5E40">
        <w:rPr>
          <w:lang w:val="en-GB"/>
        </w:rPr>
        <w:t xml:space="preserve">he power conversion </w:t>
      </w:r>
      <w:r w:rsidR="00EF3C67" w:rsidRPr="003E5E40">
        <w:rPr>
          <w:lang w:val="en-GB"/>
        </w:rPr>
        <w:t>by a factor larger</w:t>
      </w:r>
      <w:r w:rsidR="00835432" w:rsidRPr="003E5E40">
        <w:rPr>
          <w:lang w:val="en-GB"/>
        </w:rPr>
        <w:t xml:space="preserve"> than 5</w:t>
      </w:r>
      <w:r w:rsidR="00EF3C67" w:rsidRPr="003E5E40">
        <w:rPr>
          <w:lang w:val="en-GB"/>
        </w:rPr>
        <w:t>,</w:t>
      </w:r>
      <w:r w:rsidR="00835432" w:rsidRPr="003E5E40">
        <w:rPr>
          <w:lang w:val="en-GB"/>
        </w:rPr>
        <w:t xml:space="preserve"> </w:t>
      </w:r>
      <w:r w:rsidRPr="003E5E40">
        <w:rPr>
          <w:lang w:val="en-GB"/>
        </w:rPr>
        <w:t xml:space="preserve">in comparison with </w:t>
      </w:r>
      <w:r w:rsidR="00835432" w:rsidRPr="003E5E40">
        <w:rPr>
          <w:lang w:val="en-GB"/>
        </w:rPr>
        <w:t>TiO</w:t>
      </w:r>
      <w:r w:rsidR="00835432" w:rsidRPr="003E5E40">
        <w:rPr>
          <w:vertAlign w:val="subscript"/>
          <w:lang w:val="en-GB"/>
        </w:rPr>
        <w:t>2</w:t>
      </w:r>
      <w:r w:rsidR="00835432" w:rsidRPr="003E5E40">
        <w:rPr>
          <w:lang w:val="en-GB"/>
        </w:rPr>
        <w:t xml:space="preserve"> alone. Th</w:t>
      </w:r>
      <w:r w:rsidRPr="003E5E40">
        <w:rPr>
          <w:lang w:val="en-GB"/>
        </w:rPr>
        <w:t>e</w:t>
      </w:r>
      <w:r w:rsidR="00835432" w:rsidRPr="003E5E40">
        <w:rPr>
          <w:lang w:val="en-GB"/>
        </w:rPr>
        <w:t xml:space="preserve"> better performance of the G-TiO</w:t>
      </w:r>
      <w:r w:rsidR="00835432" w:rsidRPr="003E5E40">
        <w:rPr>
          <w:vertAlign w:val="subscript"/>
          <w:lang w:val="en-GB"/>
        </w:rPr>
        <w:t>2</w:t>
      </w:r>
      <w:r w:rsidR="00835432" w:rsidRPr="003E5E40">
        <w:rPr>
          <w:lang w:val="en-GB"/>
        </w:rPr>
        <w:t xml:space="preserve"> </w:t>
      </w:r>
      <w:r w:rsidRPr="003E5E40">
        <w:rPr>
          <w:lang w:val="en-GB"/>
        </w:rPr>
        <w:t xml:space="preserve">composite </w:t>
      </w:r>
      <w:r w:rsidR="00835432" w:rsidRPr="003E5E40">
        <w:rPr>
          <w:lang w:val="en-GB"/>
        </w:rPr>
        <w:t xml:space="preserve">was </w:t>
      </w:r>
      <w:r w:rsidRPr="003E5E40">
        <w:rPr>
          <w:lang w:val="en-GB"/>
        </w:rPr>
        <w:t xml:space="preserve">also </w:t>
      </w:r>
      <w:r w:rsidR="00835432" w:rsidRPr="003E5E40">
        <w:rPr>
          <w:lang w:val="en-GB"/>
        </w:rPr>
        <w:t>attributed to the better dye loading o</w:t>
      </w:r>
      <w:r w:rsidRPr="003E5E40">
        <w:rPr>
          <w:lang w:val="en-GB"/>
        </w:rPr>
        <w:t>n</w:t>
      </w:r>
      <w:r w:rsidR="00835432" w:rsidRPr="003E5E40">
        <w:rPr>
          <w:lang w:val="en-GB"/>
        </w:rPr>
        <w:t xml:space="preserve"> </w:t>
      </w:r>
      <w:r w:rsidRPr="003E5E40">
        <w:rPr>
          <w:lang w:val="en-GB"/>
        </w:rPr>
        <w:t xml:space="preserve">the </w:t>
      </w:r>
      <w:r w:rsidR="00835432" w:rsidRPr="003E5E40">
        <w:rPr>
          <w:lang w:val="en-GB"/>
        </w:rPr>
        <w:t>G-TiO</w:t>
      </w:r>
      <w:r w:rsidR="00835432" w:rsidRPr="003E5E40">
        <w:rPr>
          <w:vertAlign w:val="subscript"/>
          <w:lang w:val="en-GB"/>
        </w:rPr>
        <w:t>2</w:t>
      </w:r>
      <w:r w:rsidR="00835432" w:rsidRPr="003E5E40">
        <w:rPr>
          <w:lang w:val="en-GB"/>
        </w:rPr>
        <w:t xml:space="preserve"> film than </w:t>
      </w:r>
      <w:r w:rsidRPr="003E5E40">
        <w:rPr>
          <w:lang w:val="en-GB"/>
        </w:rPr>
        <w:t>on the</w:t>
      </w:r>
      <w:r w:rsidR="00835432" w:rsidRPr="003E5E40">
        <w:rPr>
          <w:lang w:val="en-GB"/>
        </w:rPr>
        <w:t xml:space="preserve"> TiO</w:t>
      </w:r>
      <w:r w:rsidR="00835432" w:rsidRPr="003E5E40">
        <w:rPr>
          <w:vertAlign w:val="subscript"/>
          <w:lang w:val="en-GB"/>
        </w:rPr>
        <w:t>2</w:t>
      </w:r>
      <w:r w:rsidR="00835432" w:rsidRPr="003E5E40">
        <w:rPr>
          <w:lang w:val="en-GB"/>
        </w:rPr>
        <w:t xml:space="preserve"> film</w:t>
      </w:r>
      <w:r w:rsidR="00C1389A" w:rsidRPr="003E5E40">
        <w:rPr>
          <w:lang w:val="en-GB"/>
        </w:rPr>
        <w:t xml:space="preserve"> </w:t>
      </w:r>
      <w:r w:rsidR="00C1389A" w:rsidRPr="003E5E40">
        <w:rPr>
          <w:lang w:val="en-GB"/>
        </w:rPr>
        <w:fldChar w:fldCharType="begin">
          <w:fldData xml:space="preserve">PFJlZm1hbj48Q2l0ZT48QXV0aG9yPlRhbmc8L0F1dGhvcj48WWVhcj4yMDEwPC9ZZWFyPjxSZWNO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</w:fldData>
        </w:fldChar>
      </w:r>
      <w:r w:rsidR="00A96C65" w:rsidRPr="003E5E40">
        <w:rPr>
          <w:lang w:val="en-GB"/>
        </w:rPr>
        <w:instrText xml:space="preserve"> ADDIN REFMGR.CITE </w:instrText>
      </w:r>
      <w:r w:rsidR="00A96C65" w:rsidRPr="003E5E40">
        <w:rPr>
          <w:lang w:val="en-GB"/>
        </w:rPr>
        <w:fldChar w:fldCharType="begin">
          <w:fldData xml:space="preserve">PFJlZm1hbj48Q2l0ZT48QXV0aG9yPlRhbmc8L0F1dGhvcj48WWVhcj4yMDEwPC9ZZWFyPjxSZWNO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</w:fldData>
        </w:fldChar>
      </w:r>
      <w:r w:rsidR="00A96C65" w:rsidRPr="003E5E40">
        <w:rPr>
          <w:lang w:val="en-GB"/>
        </w:rPr>
        <w:instrText xml:space="preserve"> ADDIN EN.CITE.DATA </w:instrText>
      </w:r>
      <w:r w:rsidR="00A96C65" w:rsidRPr="003E5E40">
        <w:rPr>
          <w:lang w:val="en-GB"/>
        </w:rPr>
      </w:r>
      <w:r w:rsidR="00A96C65" w:rsidRPr="003E5E40">
        <w:rPr>
          <w:lang w:val="en-GB"/>
        </w:rPr>
        <w:fldChar w:fldCharType="end"/>
      </w:r>
      <w:r w:rsidR="00C1389A" w:rsidRPr="003E5E40">
        <w:rPr>
          <w:lang w:val="en-GB"/>
        </w:rPr>
      </w:r>
      <w:r w:rsidR="00C1389A" w:rsidRPr="003E5E40">
        <w:rPr>
          <w:lang w:val="en-GB"/>
        </w:rPr>
        <w:fldChar w:fldCharType="separate"/>
      </w:r>
      <w:r w:rsidR="00C1389A" w:rsidRPr="003E5E40">
        <w:rPr>
          <w:noProof/>
          <w:lang w:val="en-GB"/>
        </w:rPr>
        <w:t>(Tang et al. 2010)</w:t>
      </w:r>
      <w:r w:rsidR="00C1389A" w:rsidRPr="003E5E40">
        <w:rPr>
          <w:lang w:val="en-GB"/>
        </w:rPr>
        <w:fldChar w:fldCharType="end"/>
      </w:r>
      <w:r w:rsidR="00835432" w:rsidRPr="003E5E40">
        <w:rPr>
          <w:lang w:val="en-GB"/>
        </w:rPr>
        <w:t>.</w:t>
      </w:r>
    </w:p>
    <w:p w14:paraId="260DF590" w14:textId="77777777" w:rsidR="007D5E25" w:rsidRPr="003E5E40" w:rsidRDefault="007D5E25" w:rsidP="00414D99">
      <w:pPr>
        <w:numPr>
          <w:ilvl w:val="0"/>
          <w:numId w:val="2"/>
        </w:numPr>
        <w:spacing w:line="480" w:lineRule="auto"/>
        <w:jc w:val="both"/>
        <w:rPr>
          <w:b/>
          <w:lang w:val="en-GB"/>
        </w:rPr>
      </w:pPr>
      <w:r w:rsidRPr="003E5E40">
        <w:rPr>
          <w:b/>
          <w:lang w:val="en-GB"/>
        </w:rPr>
        <w:t>Conclusions</w:t>
      </w:r>
    </w:p>
    <w:p w14:paraId="00926052" w14:textId="77777777" w:rsidR="004D17D4" w:rsidRPr="003E5E40" w:rsidRDefault="00E704E3" w:rsidP="00496815">
      <w:pPr>
        <w:spacing w:line="480" w:lineRule="auto"/>
        <w:ind w:firstLine="708"/>
        <w:jc w:val="both"/>
        <w:rPr>
          <w:lang w:val="en-GB"/>
        </w:rPr>
      </w:pPr>
      <w:r w:rsidRPr="003E5E40">
        <w:rPr>
          <w:lang w:val="en-GB"/>
        </w:rPr>
        <w:t xml:space="preserve">Graphene-based composites </w:t>
      </w:r>
      <w:r w:rsidR="00F52056" w:rsidRPr="003E5E40">
        <w:rPr>
          <w:lang w:val="en-GB"/>
        </w:rPr>
        <w:t xml:space="preserve">can </w:t>
      </w:r>
      <w:r w:rsidR="006D19E7" w:rsidRPr="003E5E40">
        <w:rPr>
          <w:lang w:val="en-GB"/>
        </w:rPr>
        <w:t>capture</w:t>
      </w:r>
      <w:r w:rsidR="00F52056" w:rsidRPr="003E5E40">
        <w:rPr>
          <w:lang w:val="en-GB"/>
        </w:rPr>
        <w:t xml:space="preserve"> </w:t>
      </w:r>
      <w:r w:rsidR="00496815" w:rsidRPr="003E5E40">
        <w:rPr>
          <w:lang w:val="en-GB"/>
        </w:rPr>
        <w:t xml:space="preserve">photoinduced </w:t>
      </w:r>
      <w:r w:rsidR="00F52056" w:rsidRPr="003E5E40">
        <w:rPr>
          <w:lang w:val="en-GB"/>
        </w:rPr>
        <w:t>electron</w:t>
      </w:r>
      <w:r w:rsidR="00496815" w:rsidRPr="003E5E40">
        <w:rPr>
          <w:lang w:val="en-GB"/>
        </w:rPr>
        <w:t>s</w:t>
      </w:r>
      <w:r w:rsidR="00F52056" w:rsidRPr="003E5E40">
        <w:rPr>
          <w:lang w:val="en-GB"/>
        </w:rPr>
        <w:t xml:space="preserve"> o</w:t>
      </w:r>
      <w:r w:rsidRPr="003E5E40">
        <w:rPr>
          <w:lang w:val="en-GB"/>
        </w:rPr>
        <w:t xml:space="preserve">riginated from </w:t>
      </w:r>
      <w:r w:rsidR="00F52056" w:rsidRPr="003E5E40">
        <w:rPr>
          <w:lang w:val="en-GB"/>
        </w:rPr>
        <w:t>TiO</w:t>
      </w:r>
      <w:r w:rsidR="00F52056" w:rsidRPr="003E5E40">
        <w:rPr>
          <w:vertAlign w:val="subscript"/>
          <w:lang w:val="en-GB"/>
        </w:rPr>
        <w:t>2</w:t>
      </w:r>
      <w:r w:rsidR="00F52056" w:rsidRPr="003E5E40">
        <w:rPr>
          <w:lang w:val="en-GB"/>
        </w:rPr>
        <w:t xml:space="preserve"> </w:t>
      </w:r>
      <w:r w:rsidRPr="003E5E40">
        <w:rPr>
          <w:lang w:val="en-GB"/>
        </w:rPr>
        <w:t xml:space="preserve">(or other semiconductor) </w:t>
      </w:r>
      <w:r w:rsidR="00496815" w:rsidRPr="003E5E40">
        <w:rPr>
          <w:lang w:val="en-GB"/>
        </w:rPr>
        <w:t>particles</w:t>
      </w:r>
      <w:r w:rsidR="00F52056" w:rsidRPr="003E5E40">
        <w:rPr>
          <w:lang w:val="en-GB"/>
        </w:rPr>
        <w:t xml:space="preserve">. </w:t>
      </w:r>
      <w:r w:rsidR="00496815" w:rsidRPr="003E5E40">
        <w:rPr>
          <w:lang w:val="en-GB"/>
        </w:rPr>
        <w:t xml:space="preserve">The electrons can be stored in </w:t>
      </w:r>
      <w:r w:rsidRPr="003E5E40">
        <w:rPr>
          <w:lang w:val="en-GB"/>
        </w:rPr>
        <w:t>the</w:t>
      </w:r>
      <w:r w:rsidR="00496815" w:rsidRPr="003E5E40">
        <w:rPr>
          <w:lang w:val="en-GB"/>
        </w:rPr>
        <w:t xml:space="preserve"> own π-π network</w:t>
      </w:r>
      <w:r w:rsidRPr="003E5E40">
        <w:rPr>
          <w:lang w:val="en-GB"/>
        </w:rPr>
        <w:t xml:space="preserve"> of the composites and can produce </w:t>
      </w:r>
      <w:r w:rsidR="00496815" w:rsidRPr="003E5E40">
        <w:rPr>
          <w:lang w:val="en-GB"/>
        </w:rPr>
        <w:t xml:space="preserve">the reduction </w:t>
      </w:r>
      <w:r w:rsidRPr="003E5E40">
        <w:rPr>
          <w:lang w:val="en-GB"/>
        </w:rPr>
        <w:t>of graphene oxide</w:t>
      </w:r>
      <w:r w:rsidR="006D19E7" w:rsidRPr="003E5E40">
        <w:rPr>
          <w:lang w:val="en-GB"/>
        </w:rPr>
        <w:t xml:space="preserve"> by themselves</w:t>
      </w:r>
      <w:r w:rsidRPr="003E5E40">
        <w:rPr>
          <w:lang w:val="en-GB"/>
        </w:rPr>
        <w:t xml:space="preserve">. These electrons can also be </w:t>
      </w:r>
      <w:r w:rsidR="00496815" w:rsidRPr="003E5E40">
        <w:rPr>
          <w:lang w:val="en-GB"/>
        </w:rPr>
        <w:t>shuttled to other metal particles deposited on the graphene layer or used to generate active oxygenated radicals.</w:t>
      </w:r>
      <w:r w:rsidR="004D17D4" w:rsidRPr="003E5E40">
        <w:rPr>
          <w:lang w:val="en-GB"/>
        </w:rPr>
        <w:t xml:space="preserve"> </w:t>
      </w:r>
      <w:r w:rsidR="006D19E7" w:rsidRPr="003E5E40">
        <w:rPr>
          <w:lang w:val="en-GB"/>
        </w:rPr>
        <w:t>In</w:t>
      </w:r>
      <w:r w:rsidRPr="003E5E40">
        <w:rPr>
          <w:lang w:val="en-GB"/>
        </w:rPr>
        <w:t xml:space="preserve"> this way, t</w:t>
      </w:r>
      <w:r w:rsidR="004D17D4" w:rsidRPr="003E5E40">
        <w:rPr>
          <w:lang w:val="en-GB"/>
        </w:rPr>
        <w:t xml:space="preserve">he </w:t>
      </w:r>
      <w:r w:rsidRPr="003E5E40">
        <w:rPr>
          <w:lang w:val="en-GB"/>
        </w:rPr>
        <w:t xml:space="preserve">carbon material </w:t>
      </w:r>
      <w:r w:rsidR="000A5F8F" w:rsidRPr="003E5E40">
        <w:rPr>
          <w:lang w:val="en-GB"/>
        </w:rPr>
        <w:t xml:space="preserve">retards the </w:t>
      </w:r>
      <w:r w:rsidR="004D17D4" w:rsidRPr="003E5E40">
        <w:rPr>
          <w:lang w:val="en-GB"/>
        </w:rPr>
        <w:t xml:space="preserve">electron–hole recombination </w:t>
      </w:r>
      <w:r w:rsidRPr="003E5E40">
        <w:rPr>
          <w:lang w:val="en-GB"/>
        </w:rPr>
        <w:t>on TiO</w:t>
      </w:r>
      <w:r w:rsidRPr="003E5E40">
        <w:rPr>
          <w:vertAlign w:val="subscript"/>
          <w:lang w:val="en-GB"/>
        </w:rPr>
        <w:t>2</w:t>
      </w:r>
      <w:r w:rsidRPr="003E5E40">
        <w:rPr>
          <w:lang w:val="en-GB"/>
        </w:rPr>
        <w:t xml:space="preserve"> </w:t>
      </w:r>
      <w:r w:rsidR="004D17D4" w:rsidRPr="003E5E40">
        <w:rPr>
          <w:lang w:val="en-GB"/>
        </w:rPr>
        <w:t xml:space="preserve">and </w:t>
      </w:r>
      <w:r w:rsidR="000A5F8F" w:rsidRPr="003E5E40">
        <w:rPr>
          <w:lang w:val="en-GB"/>
        </w:rPr>
        <w:t>e</w:t>
      </w:r>
      <w:r w:rsidR="006D19E7" w:rsidRPr="003E5E40">
        <w:rPr>
          <w:lang w:val="en-GB"/>
        </w:rPr>
        <w:t>xtend</w:t>
      </w:r>
      <w:r w:rsidR="000A5F8F" w:rsidRPr="003E5E40">
        <w:rPr>
          <w:lang w:val="en-GB"/>
        </w:rPr>
        <w:t xml:space="preserve">s </w:t>
      </w:r>
      <w:r w:rsidR="004D17D4" w:rsidRPr="003E5E40">
        <w:rPr>
          <w:lang w:val="en-GB"/>
        </w:rPr>
        <w:t xml:space="preserve">the absorption </w:t>
      </w:r>
      <w:r w:rsidR="006D19E7" w:rsidRPr="003E5E40">
        <w:rPr>
          <w:lang w:val="en-GB"/>
        </w:rPr>
        <w:t xml:space="preserve">of light </w:t>
      </w:r>
      <w:r w:rsidR="004D17D4" w:rsidRPr="003E5E40">
        <w:rPr>
          <w:lang w:val="en-GB"/>
        </w:rPr>
        <w:t xml:space="preserve">to longer wavelengths </w:t>
      </w:r>
      <w:r w:rsidR="000A5F8F" w:rsidRPr="003E5E40">
        <w:rPr>
          <w:lang w:val="en-GB"/>
        </w:rPr>
        <w:t xml:space="preserve">of the </w:t>
      </w:r>
      <w:r w:rsidR="004D17D4" w:rsidRPr="003E5E40">
        <w:rPr>
          <w:lang w:val="en-GB"/>
        </w:rPr>
        <w:t>visible</w:t>
      </w:r>
      <w:r w:rsidR="000A5F8F" w:rsidRPr="003E5E40">
        <w:rPr>
          <w:lang w:val="en-GB"/>
        </w:rPr>
        <w:t xml:space="preserve"> region</w:t>
      </w:r>
      <w:r w:rsidR="004D17D4" w:rsidRPr="003E5E40">
        <w:rPr>
          <w:lang w:val="en-GB"/>
        </w:rPr>
        <w:t xml:space="preserve">. </w:t>
      </w:r>
      <w:r w:rsidR="0030663E" w:rsidRPr="003E5E40">
        <w:rPr>
          <w:lang w:val="en-GB"/>
        </w:rPr>
        <w:t>Additionally</w:t>
      </w:r>
      <w:r w:rsidR="00476F6F" w:rsidRPr="003E5E40">
        <w:rPr>
          <w:lang w:val="en-GB"/>
        </w:rPr>
        <w:t xml:space="preserve">, GO can </w:t>
      </w:r>
      <w:r w:rsidR="006D2460" w:rsidRPr="003E5E40">
        <w:rPr>
          <w:lang w:val="en-GB"/>
        </w:rPr>
        <w:t xml:space="preserve">also </w:t>
      </w:r>
      <w:r w:rsidR="00476F6F" w:rsidRPr="003E5E40">
        <w:rPr>
          <w:lang w:val="en-GB"/>
        </w:rPr>
        <w:t>act as sensitizer</w:t>
      </w:r>
      <w:r w:rsidR="0030663E" w:rsidRPr="003E5E40">
        <w:rPr>
          <w:lang w:val="en-GB"/>
        </w:rPr>
        <w:t>,</w:t>
      </w:r>
      <w:r w:rsidR="00476F6F" w:rsidRPr="003E5E40">
        <w:rPr>
          <w:lang w:val="en-GB"/>
        </w:rPr>
        <w:t xml:space="preserve"> enhancing the </w:t>
      </w:r>
      <w:r w:rsidR="006D2460" w:rsidRPr="003E5E40">
        <w:rPr>
          <w:lang w:val="en-GB"/>
        </w:rPr>
        <w:t xml:space="preserve">photocatalytic efficiency </w:t>
      </w:r>
      <w:r w:rsidR="00476F6F" w:rsidRPr="003E5E40">
        <w:rPr>
          <w:lang w:val="en-GB"/>
        </w:rPr>
        <w:t>under light</w:t>
      </w:r>
      <w:r w:rsidR="006D2460" w:rsidRPr="003E5E40">
        <w:rPr>
          <w:lang w:val="en-GB"/>
        </w:rPr>
        <w:t>-</w:t>
      </w:r>
      <w:r w:rsidR="00476F6F" w:rsidRPr="003E5E40">
        <w:rPr>
          <w:lang w:val="en-GB"/>
        </w:rPr>
        <w:t xml:space="preserve">visible irradiation. </w:t>
      </w:r>
      <w:r w:rsidR="00496815" w:rsidRPr="003E5E40">
        <w:rPr>
          <w:lang w:val="en-GB"/>
        </w:rPr>
        <w:t xml:space="preserve">Different methods </w:t>
      </w:r>
      <w:r w:rsidR="004D17D4" w:rsidRPr="003E5E40">
        <w:rPr>
          <w:lang w:val="en-GB"/>
        </w:rPr>
        <w:t xml:space="preserve">of </w:t>
      </w:r>
      <w:r w:rsidRPr="003E5E40">
        <w:rPr>
          <w:lang w:val="en-GB"/>
        </w:rPr>
        <w:t xml:space="preserve">synthesis </w:t>
      </w:r>
      <w:r w:rsidR="004D17D4" w:rsidRPr="003E5E40">
        <w:rPr>
          <w:lang w:val="en-GB"/>
        </w:rPr>
        <w:t>have</w:t>
      </w:r>
      <w:r w:rsidR="00496815" w:rsidRPr="003E5E40">
        <w:rPr>
          <w:lang w:val="en-GB"/>
        </w:rPr>
        <w:t xml:space="preserve"> been described in the literature</w:t>
      </w:r>
      <w:r w:rsidR="006D19E7" w:rsidRPr="003E5E40">
        <w:rPr>
          <w:lang w:val="en-GB"/>
        </w:rPr>
        <w:t>,</w:t>
      </w:r>
      <w:r w:rsidR="004D17D4" w:rsidRPr="003E5E40">
        <w:rPr>
          <w:lang w:val="en-GB"/>
        </w:rPr>
        <w:t xml:space="preserve"> as well </w:t>
      </w:r>
      <w:r w:rsidRPr="003E5E40">
        <w:rPr>
          <w:lang w:val="en-GB"/>
        </w:rPr>
        <w:t xml:space="preserve">as </w:t>
      </w:r>
      <w:r w:rsidR="006D19E7" w:rsidRPr="003E5E40">
        <w:rPr>
          <w:lang w:val="en-GB"/>
        </w:rPr>
        <w:t>methods</w:t>
      </w:r>
      <w:r w:rsidRPr="003E5E40">
        <w:rPr>
          <w:lang w:val="en-GB"/>
        </w:rPr>
        <w:t xml:space="preserve"> to modify the material </w:t>
      </w:r>
      <w:r w:rsidR="004D17D4" w:rsidRPr="003E5E40">
        <w:rPr>
          <w:lang w:val="en-GB"/>
        </w:rPr>
        <w:t xml:space="preserve">by metal </w:t>
      </w:r>
      <w:r w:rsidR="000A5F8F" w:rsidRPr="003E5E40">
        <w:rPr>
          <w:lang w:val="en-GB"/>
        </w:rPr>
        <w:t xml:space="preserve">deposition </w:t>
      </w:r>
      <w:r w:rsidR="004D17D4" w:rsidRPr="003E5E40">
        <w:rPr>
          <w:lang w:val="en-GB"/>
        </w:rPr>
        <w:t>or doping.</w:t>
      </w:r>
      <w:r w:rsidRPr="003E5E40">
        <w:rPr>
          <w:lang w:val="en-GB"/>
        </w:rPr>
        <w:t xml:space="preserve"> The </w:t>
      </w:r>
      <w:r w:rsidR="00496815" w:rsidRPr="003E5E40">
        <w:rPr>
          <w:lang w:val="en-GB"/>
        </w:rPr>
        <w:t>simpl</w:t>
      </w:r>
      <w:r w:rsidRPr="003E5E40">
        <w:rPr>
          <w:lang w:val="en-GB"/>
        </w:rPr>
        <w:t>e</w:t>
      </w:r>
      <w:r w:rsidR="00496815" w:rsidRPr="003E5E40">
        <w:rPr>
          <w:lang w:val="en-GB"/>
        </w:rPr>
        <w:t xml:space="preserve"> mi</w:t>
      </w:r>
      <w:r w:rsidR="004D17D4" w:rsidRPr="003E5E40">
        <w:rPr>
          <w:lang w:val="en-GB"/>
        </w:rPr>
        <w:t>x</w:t>
      </w:r>
      <w:r w:rsidR="00496815" w:rsidRPr="003E5E40">
        <w:rPr>
          <w:lang w:val="en-GB"/>
        </w:rPr>
        <w:t xml:space="preserve">ing </w:t>
      </w:r>
      <w:r w:rsidRPr="003E5E40">
        <w:rPr>
          <w:lang w:val="en-GB"/>
        </w:rPr>
        <w:t xml:space="preserve">of </w:t>
      </w:r>
      <w:r w:rsidR="00815D38" w:rsidRPr="003E5E40">
        <w:rPr>
          <w:lang w:val="en-GB"/>
        </w:rPr>
        <w:t xml:space="preserve">a semiconductor and </w:t>
      </w:r>
      <w:r w:rsidRPr="003E5E40">
        <w:rPr>
          <w:lang w:val="en-GB"/>
        </w:rPr>
        <w:t xml:space="preserve">graphene-based materials usually results in </w:t>
      </w:r>
      <w:r w:rsidR="00496815" w:rsidRPr="003E5E40">
        <w:rPr>
          <w:lang w:val="en-GB"/>
        </w:rPr>
        <w:t xml:space="preserve">a poor contact between both </w:t>
      </w:r>
      <w:r w:rsidR="00815D38" w:rsidRPr="003E5E40">
        <w:rPr>
          <w:lang w:val="en-GB"/>
        </w:rPr>
        <w:t>phases</w:t>
      </w:r>
      <w:r w:rsidR="00496815" w:rsidRPr="003E5E40">
        <w:rPr>
          <w:lang w:val="en-GB"/>
        </w:rPr>
        <w:t>. Sol</w:t>
      </w:r>
      <w:r w:rsidR="000A5F8F" w:rsidRPr="003E5E40">
        <w:rPr>
          <w:lang w:val="en-GB"/>
        </w:rPr>
        <w:t>-</w:t>
      </w:r>
      <w:r w:rsidR="00496815" w:rsidRPr="003E5E40">
        <w:rPr>
          <w:lang w:val="en-GB"/>
        </w:rPr>
        <w:t>gel or hydrothermal methods le</w:t>
      </w:r>
      <w:r w:rsidR="006D19E7" w:rsidRPr="003E5E40">
        <w:rPr>
          <w:lang w:val="en-GB"/>
        </w:rPr>
        <w:t>a</w:t>
      </w:r>
      <w:r w:rsidR="004D17D4" w:rsidRPr="003E5E40">
        <w:rPr>
          <w:lang w:val="en-GB"/>
        </w:rPr>
        <w:t xml:space="preserve">d to </w:t>
      </w:r>
      <w:r w:rsidR="00496815" w:rsidRPr="003E5E40">
        <w:rPr>
          <w:lang w:val="en-GB"/>
        </w:rPr>
        <w:t>more intimate contact and enhance the photocatalytic properties</w:t>
      </w:r>
      <w:r w:rsidR="00815D38" w:rsidRPr="003E5E40">
        <w:rPr>
          <w:lang w:val="en-GB"/>
        </w:rPr>
        <w:t xml:space="preserve"> of the resulting composite</w:t>
      </w:r>
      <w:r w:rsidR="00496815" w:rsidRPr="003E5E40">
        <w:rPr>
          <w:lang w:val="en-GB"/>
        </w:rPr>
        <w:t>.</w:t>
      </w:r>
      <w:r w:rsidR="00815D38" w:rsidRPr="003E5E40">
        <w:rPr>
          <w:lang w:val="en-GB"/>
        </w:rPr>
        <w:t xml:space="preserve"> </w:t>
      </w:r>
      <w:r w:rsidR="004D17D4" w:rsidRPr="003E5E40">
        <w:rPr>
          <w:lang w:val="en-GB"/>
        </w:rPr>
        <w:t>The photodegradation of pollutant</w:t>
      </w:r>
      <w:r w:rsidR="000A5F8F" w:rsidRPr="003E5E40">
        <w:rPr>
          <w:lang w:val="en-GB"/>
        </w:rPr>
        <w:t>s</w:t>
      </w:r>
      <w:r w:rsidR="004D17D4" w:rsidRPr="003E5E40">
        <w:rPr>
          <w:lang w:val="en-GB"/>
        </w:rPr>
        <w:t xml:space="preserve"> seems to depend o</w:t>
      </w:r>
      <w:r w:rsidR="00815D38" w:rsidRPr="003E5E40">
        <w:rPr>
          <w:lang w:val="en-GB"/>
        </w:rPr>
        <w:t>n</w:t>
      </w:r>
      <w:r w:rsidR="004D17D4" w:rsidRPr="003E5E40">
        <w:rPr>
          <w:lang w:val="en-GB"/>
        </w:rPr>
        <w:t xml:space="preserve"> several </w:t>
      </w:r>
      <w:r w:rsidR="006D19E7" w:rsidRPr="003E5E40">
        <w:rPr>
          <w:lang w:val="en-GB"/>
        </w:rPr>
        <w:t>factors</w:t>
      </w:r>
      <w:r w:rsidR="00815D38" w:rsidRPr="003E5E40">
        <w:rPr>
          <w:lang w:val="en-GB"/>
        </w:rPr>
        <w:t xml:space="preserve">, such as </w:t>
      </w:r>
      <w:r w:rsidR="004D17D4" w:rsidRPr="003E5E40">
        <w:rPr>
          <w:lang w:val="en-GB"/>
        </w:rPr>
        <w:t>textural (</w:t>
      </w:r>
      <w:r w:rsidR="00815D38" w:rsidRPr="003E5E40">
        <w:rPr>
          <w:lang w:val="en-GB"/>
        </w:rPr>
        <w:t xml:space="preserve">surface </w:t>
      </w:r>
      <w:r w:rsidR="004D17D4" w:rsidRPr="003E5E40">
        <w:rPr>
          <w:lang w:val="en-GB"/>
        </w:rPr>
        <w:t xml:space="preserve">area), chemical and </w:t>
      </w:r>
      <w:r w:rsidR="004D17D4" w:rsidRPr="003E5E40">
        <w:rPr>
          <w:lang w:val="en-GB"/>
        </w:rPr>
        <w:lastRenderedPageBreak/>
        <w:t xml:space="preserve">morphological </w:t>
      </w:r>
      <w:r w:rsidR="006D19E7" w:rsidRPr="003E5E40">
        <w:rPr>
          <w:lang w:val="en-GB"/>
        </w:rPr>
        <w:t>properties</w:t>
      </w:r>
      <w:r w:rsidR="004D17D4" w:rsidRPr="003E5E40">
        <w:rPr>
          <w:lang w:val="en-GB"/>
        </w:rPr>
        <w:t xml:space="preserve"> of the composites, </w:t>
      </w:r>
      <w:r w:rsidR="006D19E7" w:rsidRPr="003E5E40">
        <w:rPr>
          <w:lang w:val="en-GB"/>
        </w:rPr>
        <w:t>type</w:t>
      </w:r>
      <w:r w:rsidR="004D17D4" w:rsidRPr="003E5E40">
        <w:rPr>
          <w:lang w:val="en-GB"/>
        </w:rPr>
        <w:t xml:space="preserve"> </w:t>
      </w:r>
      <w:r w:rsidR="00815D38" w:rsidRPr="003E5E40">
        <w:rPr>
          <w:lang w:val="en-GB"/>
        </w:rPr>
        <w:t>o</w:t>
      </w:r>
      <w:r w:rsidR="004D17D4" w:rsidRPr="003E5E40">
        <w:rPr>
          <w:lang w:val="en-GB"/>
        </w:rPr>
        <w:t xml:space="preserve">f interaction between the composite and </w:t>
      </w:r>
      <w:r w:rsidR="00815D38" w:rsidRPr="003E5E40">
        <w:rPr>
          <w:lang w:val="en-GB"/>
        </w:rPr>
        <w:t xml:space="preserve">the </w:t>
      </w:r>
      <w:r w:rsidR="004D17D4" w:rsidRPr="003E5E40">
        <w:rPr>
          <w:lang w:val="en-GB"/>
        </w:rPr>
        <w:t>pollutant</w:t>
      </w:r>
      <w:r w:rsidR="00E75BF7" w:rsidRPr="003E5E40">
        <w:rPr>
          <w:lang w:val="en-GB"/>
        </w:rPr>
        <w:t xml:space="preserve"> and </w:t>
      </w:r>
      <w:r w:rsidR="004D17D4" w:rsidRPr="003E5E40">
        <w:rPr>
          <w:lang w:val="en-GB"/>
        </w:rPr>
        <w:t>graphene</w:t>
      </w:r>
      <w:r w:rsidR="00E75BF7" w:rsidRPr="003E5E40">
        <w:rPr>
          <w:lang w:val="en-GB"/>
        </w:rPr>
        <w:t xml:space="preserve"> (pure, oxidized or reduced) </w:t>
      </w:r>
      <w:r w:rsidR="004D17D4" w:rsidRPr="003E5E40">
        <w:rPr>
          <w:lang w:val="en-GB"/>
        </w:rPr>
        <w:t>content.</w:t>
      </w:r>
      <w:r w:rsidR="00815D38" w:rsidRPr="003E5E40">
        <w:rPr>
          <w:lang w:val="en-GB"/>
        </w:rPr>
        <w:t xml:space="preserve"> Graphene-based </w:t>
      </w:r>
      <w:r w:rsidR="004D17D4" w:rsidRPr="003E5E40">
        <w:rPr>
          <w:lang w:val="en-GB"/>
        </w:rPr>
        <w:t>TiO</w:t>
      </w:r>
      <w:r w:rsidR="004D17D4" w:rsidRPr="003E5E40">
        <w:rPr>
          <w:vertAlign w:val="subscript"/>
          <w:lang w:val="en-GB"/>
        </w:rPr>
        <w:t>2</w:t>
      </w:r>
      <w:r w:rsidR="004D17D4" w:rsidRPr="003E5E40">
        <w:rPr>
          <w:lang w:val="en-GB"/>
        </w:rPr>
        <w:t xml:space="preserve"> composites presented encouraging results </w:t>
      </w:r>
      <w:r w:rsidR="00815D38" w:rsidRPr="003E5E40">
        <w:rPr>
          <w:lang w:val="en-GB"/>
        </w:rPr>
        <w:t xml:space="preserve">not only in the photocatalytic degradation of pollutants, but also </w:t>
      </w:r>
      <w:r w:rsidR="004D17D4" w:rsidRPr="003E5E40">
        <w:rPr>
          <w:lang w:val="en-GB"/>
        </w:rPr>
        <w:t xml:space="preserve">in other applications such as </w:t>
      </w:r>
      <w:r w:rsidR="00815D38" w:rsidRPr="003E5E40">
        <w:rPr>
          <w:lang w:val="en-GB"/>
        </w:rPr>
        <w:t>hydrogen production from water splitting</w:t>
      </w:r>
      <w:r w:rsidR="00476F6F" w:rsidRPr="003E5E40">
        <w:rPr>
          <w:lang w:val="en-GB"/>
        </w:rPr>
        <w:t xml:space="preserve"> and </w:t>
      </w:r>
      <w:r w:rsidR="00815D38" w:rsidRPr="003E5E40">
        <w:rPr>
          <w:lang w:val="en-GB"/>
        </w:rPr>
        <w:t>DSSC</w:t>
      </w:r>
      <w:r w:rsidR="004D17D4" w:rsidRPr="003E5E40">
        <w:rPr>
          <w:strike/>
          <w:lang w:val="en-GB"/>
        </w:rPr>
        <w:t xml:space="preserve">, </w:t>
      </w:r>
      <w:r w:rsidR="00815D38" w:rsidRPr="003E5E40">
        <w:rPr>
          <w:strike/>
          <w:lang w:val="en-GB"/>
        </w:rPr>
        <w:t>LIBs</w:t>
      </w:r>
      <w:r w:rsidR="00E75BF7" w:rsidRPr="003E5E40">
        <w:rPr>
          <w:strike/>
          <w:lang w:val="en-GB"/>
        </w:rPr>
        <w:t xml:space="preserve"> and sensors</w:t>
      </w:r>
      <w:r w:rsidR="00E75BF7" w:rsidRPr="003E5E40">
        <w:rPr>
          <w:lang w:val="en-GB"/>
        </w:rPr>
        <w:t xml:space="preserve">, but they are still </w:t>
      </w:r>
      <w:r w:rsidR="006D19E7" w:rsidRPr="003E5E40">
        <w:rPr>
          <w:lang w:val="en-GB"/>
        </w:rPr>
        <w:t>at an</w:t>
      </w:r>
      <w:r w:rsidR="00E75BF7" w:rsidRPr="003E5E40">
        <w:rPr>
          <w:lang w:val="en-GB"/>
        </w:rPr>
        <w:t xml:space="preserve"> </w:t>
      </w:r>
      <w:r w:rsidR="00FE4141" w:rsidRPr="003E5E40">
        <w:rPr>
          <w:lang w:val="en-GB"/>
        </w:rPr>
        <w:t>early stage of development.</w:t>
      </w:r>
      <w:r w:rsidR="004D17D4" w:rsidRPr="003E5E40">
        <w:rPr>
          <w:lang w:val="en-GB"/>
        </w:rPr>
        <w:t xml:space="preserve">  </w:t>
      </w:r>
    </w:p>
    <w:p w14:paraId="0A85D673" w14:textId="77777777" w:rsidR="007D5E25" w:rsidRPr="003E5E40" w:rsidRDefault="007D5E25" w:rsidP="00414D99">
      <w:pPr>
        <w:spacing w:before="120" w:line="480" w:lineRule="auto"/>
        <w:jc w:val="both"/>
        <w:rPr>
          <w:b/>
          <w:lang w:val="en-GB"/>
        </w:rPr>
      </w:pPr>
      <w:r w:rsidRPr="003E5E40">
        <w:rPr>
          <w:b/>
          <w:lang w:val="en-GB"/>
        </w:rPr>
        <w:t>Acknowledgements</w:t>
      </w:r>
    </w:p>
    <w:p w14:paraId="4B80B725" w14:textId="77777777" w:rsidR="004E3285" w:rsidRPr="003E5E40" w:rsidRDefault="00A7056A" w:rsidP="00414D99">
      <w:pPr>
        <w:spacing w:line="480" w:lineRule="auto"/>
        <w:jc w:val="both"/>
        <w:rPr>
          <w:lang w:val="en-GB"/>
        </w:rPr>
      </w:pPr>
      <w:r w:rsidRPr="003E5E40">
        <w:rPr>
          <w:lang w:val="en-GB"/>
        </w:rPr>
        <w:t xml:space="preserve">Financial support for this work was provided by the European Commission (Clean Water - Grant Agreement nº 227017) and by </w:t>
      </w:r>
      <w:proofErr w:type="spellStart"/>
      <w:r w:rsidRPr="003E5E40">
        <w:rPr>
          <w:lang w:val="en-GB"/>
        </w:rPr>
        <w:t>Fundação</w:t>
      </w:r>
      <w:proofErr w:type="spellEnd"/>
      <w:r w:rsidRPr="003E5E40">
        <w:rPr>
          <w:lang w:val="en-GB"/>
        </w:rPr>
        <w:t xml:space="preserve"> para a </w:t>
      </w:r>
      <w:proofErr w:type="spellStart"/>
      <w:r w:rsidRPr="003E5E40">
        <w:rPr>
          <w:lang w:val="en-GB"/>
        </w:rPr>
        <w:t>Ciência</w:t>
      </w:r>
      <w:proofErr w:type="spellEnd"/>
      <w:r w:rsidRPr="003E5E40">
        <w:rPr>
          <w:lang w:val="en-GB"/>
        </w:rPr>
        <w:t xml:space="preserve"> e a </w:t>
      </w:r>
      <w:proofErr w:type="spellStart"/>
      <w:r w:rsidRPr="003E5E40">
        <w:rPr>
          <w:lang w:val="en-GB"/>
        </w:rPr>
        <w:t>Tecnologia</w:t>
      </w:r>
      <w:proofErr w:type="spellEnd"/>
      <w:r w:rsidRPr="003E5E40">
        <w:rPr>
          <w:lang w:val="en-GB"/>
        </w:rPr>
        <w:t xml:space="preserve"> (FCT) and FEDER under Program COMPETE, project FCOMP-01-0124-FEDER-022706 (Ref. FCT Pest-C/EQB/LA0020/2011)</w:t>
      </w:r>
      <w:r w:rsidR="00990364" w:rsidRPr="003E5E40">
        <w:rPr>
          <w:lang w:val="en-GB"/>
        </w:rPr>
        <w:t xml:space="preserve"> and FCOMP-01-0124-FEDER-008442 (Ref. NANO/</w:t>
      </w:r>
      <w:proofErr w:type="spellStart"/>
      <w:r w:rsidR="00990364" w:rsidRPr="003E5E40">
        <w:rPr>
          <w:lang w:val="en-GB"/>
        </w:rPr>
        <w:t>NTec</w:t>
      </w:r>
      <w:proofErr w:type="spellEnd"/>
      <w:r w:rsidR="00990364" w:rsidRPr="003E5E40">
        <w:rPr>
          <w:lang w:val="en-GB"/>
        </w:rPr>
        <w:t>-CA/0046/2007)</w:t>
      </w:r>
      <w:r w:rsidRPr="003E5E40">
        <w:rPr>
          <w:lang w:val="en-GB"/>
        </w:rPr>
        <w:t>. Clean Water is a Collaborative Project co-funded by the Research DG of the European Commission within the joint RTD activities of the Environment and NMP Thematic Priorities. SMT and AMTS acknowledge financial support from SFRH/BPD/74239/2010 and POCI/N010/2006, respectively.</w:t>
      </w:r>
    </w:p>
    <w:p w14:paraId="23FEE2B8" w14:textId="77777777" w:rsidR="007D5E25" w:rsidRPr="003E5E40" w:rsidRDefault="007D5E25" w:rsidP="00414D99">
      <w:pPr>
        <w:spacing w:line="480" w:lineRule="auto"/>
        <w:jc w:val="both"/>
        <w:rPr>
          <w:b/>
          <w:lang w:val="en-GB"/>
        </w:rPr>
      </w:pPr>
      <w:r w:rsidRPr="003E5E40">
        <w:rPr>
          <w:b/>
          <w:lang w:val="en-GB"/>
        </w:rPr>
        <w:t>References</w:t>
      </w:r>
    </w:p>
    <w:p w14:paraId="044C6797" w14:textId="77777777" w:rsidR="00A96C65" w:rsidRPr="003E5E40" w:rsidRDefault="00F715AA" w:rsidP="00A96C65">
      <w:pPr>
        <w:tabs>
          <w:tab w:val="left" w:pos="0"/>
        </w:tabs>
        <w:spacing w:after="240"/>
        <w:ind w:left="560" w:hanging="560"/>
        <w:jc w:val="both"/>
        <w:rPr>
          <w:noProof/>
          <w:color w:val="000000"/>
          <w:lang w:val="en-GB"/>
        </w:rPr>
      </w:pPr>
      <w:r w:rsidRPr="003E5E40">
        <w:rPr>
          <w:color w:val="000000"/>
          <w:lang w:val="en-GB"/>
        </w:rPr>
        <w:fldChar w:fldCharType="begin"/>
      </w:r>
      <w:r w:rsidRPr="003E5E40">
        <w:rPr>
          <w:color w:val="000000"/>
          <w:lang w:val="en-GB"/>
        </w:rPr>
        <w:instrText xml:space="preserve"> ADDIN REFMGR.REFLIST </w:instrText>
      </w:r>
      <w:r w:rsidRPr="003E5E40">
        <w:rPr>
          <w:color w:val="000000"/>
          <w:lang w:val="en-GB"/>
        </w:rPr>
        <w:fldChar w:fldCharType="separate"/>
      </w:r>
      <w:r w:rsidR="00A96C65" w:rsidRPr="003E5E40">
        <w:rPr>
          <w:noProof/>
          <w:color w:val="000000"/>
          <w:lang w:val="en-GB"/>
        </w:rPr>
        <w:t>Akhavan O, Ghaderi E (2009) Photocatalytic reduction of graphene oxide nanosheets on TiO</w:t>
      </w:r>
      <w:r w:rsidR="00A96C65" w:rsidRPr="003E5E40">
        <w:rPr>
          <w:noProof/>
          <w:color w:val="000000"/>
          <w:vertAlign w:val="subscript"/>
          <w:lang w:val="en-GB"/>
        </w:rPr>
        <w:t>2</w:t>
      </w:r>
      <w:r w:rsidR="00A96C65" w:rsidRPr="003E5E40">
        <w:rPr>
          <w:noProof/>
          <w:color w:val="000000"/>
          <w:lang w:val="en-GB"/>
        </w:rPr>
        <w:t xml:space="preserve"> thin film for photoinactivation of bacteria in solar light irradiation. J Phys Chem C 113:20214-20220</w:t>
      </w:r>
    </w:p>
    <w:p w14:paraId="022ECEEC"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An X, Yu JC (2011) Graphene-based photocatalytic composites. RSC Adv 1:1426-1434</w:t>
      </w:r>
    </w:p>
    <w:p w14:paraId="58C4D6A6"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Becerril HA, Mao J, Liu Z, Stoltenberg RM, Bao Z, Chen Y (2008) Evaluation of solution-processed reduced graphene oxide films as transparent conductors. ACS Nano 2:463-470</w:t>
      </w:r>
    </w:p>
    <w:p w14:paraId="126B90E0"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Bell NJ, Ng YH, Du A, Coster H, Smith SC, Amal R (2011) Understanding the enhancement in photoelectrochemical properties of photocatalytically prepared TiO</w:t>
      </w:r>
      <w:r w:rsidRPr="003E5E40">
        <w:rPr>
          <w:noProof/>
          <w:color w:val="000000"/>
          <w:vertAlign w:val="subscript"/>
          <w:lang w:val="en-GB"/>
        </w:rPr>
        <w:t>2</w:t>
      </w:r>
      <w:r w:rsidRPr="003E5E40">
        <w:rPr>
          <w:noProof/>
          <w:color w:val="000000"/>
          <w:lang w:val="en-GB"/>
        </w:rPr>
        <w:t>-reduced graphene oxide composite. J Phys Chem C 115:6004-6009</w:t>
      </w:r>
    </w:p>
    <w:p w14:paraId="43A1A170"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Bhatkhande DS, Pangarkar VG, Beenackers AACM (2002) Photocatalytic degradation for environmental applications - A review. J Chem Technol Biotechnol 77:102-116</w:t>
      </w:r>
    </w:p>
    <w:p w14:paraId="2ABB2B24"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Chen C, Cai W, Long M, Zhou B, Wu Y, Wu D, Feng Y (2010) Synthesis of visible-light responsive graphene oxide/TiO</w:t>
      </w:r>
      <w:r w:rsidRPr="003E5E40">
        <w:rPr>
          <w:noProof/>
          <w:color w:val="000000"/>
          <w:vertAlign w:val="subscript"/>
          <w:lang w:val="en-GB"/>
        </w:rPr>
        <w:t>2</w:t>
      </w:r>
      <w:r w:rsidRPr="003E5E40">
        <w:rPr>
          <w:noProof/>
          <w:color w:val="000000"/>
          <w:lang w:val="en-GB"/>
        </w:rPr>
        <w:t xml:space="preserve"> composites with p/n heterojunction. ACS Nano 4:6425-6432</w:t>
      </w:r>
    </w:p>
    <w:p w14:paraId="6972DBAB"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lastRenderedPageBreak/>
        <w:t>Chen JS, Wang Z, Dong XC, Chen P, Lou XW (2011) Graphene-wrapped TiO</w:t>
      </w:r>
      <w:r w:rsidRPr="003E5E40">
        <w:rPr>
          <w:noProof/>
          <w:color w:val="000000"/>
          <w:vertAlign w:val="subscript"/>
          <w:lang w:val="en-GB"/>
        </w:rPr>
        <w:t>2</w:t>
      </w:r>
      <w:r w:rsidRPr="003E5E40">
        <w:rPr>
          <w:noProof/>
          <w:color w:val="000000"/>
          <w:lang w:val="en-GB"/>
        </w:rPr>
        <w:t xml:space="preserve"> hollow structures with enhanced lithium storage capabilities. Nanoscale 3:2158-2161</w:t>
      </w:r>
    </w:p>
    <w:p w14:paraId="766215EB"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Chong MN, Jin B, Chow CWK, Saint C (2010) Recent developments in photocatalytic water treatment technology: A review. Water Res 44:2997-3027</w:t>
      </w:r>
    </w:p>
    <w:p w14:paraId="2BEFE0AB"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Ding S, Chen JS, Luan D, Boey FYC, Madhavi S, Lou XW (2011) Graphene-supported anatase TiO</w:t>
      </w:r>
      <w:r w:rsidRPr="003E5E40">
        <w:rPr>
          <w:noProof/>
          <w:color w:val="000000"/>
          <w:vertAlign w:val="subscript"/>
          <w:lang w:val="en-GB"/>
        </w:rPr>
        <w:t>2</w:t>
      </w:r>
      <w:r w:rsidRPr="003E5E40">
        <w:rPr>
          <w:noProof/>
          <w:color w:val="000000"/>
          <w:lang w:val="en-GB"/>
        </w:rPr>
        <w:t xml:space="preserve"> nanosheets for fast lithium storage. Chem Commun 47:5780-5782</w:t>
      </w:r>
    </w:p>
    <w:p w14:paraId="2C8AC32F"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Du A, Ng YH, Bell NJ, Zhu Z, Amal R, Smith SC (2011a) Hybrid Graphene/Titania Nanocomposite: Interface Charge Transfer, Hole Doping, and Sensitization for Visible Light Response. J Phys Chem Lett 2:894-899</w:t>
      </w:r>
    </w:p>
    <w:p w14:paraId="626EAB5A"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Du J, Lai X, Yang N, Zhai J, Kisailus D, Su F, Wang D, Jiang L (2011b) Hierarchically ordered macro-mesoporous TiO</w:t>
      </w:r>
      <w:r w:rsidRPr="003E5E40">
        <w:rPr>
          <w:noProof/>
          <w:color w:val="000000"/>
          <w:vertAlign w:val="subscript"/>
          <w:lang w:val="en-GB"/>
        </w:rPr>
        <w:t>2</w:t>
      </w:r>
      <w:r w:rsidRPr="003E5E40">
        <w:rPr>
          <w:noProof/>
          <w:color w:val="000000"/>
          <w:lang w:val="en-GB"/>
        </w:rPr>
        <w:t>-graphene composite films: Improved mass transfer, reduced charge recombination, and their enhanced photocatalytic activities. ACS Nano 5:590-596</w:t>
      </w:r>
    </w:p>
    <w:p w14:paraId="4AB08E43"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Fan W, Lai Q, Zhang Q, Wang Y (2011a) Nanocomposites of TiO</w:t>
      </w:r>
      <w:r w:rsidRPr="003E5E40">
        <w:rPr>
          <w:noProof/>
          <w:color w:val="000000"/>
          <w:vertAlign w:val="subscript"/>
          <w:lang w:val="en-GB"/>
        </w:rPr>
        <w:t>2</w:t>
      </w:r>
      <w:r w:rsidRPr="003E5E40">
        <w:rPr>
          <w:noProof/>
          <w:color w:val="000000"/>
          <w:lang w:val="en-GB"/>
        </w:rPr>
        <w:t xml:space="preserve"> and reduced graphene oxide as efficient photocatalysts for hydrogen evolution. J Phys Chem C 115:10694-10701</w:t>
      </w:r>
    </w:p>
    <w:p w14:paraId="724E6FC3"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Fan Y, Huang KJ, Niu DJ, Yang CP, Jing QS (2011b) TiO</w:t>
      </w:r>
      <w:r w:rsidRPr="003E5E40">
        <w:rPr>
          <w:noProof/>
          <w:color w:val="000000"/>
          <w:vertAlign w:val="subscript"/>
          <w:lang w:val="en-GB"/>
        </w:rPr>
        <w:t>2</w:t>
      </w:r>
      <w:r w:rsidRPr="003E5E40">
        <w:rPr>
          <w:noProof/>
          <w:color w:val="000000"/>
          <w:lang w:val="en-GB"/>
        </w:rPr>
        <w:t>-graphene nanocomposite for electrochemical sensing of adenine and guanine. Electrochem Acta 56:4685-4690</w:t>
      </w:r>
    </w:p>
    <w:p w14:paraId="46227A5C"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Fan Y, Liu JH, Lu HT, Zhang Q (2011c) Electrochemical behavior and voltammetric determination of paracetamol on Nafion/TiO</w:t>
      </w:r>
      <w:r w:rsidRPr="003E5E40">
        <w:rPr>
          <w:noProof/>
          <w:color w:val="000000"/>
          <w:vertAlign w:val="subscript"/>
          <w:lang w:val="en-GB"/>
        </w:rPr>
        <w:t>2</w:t>
      </w:r>
      <w:r w:rsidRPr="003E5E40">
        <w:rPr>
          <w:noProof/>
          <w:color w:val="000000"/>
          <w:lang w:val="en-GB"/>
        </w:rPr>
        <w:t>-graphene modified glassy carbon electrode. Colloids Surf B 85:289-292</w:t>
      </w:r>
    </w:p>
    <w:p w14:paraId="33BCF244"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Fan Y, Liu JH, Lu HT, Zhang Q (2011d) Electrochemistry and voltammetric determination of L-tryptophan and L-tyrosine using a glassy carbon electrode modified with a Nafion/TiO</w:t>
      </w:r>
      <w:r w:rsidRPr="003E5E40">
        <w:rPr>
          <w:noProof/>
          <w:color w:val="000000"/>
          <w:vertAlign w:val="subscript"/>
          <w:lang w:val="en-GB"/>
        </w:rPr>
        <w:t>2</w:t>
      </w:r>
      <w:r w:rsidRPr="003E5E40">
        <w:rPr>
          <w:noProof/>
          <w:color w:val="000000"/>
          <w:lang w:val="en-GB"/>
        </w:rPr>
        <w:t>-graphene composite film. Microchim Acta 173:241-247</w:t>
      </w:r>
    </w:p>
    <w:p w14:paraId="72A6E22F"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Fan Y, Lu HT, Liu JH, Yang CP, Jing QS, Zhang YX, Yang XK, Huang KJ (2011e) Hydrothermal preparation and electrochemical sensing properties of TiO</w:t>
      </w:r>
      <w:r w:rsidRPr="003E5E40">
        <w:rPr>
          <w:noProof/>
          <w:color w:val="000000"/>
          <w:vertAlign w:val="subscript"/>
          <w:lang w:val="en-GB"/>
        </w:rPr>
        <w:t>2</w:t>
      </w:r>
      <w:r w:rsidRPr="003E5E40">
        <w:rPr>
          <w:noProof/>
          <w:color w:val="000000"/>
          <w:lang w:val="en-GB"/>
        </w:rPr>
        <w:t>-graphene nanocomposite. Colloids Surf B 83:78-82</w:t>
      </w:r>
    </w:p>
    <w:p w14:paraId="074009DB"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Farhangi N, Chowdhury RR, Medina-Gonzalez Y, Ray MB, Charpentier PA (2011) Visible light active Fe doped TiO</w:t>
      </w:r>
      <w:r w:rsidRPr="003E5E40">
        <w:rPr>
          <w:noProof/>
          <w:color w:val="000000"/>
          <w:vertAlign w:val="subscript"/>
          <w:lang w:val="en-GB"/>
        </w:rPr>
        <w:t>2</w:t>
      </w:r>
      <w:r w:rsidRPr="003E5E40">
        <w:rPr>
          <w:noProof/>
          <w:color w:val="000000"/>
          <w:lang w:val="en-GB"/>
        </w:rPr>
        <w:t xml:space="preserve"> nanowires grown on graphene using supercritical CO</w:t>
      </w:r>
      <w:r w:rsidRPr="003E5E40">
        <w:rPr>
          <w:noProof/>
          <w:color w:val="000000"/>
          <w:vertAlign w:val="subscript"/>
          <w:lang w:val="en-GB"/>
        </w:rPr>
        <w:t>2</w:t>
      </w:r>
      <w:r w:rsidRPr="003E5E40">
        <w:rPr>
          <w:noProof/>
          <w:color w:val="000000"/>
          <w:lang w:val="en-GB"/>
        </w:rPr>
        <w:t>. Appl Catal B. doi: 10.1016/j.apcatb.2011.08.012</w:t>
      </w:r>
    </w:p>
    <w:p w14:paraId="3EC6D5E0"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Gopalakrishnan K, Joshi HM, Kumar P, Panchakarla LS, Rao CNR (2011) Selectivity in the photocatalytic properties of the composites of TiO</w:t>
      </w:r>
      <w:r w:rsidRPr="003E5E40">
        <w:rPr>
          <w:noProof/>
          <w:color w:val="000000"/>
          <w:vertAlign w:val="subscript"/>
          <w:lang w:val="en-GB"/>
        </w:rPr>
        <w:t>2</w:t>
      </w:r>
      <w:r w:rsidRPr="003E5E40">
        <w:rPr>
          <w:noProof/>
          <w:color w:val="000000"/>
          <w:lang w:val="en-GB"/>
        </w:rPr>
        <w:t xml:space="preserve"> nanoparticles with B- and N-doped graphenes. Chem Phys Lett 511:304-308</w:t>
      </w:r>
    </w:p>
    <w:p w14:paraId="6D07B881"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Guo J, Zhu S, Chen Z, Li Y, Yu Z, Liu Q, Li J, Feng C, Zhang D (2011) Sonochemical synthesis of TiO</w:t>
      </w:r>
      <w:r w:rsidRPr="003E5E40">
        <w:rPr>
          <w:noProof/>
          <w:color w:val="000000"/>
          <w:vertAlign w:val="subscript"/>
          <w:lang w:val="en-GB"/>
        </w:rPr>
        <w:t>2</w:t>
      </w:r>
      <w:r w:rsidRPr="003E5E40">
        <w:rPr>
          <w:noProof/>
          <w:color w:val="000000"/>
          <w:lang w:val="en-GB"/>
        </w:rPr>
        <w:t xml:space="preserve"> nanoparticles on graphene for use as photocatalyst. Ultrason Sonochem 18:1082-1090</w:t>
      </w:r>
    </w:p>
    <w:p w14:paraId="5C3E2DAA"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Han F, Kambala VSR, Srinivasan M, Rajarathnam D, Naidu R (2009) Tailored titanium dioxide photocatalysts for the degradation of organic dyes in wastewater treatment: A review. Appl Catal A 359:25-40</w:t>
      </w:r>
    </w:p>
    <w:p w14:paraId="586AB5E3"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lastRenderedPageBreak/>
        <w:t>Hu Z, Huang Y, Sun S, Guan W, Yao Y, Tang P, Li C (2012) Visible light driven photodynamic anticancer activity of graphene oxide/TiO</w:t>
      </w:r>
      <w:r w:rsidRPr="003E5E40">
        <w:rPr>
          <w:noProof/>
          <w:color w:val="000000"/>
          <w:vertAlign w:val="subscript"/>
          <w:lang w:val="en-GB"/>
        </w:rPr>
        <w:t>2</w:t>
      </w:r>
      <w:r w:rsidRPr="003E5E40">
        <w:rPr>
          <w:noProof/>
          <w:color w:val="000000"/>
          <w:lang w:val="en-GB"/>
        </w:rPr>
        <w:t xml:space="preserve"> hybrid. Carbon 50:994-1004</w:t>
      </w:r>
    </w:p>
    <w:p w14:paraId="10D0AB38"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Hummers J, Offeman RE (1958) Preparation of graphitic oxide. J Am Chem Soc 80:1339</w:t>
      </w:r>
    </w:p>
    <w:p w14:paraId="30455072"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Jiang B, Tian C, Pan Q, Jiang Z, Wang JQ, Yan W, Fu H (2011a) Enhanced Photocatalytic Activity and Electron Transfer Mechanisms of Graphene/TiO</w:t>
      </w:r>
      <w:r w:rsidRPr="003E5E40">
        <w:rPr>
          <w:noProof/>
          <w:color w:val="000000"/>
          <w:vertAlign w:val="subscript"/>
          <w:lang w:val="en-GB"/>
        </w:rPr>
        <w:t>2</w:t>
      </w:r>
      <w:r w:rsidRPr="003E5E40">
        <w:rPr>
          <w:noProof/>
          <w:color w:val="000000"/>
          <w:lang w:val="en-GB"/>
        </w:rPr>
        <w:t xml:space="preserve"> with Exposed {001} Facets. J Phys Chem C 115:23718-23725</w:t>
      </w:r>
    </w:p>
    <w:p w14:paraId="6E2BFBBB"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Jiang G, Lin Z, Chen C, Zhu L, Chang Q, Wang N, Wei W, Tang H (2011b) TiO</w:t>
      </w:r>
      <w:r w:rsidRPr="003E5E40">
        <w:rPr>
          <w:noProof/>
          <w:color w:val="000000"/>
          <w:vertAlign w:val="subscript"/>
          <w:lang w:val="en-GB"/>
        </w:rPr>
        <w:t>2</w:t>
      </w:r>
      <w:r w:rsidRPr="003E5E40">
        <w:rPr>
          <w:noProof/>
          <w:color w:val="000000"/>
          <w:lang w:val="en-GB"/>
        </w:rPr>
        <w:t xml:space="preserve"> nanoparticles assembled on graphene oxide nanosheets with high photocatalytic activity for removal of pollutants. Carbon 49:2693-2701</w:t>
      </w:r>
    </w:p>
    <w:p w14:paraId="2865185D"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Kamat PV (2010) Graphene-based nanoarchitectures. Anchoring semiconductor and metal nanoparticles on a two-dimensional carbon support. J Phys Chem Lett 1:520-527</w:t>
      </w:r>
    </w:p>
    <w:p w14:paraId="4964831F"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Kamat PV (2011) Graphene-based nanoassemblies for energy conversion. J Phys Chem Lett 2:242-251</w:t>
      </w:r>
    </w:p>
    <w:p w14:paraId="30072636"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Kim SR, Parvez M, Chhowalla M (2009) UV-reduction of graphene oxide and its application as an interfacial layer to reduce the back-transport reactions in dye-sensitized solar cells. Chem Phys Lett 483:124-127</w:t>
      </w:r>
    </w:p>
    <w:p w14:paraId="1D51B951"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Kudo A, Miseki Y (2009) Heterogeneous photocatalyst materials for water splitting. Chem Soc Rev 38:253-278</w:t>
      </w:r>
    </w:p>
    <w:p w14:paraId="633F07C7"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Lambert TN, Chavez CA, Hernandez-Sanchez B, Lu P, Bell NS, Ambrosini A, Friedman T, Boyle TJ, Wheeler DR, Huber DL (2009) Synthesis and characterization of titania-graphene nanocomposites. J Phys Chem C 113:19812-19823</w:t>
      </w:r>
    </w:p>
    <w:p w14:paraId="041A55B5"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Leary R, Westwood A (2011) Carbonaceous nanomaterials for the enhancement of TiO</w:t>
      </w:r>
      <w:r w:rsidRPr="003E5E40">
        <w:rPr>
          <w:noProof/>
          <w:color w:val="000000"/>
          <w:vertAlign w:val="subscript"/>
          <w:lang w:val="en-GB"/>
        </w:rPr>
        <w:t>2</w:t>
      </w:r>
      <w:r w:rsidRPr="003E5E40">
        <w:rPr>
          <w:noProof/>
          <w:color w:val="000000"/>
          <w:lang w:val="en-GB"/>
        </w:rPr>
        <w:t xml:space="preserve"> photocatalysis. Carbon 49:741-772</w:t>
      </w:r>
    </w:p>
    <w:p w14:paraId="0156B043"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Lee JS, You KH, Park CB (2012) Highly Photoactive, Low Bandgap TiO</w:t>
      </w:r>
      <w:r w:rsidRPr="003E5E40">
        <w:rPr>
          <w:noProof/>
          <w:color w:val="000000"/>
          <w:vertAlign w:val="subscript"/>
          <w:lang w:val="en-GB"/>
        </w:rPr>
        <w:t>2</w:t>
      </w:r>
      <w:r w:rsidRPr="003E5E40">
        <w:rPr>
          <w:noProof/>
          <w:color w:val="000000"/>
          <w:lang w:val="en-GB"/>
        </w:rPr>
        <w:t xml:space="preserve"> Nanoparticles Wrapped by Graphene. Adv Mater 24:1084-1088</w:t>
      </w:r>
    </w:p>
    <w:p w14:paraId="75B4B3F5"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Li D, Müller MB, Gilje S, Kaner RB, Wallace GG (2008) Processable aqueous dispersions of graphene nanosheets. Nat Nanotechnol 3:101-105</w:t>
      </w:r>
    </w:p>
    <w:p w14:paraId="3068B1FF"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Li G, Wang T, Zhu Y, Zhang S, Mao C, Wu J, Jin B, Tian Y (2011a) Preparation and photoelectrochemical performance of Ag/graphene/TiO</w:t>
      </w:r>
      <w:r w:rsidRPr="003E5E40">
        <w:rPr>
          <w:noProof/>
          <w:color w:val="000000"/>
          <w:vertAlign w:val="subscript"/>
          <w:lang w:val="en-GB"/>
        </w:rPr>
        <w:t>2</w:t>
      </w:r>
      <w:r w:rsidRPr="003E5E40">
        <w:rPr>
          <w:noProof/>
          <w:color w:val="000000"/>
          <w:lang w:val="en-GB"/>
        </w:rPr>
        <w:t xml:space="preserve"> composite film. Appl Surf Sci 257:6568-6572</w:t>
      </w:r>
    </w:p>
    <w:p w14:paraId="3B81498C"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Li H, Zhang W, Zou L, Pan L, Sun Z (2011b) Synthesis of TiO</w:t>
      </w:r>
      <w:r w:rsidRPr="003E5E40">
        <w:rPr>
          <w:noProof/>
          <w:color w:val="000000"/>
          <w:vertAlign w:val="subscript"/>
          <w:lang w:val="en-GB"/>
        </w:rPr>
        <w:t>2</w:t>
      </w:r>
      <w:r w:rsidRPr="003E5E40">
        <w:rPr>
          <w:noProof/>
          <w:color w:val="000000"/>
          <w:lang w:val="en-GB"/>
        </w:rPr>
        <w:t>-graphene composites via visible-light photocatalytic reduction of graphene oxide. J Mater Res 26:970-973</w:t>
      </w:r>
    </w:p>
    <w:p w14:paraId="69EF4564"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Li N, Liu G, Zhen C, Li F, Zhang L, Cheng HM (2011c) Battery performance and photocatalytic activity of mesoporous anatase TiO</w:t>
      </w:r>
      <w:r w:rsidRPr="003E5E40">
        <w:rPr>
          <w:noProof/>
          <w:color w:val="000000"/>
          <w:vertAlign w:val="subscript"/>
          <w:lang w:val="en-GB"/>
        </w:rPr>
        <w:t>2</w:t>
      </w:r>
      <w:r w:rsidRPr="003E5E40">
        <w:rPr>
          <w:noProof/>
          <w:color w:val="000000"/>
          <w:lang w:val="en-GB"/>
        </w:rPr>
        <w:t xml:space="preserve"> nanospheres/graphene composites by template-free self-assembly. Adv Funct Mater 21:1717-1722</w:t>
      </w:r>
    </w:p>
    <w:p w14:paraId="1B45FCC0"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lastRenderedPageBreak/>
        <w:t>Li Q, Guo B, Yu J, Ran J, Zhang B, Yan H, Gong JR (2011d) Highly Efficient Visible-Light-Driven Photocatalytic Hydrogen Production of CdS-Cluster-Decorated Graphene Nanosheets. J Am Chem Soc 133:10878-10884</w:t>
      </w:r>
    </w:p>
    <w:p w14:paraId="66FE090C"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Liang Y, Wang H, Casalongue HS, Chen Z, Dai H (2010) TiO</w:t>
      </w:r>
      <w:r w:rsidRPr="003E5E40">
        <w:rPr>
          <w:noProof/>
          <w:color w:val="000000"/>
          <w:vertAlign w:val="subscript"/>
          <w:lang w:val="en-GB"/>
        </w:rPr>
        <w:t>2</w:t>
      </w:r>
      <w:r w:rsidRPr="003E5E40">
        <w:rPr>
          <w:noProof/>
          <w:color w:val="000000"/>
          <w:lang w:val="en-GB"/>
        </w:rPr>
        <w:t xml:space="preserve"> Nanocrystals grown on graphene as advanced photocatalytic hybrid materials. Nano Res 3:701-705</w:t>
      </w:r>
    </w:p>
    <w:p w14:paraId="3AADED26"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Liang YT, Vijayan BK, Gray KA, Hersam MC (2011) Minimizing Graphene Defects Enhances Titania Nanocomposite-Based Photocatalytic Reduction of CO</w:t>
      </w:r>
      <w:r w:rsidRPr="003E5E40">
        <w:rPr>
          <w:noProof/>
          <w:color w:val="000000"/>
          <w:vertAlign w:val="subscript"/>
          <w:lang w:val="en-GB"/>
        </w:rPr>
        <w:t>2</w:t>
      </w:r>
      <w:r w:rsidRPr="003E5E40">
        <w:rPr>
          <w:noProof/>
          <w:color w:val="000000"/>
          <w:lang w:val="en-GB"/>
        </w:rPr>
        <w:t xml:space="preserve"> for Improved Solar Fuel Production. Nano Lett 11:2865-2870</w:t>
      </w:r>
    </w:p>
    <w:p w14:paraId="3D6F91D6"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Lightcap IV, Kosel TH, Kamat PV (2010) Anchoring semiconductor and metal nanoparticles on a two-dimensional catalyst mat. storing and shuttling electrons with reduced graphene oxide. Nano Lett 10:577-583</w:t>
      </w:r>
    </w:p>
    <w:p w14:paraId="7C3AA012"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Liu G, Wang L, Yang HG, Cheng HM, Lu GQ (2010a) Titania-based photocatalysts - Crystal growth, doping and heterostructuring. J Mater Chem 20:831-843</w:t>
      </w:r>
    </w:p>
    <w:p w14:paraId="701BD0DE"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Liu J, Bai H, Wang Y, Liu Z, Zhang X, Sun DD (2010b) Self-assembling TiO</w:t>
      </w:r>
      <w:r w:rsidRPr="003E5E40">
        <w:rPr>
          <w:noProof/>
          <w:color w:val="000000"/>
          <w:vertAlign w:val="subscript"/>
          <w:lang w:val="en-GB"/>
        </w:rPr>
        <w:t>2</w:t>
      </w:r>
      <w:r w:rsidRPr="003E5E40">
        <w:rPr>
          <w:noProof/>
          <w:color w:val="000000"/>
          <w:lang w:val="en-GB"/>
        </w:rPr>
        <w:t xml:space="preserve"> nanorods on large graphene oxide sheets at a two-phase interface and their anti-recombination in photocatalytic applications. Adv Funct Mater 20:4175-4181</w:t>
      </w:r>
    </w:p>
    <w:p w14:paraId="7628B813"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Liu J, Liu L, Bai H, Wang Y, Sun DD (2011a) Gram-scale production of graphene oxide-TiO</w:t>
      </w:r>
      <w:r w:rsidRPr="003E5E40">
        <w:rPr>
          <w:noProof/>
          <w:color w:val="000000"/>
          <w:vertAlign w:val="subscript"/>
          <w:lang w:val="en-GB"/>
        </w:rPr>
        <w:t>2</w:t>
      </w:r>
      <w:r w:rsidRPr="003E5E40">
        <w:rPr>
          <w:noProof/>
          <w:color w:val="000000"/>
          <w:lang w:val="en-GB"/>
        </w:rPr>
        <w:t xml:space="preserve"> nanorod composites: Towards high-activity photocatalytic materials. Appl Catal B 106:76-82</w:t>
      </w:r>
    </w:p>
    <w:p w14:paraId="132AB29B"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Liu J, Wang Z, Liu L, Chen W (2011b) Reduced graphene oxide as capturer of dyes and electrons during photocatalysis: Surface wrapping and capture promoted efficiency. Phys Chem Chem Phys 13:13216-13221</w:t>
      </w:r>
    </w:p>
    <w:p w14:paraId="6812A7F7"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Liu S, Yu J, Jaroniec M (2011c) Anatase TiO</w:t>
      </w:r>
      <w:r w:rsidRPr="003E5E40">
        <w:rPr>
          <w:noProof/>
          <w:color w:val="000000"/>
          <w:vertAlign w:val="subscript"/>
          <w:lang w:val="en-GB"/>
        </w:rPr>
        <w:t>2</w:t>
      </w:r>
      <w:r w:rsidRPr="003E5E40">
        <w:rPr>
          <w:noProof/>
          <w:color w:val="000000"/>
          <w:lang w:val="en-GB"/>
        </w:rPr>
        <w:t xml:space="preserve"> with Dominant High-Energy {001} Facets: Synthesis, Properties, and Applications. Chem Mater 23:4085-4093</w:t>
      </w:r>
    </w:p>
    <w:p w14:paraId="2EC2AFC2"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Lv XJ, Fu WF, Chang HX, Zhang H, Cheng JS, Zhang GJ, Song Y, Hu CY, Li JH (2012) Hydrogen evolution from water using semiconductor nanoparticle/graphene composite photocatalysts without noble metals. J Mater Chem 22:1539-1546</w:t>
      </w:r>
    </w:p>
    <w:p w14:paraId="7DDD7712"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Manga KK, Wang S, Jaiswal M, Bao Q, Loh KP (2010) High-gain graphene-titanium oxide photoconductor made from inkjet printable ionic solution. Adv Mater 22:5265-5270</w:t>
      </w:r>
    </w:p>
    <w:p w14:paraId="342DE653"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Manga KK, Zhou Y, Yan Y, Loh KP (2009) Multilayer hybrid films consisting of alternating graphene and titania nanosheets with ultrafast electron transfer and photoconversion properties. Adv Funct Mater 19:3638-3643</w:t>
      </w:r>
    </w:p>
    <w:p w14:paraId="5FE9D07F"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Mishra AK, Ramaprabhu S (2011) Functionalized graphene-based nanocomposites for supercapacitor application. J Phys Chem C 115:14006-14013</w:t>
      </w:r>
    </w:p>
    <w:p w14:paraId="27F089E1"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Neppolian B, Bruno A, Bianchi CL, Ashokkumar M (2012) Graphene oxide based Pt-TiO</w:t>
      </w:r>
      <w:r w:rsidRPr="003E5E40">
        <w:rPr>
          <w:noProof/>
          <w:color w:val="000000"/>
          <w:vertAlign w:val="subscript"/>
          <w:lang w:val="en-GB"/>
        </w:rPr>
        <w:t>2</w:t>
      </w:r>
      <w:r w:rsidRPr="003E5E40">
        <w:rPr>
          <w:noProof/>
          <w:color w:val="000000"/>
          <w:lang w:val="en-GB"/>
        </w:rPr>
        <w:t xml:space="preserve"> photocatalyst: Ultrasound assisted synthesis, characterization and catalytic efficiency. Ultrason Sonochem 19:9-15</w:t>
      </w:r>
    </w:p>
    <w:p w14:paraId="51E64C3D"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lastRenderedPageBreak/>
        <w:t>Ng YH, Iwase A, Bell NJ, Kudo A, Amal R (2011) Semiconductor/reduced graphene oxide nanocomposites derived from photocatalytic reactions. Catal Today 164:353-357</w:t>
      </w:r>
    </w:p>
    <w:p w14:paraId="0B078F4A"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Ng YH, Lightcap IV, Goodwin K, Matsumura M, Kamat PV (2010) To What Extent Do Graphene Scaffolds Improve the Photovoltaic and Photocatalytic Response of TiO</w:t>
      </w:r>
      <w:r w:rsidRPr="003E5E40">
        <w:rPr>
          <w:noProof/>
          <w:color w:val="000000"/>
          <w:vertAlign w:val="subscript"/>
          <w:lang w:val="en-GB"/>
        </w:rPr>
        <w:t>2</w:t>
      </w:r>
      <w:r w:rsidRPr="003E5E40">
        <w:rPr>
          <w:noProof/>
          <w:color w:val="000000"/>
          <w:lang w:val="en-GB"/>
        </w:rPr>
        <w:t xml:space="preserve"> Nanostructured Films? J Phys Chem Lett 1:2222-2227</w:t>
      </w:r>
    </w:p>
    <w:p w14:paraId="3C10B62A"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Nguyen-Phan TD, Pham VH, Shin EW, Pham HD, Kim S, Chung JS, Kim EJ, Hur SH (2011) The role of graphene oxide content on the adsorption-enhanced photocatalysis of titanium dioxide/graphene oxide composites. Chem Eng J 170:226-232</w:t>
      </w:r>
    </w:p>
    <w:p w14:paraId="68295082"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Niyogi S, Bekyarova E, Itkis ME, McWilliams JL, Hamon MA, Haddon RC (2006) Solution properties of graphite and graphene. J Am Chem Soc 128:7720-7721</w:t>
      </w:r>
    </w:p>
    <w:p w14:paraId="1402709C"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Paek SM, Yoo E, Honma I (2008) Enhanced Cyclic Performance and Lithium Storage Capacity of SnO</w:t>
      </w:r>
      <w:r w:rsidRPr="003E5E40">
        <w:rPr>
          <w:noProof/>
          <w:color w:val="000000"/>
          <w:vertAlign w:val="subscript"/>
          <w:lang w:val="en-GB"/>
        </w:rPr>
        <w:t>2</w:t>
      </w:r>
      <w:r w:rsidRPr="003E5E40">
        <w:rPr>
          <w:noProof/>
          <w:color w:val="000000"/>
          <w:lang w:val="en-GB"/>
        </w:rPr>
        <w:t>/Graphene Nanoporous Electrodes with Three-Dimensionally Delaminated Flexible Structure. Nano Lett 9:72-75</w:t>
      </w:r>
    </w:p>
    <w:p w14:paraId="3CA6BAEF"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Pastrana-Martínez LM, Faria JL, Doña-Rodríguez JM, Fernández-Rodríguez C, Silva AMT (2012a) Degradation of diphenhydramine pharmaceutical in aqueous solutions by using two highly active TiO</w:t>
      </w:r>
      <w:r w:rsidRPr="003E5E40">
        <w:rPr>
          <w:noProof/>
          <w:color w:val="000000"/>
          <w:vertAlign w:val="subscript"/>
          <w:lang w:val="en-GB"/>
        </w:rPr>
        <w:t>2</w:t>
      </w:r>
      <w:r w:rsidRPr="003E5E40">
        <w:rPr>
          <w:noProof/>
          <w:color w:val="000000"/>
          <w:lang w:val="en-GB"/>
        </w:rPr>
        <w:t xml:space="preserve"> photocatalysts: Operating parameters and photocatalytic mechanism. Appl Catal B 113-114:221-227</w:t>
      </w:r>
    </w:p>
    <w:p w14:paraId="635E2762" w14:textId="77777777" w:rsidR="00A96C65" w:rsidRPr="003E5E40" w:rsidRDefault="00A96C65" w:rsidP="00A96C65">
      <w:pPr>
        <w:tabs>
          <w:tab w:val="left" w:pos="0"/>
        </w:tabs>
        <w:spacing w:after="240"/>
        <w:ind w:left="560" w:hanging="560"/>
        <w:jc w:val="both"/>
        <w:rPr>
          <w:i/>
          <w:noProof/>
          <w:color w:val="000000"/>
          <w:lang w:val="en-GB"/>
        </w:rPr>
      </w:pPr>
      <w:r w:rsidRPr="003E5E40">
        <w:rPr>
          <w:noProof/>
          <w:color w:val="000000"/>
          <w:lang w:val="en-GB"/>
        </w:rPr>
        <w:t>Pastrana-Martínez LM, Morales-Torres S, Likodimos V, Figueiredo J.L., Faria JL, Falaras P, Silva AMT (2012b) Advanced nanostructured photocatalysts based on reduced graphene oxide-TiO</w:t>
      </w:r>
      <w:r w:rsidRPr="003E5E40">
        <w:rPr>
          <w:noProof/>
          <w:color w:val="000000"/>
          <w:vertAlign w:val="subscript"/>
          <w:lang w:val="en-GB"/>
        </w:rPr>
        <w:t>2</w:t>
      </w:r>
      <w:r w:rsidRPr="003E5E40">
        <w:rPr>
          <w:noProof/>
          <w:color w:val="000000"/>
          <w:lang w:val="en-GB"/>
        </w:rPr>
        <w:t xml:space="preserve"> composites for degradation of diphenhydramine pharmaceutical and methyl orange dye. Appl Catal B </w:t>
      </w:r>
      <w:r w:rsidRPr="003E5E40">
        <w:rPr>
          <w:i/>
          <w:noProof/>
          <w:color w:val="000000"/>
          <w:lang w:val="en-GB"/>
        </w:rPr>
        <w:t>under review</w:t>
      </w:r>
    </w:p>
    <w:p w14:paraId="2E19BC29"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Peng W, Wang Z, Yoshizawa N, Hatori H, Hirotsu T (2008) Lamellar carbon nanosheets function as templates for two-dimensional deposition of tubular titanate. Chem Commun:4348-4350</w:t>
      </w:r>
    </w:p>
    <w:p w14:paraId="2C543767"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Qi L, Yu J, Jaroniec M (2011) Preparation and enhanced visible-light photocatalytic H</w:t>
      </w:r>
      <w:r w:rsidRPr="003E5E40">
        <w:rPr>
          <w:noProof/>
          <w:color w:val="000000"/>
          <w:vertAlign w:val="subscript"/>
          <w:lang w:val="en-GB"/>
        </w:rPr>
        <w:t>2</w:t>
      </w:r>
      <w:r w:rsidRPr="003E5E40">
        <w:rPr>
          <w:noProof/>
          <w:color w:val="000000"/>
          <w:lang w:val="en-GB"/>
        </w:rPr>
        <w:t>-production activity of CdS-sensitized Pt/TiO</w:t>
      </w:r>
      <w:r w:rsidRPr="003E5E40">
        <w:rPr>
          <w:noProof/>
          <w:color w:val="000000"/>
          <w:vertAlign w:val="subscript"/>
          <w:lang w:val="en-GB"/>
        </w:rPr>
        <w:t>2</w:t>
      </w:r>
      <w:r w:rsidRPr="003E5E40">
        <w:rPr>
          <w:noProof/>
          <w:color w:val="000000"/>
          <w:lang w:val="en-GB"/>
        </w:rPr>
        <w:t xml:space="preserve"> nanosheets with exposed (001) facets. Phys Chem Chem Phys 13</w:t>
      </w:r>
    </w:p>
    <w:p w14:paraId="35DE4156"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Qiu Y, Yan K, Yang S, Jin L, Deng H, Li W (2010) Synthesis of size-tunable anatase TiO</w:t>
      </w:r>
      <w:r w:rsidRPr="003E5E40">
        <w:rPr>
          <w:noProof/>
          <w:color w:val="000000"/>
          <w:vertAlign w:val="subscript"/>
          <w:lang w:val="en-GB"/>
        </w:rPr>
        <w:t>2</w:t>
      </w:r>
      <w:r w:rsidRPr="003E5E40">
        <w:rPr>
          <w:noProof/>
          <w:color w:val="000000"/>
          <w:lang w:val="en-GB"/>
        </w:rPr>
        <w:t xml:space="preserve"> nanospindles and their assembly into Anatase@Titanium oxynitride/titanium nitride-graphene nanocomposites for rechargeable lithium ion batteries with high cycling performance. ACS Nano 4:6515-6526</w:t>
      </w:r>
    </w:p>
    <w:p w14:paraId="2A7D4EB2"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Roy SC, Varghese OK, Paulose M, Grimes CA (2010) Toward solar fuels: Photocatalytic conversion of carbon dioxide to hydrocarbons. ACS Nano 4:1259-1278</w:t>
      </w:r>
    </w:p>
    <w:p w14:paraId="2440BCF6"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Sampaio MJ, Silva CG, Marques RRN, Silva AMT, Faria JL (2011) Carbon nanotube-TiO</w:t>
      </w:r>
      <w:r w:rsidRPr="003E5E40">
        <w:rPr>
          <w:noProof/>
          <w:color w:val="000000"/>
          <w:vertAlign w:val="subscript"/>
          <w:lang w:val="en-GB"/>
        </w:rPr>
        <w:t>2</w:t>
      </w:r>
      <w:r w:rsidRPr="003E5E40">
        <w:rPr>
          <w:noProof/>
          <w:color w:val="000000"/>
          <w:lang w:val="en-GB"/>
        </w:rPr>
        <w:t xml:space="preserve"> thin films for photocatalytic applications. Catal Today 161:91-96</w:t>
      </w:r>
    </w:p>
    <w:p w14:paraId="629DE8FB"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Shen J, Yan B, Shi M, Ma H, Li N, Ye M (2011) One step hydrothermal synthesis of TiO</w:t>
      </w:r>
      <w:r w:rsidRPr="003E5E40">
        <w:rPr>
          <w:noProof/>
          <w:color w:val="000000"/>
          <w:vertAlign w:val="subscript"/>
          <w:lang w:val="en-GB"/>
        </w:rPr>
        <w:t>2</w:t>
      </w:r>
      <w:r w:rsidRPr="003E5E40">
        <w:rPr>
          <w:noProof/>
          <w:color w:val="000000"/>
          <w:lang w:val="en-GB"/>
        </w:rPr>
        <w:t>-reduced graphene oxide sheets. J Mater Chem 21:3415-3421</w:t>
      </w:r>
    </w:p>
    <w:p w14:paraId="5EFFC730"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 xml:space="preserve">Silva CG, Juárez R, Marino T, Molinari R, García H (2011) Influence of excitation wavelength (UV or visible light) on the photocatalytic activity of titania containing gold </w:t>
      </w:r>
      <w:r w:rsidRPr="003E5E40">
        <w:rPr>
          <w:noProof/>
          <w:color w:val="000000"/>
          <w:lang w:val="en-GB"/>
        </w:rPr>
        <w:lastRenderedPageBreak/>
        <w:t>nanoparticles for the generation of hydrogen or oxygen from water. J Am Chem Soc 133:595-602</w:t>
      </w:r>
    </w:p>
    <w:p w14:paraId="15896CC2"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Stankovich S, Dikin DA, Dommett GHB, Kohlhaas KM, Zimney EJ, Stach EA, Piner RD, Nguyen ST, Ruoff RS (2006) Graphene-based composite materials. Nature 442:282-286</w:t>
      </w:r>
    </w:p>
    <w:p w14:paraId="541E0CAB"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Tang YB, Lee CS, Xu J, Liu ZT, Chen ZH, He Z, Cao YL, Yuan G, Song H, Chen L, Luo L, Cheng HM, Zhang WJ, Bello I, Lee ST (2010) Incorporation of graphenes in nanostructured TiO</w:t>
      </w:r>
      <w:r w:rsidRPr="003E5E40">
        <w:rPr>
          <w:noProof/>
          <w:color w:val="000000"/>
          <w:vertAlign w:val="subscript"/>
          <w:lang w:val="en-GB"/>
        </w:rPr>
        <w:t>2</w:t>
      </w:r>
      <w:r w:rsidRPr="003E5E40">
        <w:rPr>
          <w:noProof/>
          <w:color w:val="000000"/>
          <w:lang w:val="en-GB"/>
        </w:rPr>
        <w:t xml:space="preserve"> films via molecular grafting for dye-sensitized solar cell application. ACS Nano 4:3482-3488</w:t>
      </w:r>
    </w:p>
    <w:p w14:paraId="1FD8CCD2"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Thiruvenkatachari R, Vigneswaran S, Moon IS (2008) A review on UV/TiO</w:t>
      </w:r>
      <w:r w:rsidRPr="003E5E40">
        <w:rPr>
          <w:noProof/>
          <w:color w:val="000000"/>
          <w:vertAlign w:val="subscript"/>
          <w:lang w:val="en-GB"/>
        </w:rPr>
        <w:t xml:space="preserve"> </w:t>
      </w:r>
      <w:r w:rsidRPr="003E5E40">
        <w:rPr>
          <w:noProof/>
          <w:color w:val="000000"/>
          <w:lang w:val="en-GB"/>
        </w:rPr>
        <w:t>photocatalytic oxidation process. Korean J Chem Eng 25:64-72</w:t>
      </w:r>
    </w:p>
    <w:p w14:paraId="5B365FD1"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Václav Štengl, Daniela Popelková, Petr Vlácil (2011) TiO</w:t>
      </w:r>
      <w:r w:rsidRPr="003E5E40">
        <w:rPr>
          <w:noProof/>
          <w:color w:val="000000"/>
          <w:vertAlign w:val="subscript"/>
          <w:lang w:val="en-GB"/>
        </w:rPr>
        <w:t>2</w:t>
      </w:r>
      <w:r w:rsidRPr="003E5E40">
        <w:rPr>
          <w:rFonts w:ascii="Symbol" w:hAnsi="Symbol"/>
          <w:noProof/>
          <w:color w:val="000000"/>
          <w:lang w:val="en-GB"/>
        </w:rPr>
        <w:t>-</w:t>
      </w:r>
      <w:r w:rsidRPr="003E5E40">
        <w:rPr>
          <w:noProof/>
          <w:color w:val="000000"/>
          <w:lang w:val="en-GB"/>
        </w:rPr>
        <w:t>Graphene Nanocomposite as High Performace Photocatalysts. J Phys Chem C 115:25209-25218</w:t>
      </w:r>
    </w:p>
    <w:p w14:paraId="5006B25C"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Wang D, Choi D, Li J, Yang Z, Nie Z, Kou R, Hu D, Wang C, Saraf LV, Zhang J, Aksay IA, Liu J (2009) Self-assembled TiO</w:t>
      </w:r>
      <w:r w:rsidRPr="003E5E40">
        <w:rPr>
          <w:noProof/>
          <w:color w:val="000000"/>
          <w:vertAlign w:val="subscript"/>
          <w:lang w:val="en-GB"/>
        </w:rPr>
        <w:t>2</w:t>
      </w:r>
      <w:r w:rsidRPr="003E5E40">
        <w:rPr>
          <w:noProof/>
          <w:color w:val="000000"/>
          <w:lang w:val="en-GB"/>
        </w:rPr>
        <w:t>-graphene hybrid nanostructures for enhanced Li-ion insertion. ACS Nano 3:907-914</w:t>
      </w:r>
    </w:p>
    <w:p w14:paraId="2BF560AB"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Wang F, Zhang K (2011) Reduced graphene oxide-TiO</w:t>
      </w:r>
      <w:r w:rsidRPr="003E5E40">
        <w:rPr>
          <w:noProof/>
          <w:color w:val="000000"/>
          <w:vertAlign w:val="subscript"/>
          <w:lang w:val="en-GB"/>
        </w:rPr>
        <w:t>2</w:t>
      </w:r>
      <w:r w:rsidRPr="003E5E40">
        <w:rPr>
          <w:noProof/>
          <w:color w:val="000000"/>
          <w:lang w:val="en-GB"/>
        </w:rPr>
        <w:t xml:space="preserve"> nanocomposite with high photocatalystic activity for the degradation of rhodamine B. J Mol Catal , A 345:101-107</w:t>
      </w:r>
    </w:p>
    <w:p w14:paraId="7F8A5383"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Wang F, Zhang K (2012) Physicochemical and photocatalytic activities of self-assembling TiO</w:t>
      </w:r>
      <w:r w:rsidRPr="003E5E40">
        <w:rPr>
          <w:noProof/>
          <w:color w:val="000000"/>
          <w:vertAlign w:val="subscript"/>
          <w:lang w:val="en-GB"/>
        </w:rPr>
        <w:t>2</w:t>
      </w:r>
      <w:r w:rsidRPr="003E5E40">
        <w:rPr>
          <w:noProof/>
          <w:color w:val="000000"/>
          <w:lang w:val="en-GB"/>
        </w:rPr>
        <w:t xml:space="preserve"> nanoparticles on nanocarbons surface. Curr Appl Phys 12:346-352</w:t>
      </w:r>
    </w:p>
    <w:p w14:paraId="78B2CF28"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Wang K, Li HN, Wu J, Ju C, Yan JJ, Liu Q, Qiu B (2011a) TiO</w:t>
      </w:r>
      <w:r w:rsidRPr="003E5E40">
        <w:rPr>
          <w:noProof/>
          <w:color w:val="000000"/>
          <w:vertAlign w:val="subscript"/>
          <w:lang w:val="en-GB"/>
        </w:rPr>
        <w:t>2</w:t>
      </w:r>
      <w:r w:rsidRPr="003E5E40">
        <w:rPr>
          <w:noProof/>
          <w:color w:val="000000"/>
          <w:lang w:val="en-GB"/>
        </w:rPr>
        <w:t>-decorated graphene nanohybrids for fabricating an amperometric acetylcholinesterase biosensor. Analyst 136:3349-3354</w:t>
      </w:r>
    </w:p>
    <w:p w14:paraId="7EC23A6C"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Wang P, Han L, Zhu C, Zhai Y, Dong S (2011b) Aqueous-phase synthesis of Ag-TiO</w:t>
      </w:r>
      <w:r w:rsidRPr="003E5E40">
        <w:rPr>
          <w:noProof/>
          <w:color w:val="000000"/>
          <w:vertAlign w:val="subscript"/>
          <w:lang w:val="en-GB"/>
        </w:rPr>
        <w:t>2</w:t>
      </w:r>
      <w:r w:rsidRPr="003E5E40">
        <w:rPr>
          <w:noProof/>
          <w:color w:val="000000"/>
          <w:lang w:val="en-GB"/>
        </w:rPr>
        <w:t>-reduced graphene oxide and Pt-TiO</w:t>
      </w:r>
      <w:r w:rsidRPr="003E5E40">
        <w:rPr>
          <w:noProof/>
          <w:color w:val="000000"/>
          <w:vertAlign w:val="subscript"/>
          <w:lang w:val="en-GB"/>
        </w:rPr>
        <w:t>2</w:t>
      </w:r>
      <w:r w:rsidRPr="003E5E40">
        <w:rPr>
          <w:noProof/>
          <w:color w:val="000000"/>
          <w:lang w:val="en-GB"/>
        </w:rPr>
        <w:t>-reduced graphene oxide hybrid nanostructures and their catalytic properties. Nano Res. doi: 10.1007/s12274-011-0165-2</w:t>
      </w:r>
    </w:p>
    <w:p w14:paraId="7C483C0A"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Wang P, Zhai Y, Wang D, Dong S (2011c) Synthesis of reduced graphene oxide-anatase TiO</w:t>
      </w:r>
      <w:r w:rsidRPr="003E5E40">
        <w:rPr>
          <w:noProof/>
          <w:color w:val="000000"/>
          <w:vertAlign w:val="subscript"/>
          <w:lang w:val="en-GB"/>
        </w:rPr>
        <w:t>2</w:t>
      </w:r>
      <w:r w:rsidRPr="003E5E40">
        <w:rPr>
          <w:noProof/>
          <w:color w:val="000000"/>
          <w:lang w:val="en-GB"/>
        </w:rPr>
        <w:t xml:space="preserve"> nanocomposite and its improved photo-induced charge transfer properties. Nanoscale 3:1640-1645</w:t>
      </w:r>
    </w:p>
    <w:p w14:paraId="7A3440BE"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Wen CZ, Jiang HB, Qiao SZ, Yang HG, Lu GQ (2011) Synthesis of high-reactive facets dominated anatase TiO</w:t>
      </w:r>
      <w:r w:rsidRPr="003E5E40">
        <w:rPr>
          <w:noProof/>
          <w:color w:val="000000"/>
          <w:vertAlign w:val="subscript"/>
          <w:lang w:val="en-GB"/>
        </w:rPr>
        <w:t>2</w:t>
      </w:r>
      <w:r w:rsidRPr="003E5E40">
        <w:rPr>
          <w:noProof/>
          <w:color w:val="000000"/>
          <w:lang w:val="en-GB"/>
        </w:rPr>
        <w:t>. J Mater Chem 21:7052-7061</w:t>
      </w:r>
    </w:p>
    <w:p w14:paraId="41A4B5A1"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Williams G, Kamat PV (2009) Graphene-semiconductor nanocomposites: Excited-state interactions between ZnO nanoparticles and graphene oxide. Langmuir 25:13869-13873</w:t>
      </w:r>
    </w:p>
    <w:p w14:paraId="66D8BE06"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Williams G, Seger B, Kamt PV (2008) TiO</w:t>
      </w:r>
      <w:r w:rsidRPr="003E5E40">
        <w:rPr>
          <w:noProof/>
          <w:color w:val="000000"/>
          <w:vertAlign w:val="subscript"/>
          <w:lang w:val="en-GB"/>
        </w:rPr>
        <w:t>2</w:t>
      </w:r>
      <w:r w:rsidRPr="003E5E40">
        <w:rPr>
          <w:noProof/>
          <w:color w:val="000000"/>
          <w:lang w:val="en-GB"/>
        </w:rPr>
        <w:t>-graphene nanocomposites. UV-assisted photocatalytic reduction of graphene oxide. ACS Nano 2:1487-1491</w:t>
      </w:r>
    </w:p>
    <w:p w14:paraId="23FED289"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Woan K, Pyrgiotakis G, Sigmund W (2009) Photocatalytic Carbon-Nanotube-TiO</w:t>
      </w:r>
      <w:r w:rsidRPr="003E5E40">
        <w:rPr>
          <w:noProof/>
          <w:color w:val="000000"/>
          <w:vertAlign w:val="subscript"/>
          <w:lang w:val="en-GB"/>
        </w:rPr>
        <w:t>2</w:t>
      </w:r>
      <w:r w:rsidRPr="003E5E40">
        <w:rPr>
          <w:noProof/>
          <w:color w:val="000000"/>
          <w:lang w:val="en-GB"/>
        </w:rPr>
        <w:t xml:space="preserve"> Composites. Adv Mater 21:2233-2239</w:t>
      </w:r>
    </w:p>
    <w:p w14:paraId="01DF89E5"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lastRenderedPageBreak/>
        <w:t>Wojtoniszak M, Zielinska B, Chen X, Kalenczuk RJ, Borowiak-Palen E (2012) Synthesis and photocatalytic performance of TiO</w:t>
      </w:r>
      <w:r w:rsidRPr="003E5E40">
        <w:rPr>
          <w:noProof/>
          <w:color w:val="000000"/>
          <w:vertAlign w:val="subscript"/>
          <w:lang w:val="en-GB"/>
        </w:rPr>
        <w:t>2</w:t>
      </w:r>
      <w:r w:rsidRPr="003E5E40">
        <w:rPr>
          <w:noProof/>
          <w:color w:val="000000"/>
          <w:lang w:val="en-GB"/>
        </w:rPr>
        <w:t xml:space="preserve"> nanospheres-graphene nanocomposite under visible and UV light irradiation. J Mater Sci 47:3185-3190</w:t>
      </w:r>
    </w:p>
    <w:p w14:paraId="77B9CB8A"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Xiang Q, Yu J, Jaroniec M (2011a) Enhanced photocatalytic H</w:t>
      </w:r>
      <w:r w:rsidRPr="003E5E40">
        <w:rPr>
          <w:noProof/>
          <w:color w:val="000000"/>
          <w:vertAlign w:val="subscript"/>
          <w:lang w:val="en-GB"/>
        </w:rPr>
        <w:t>2</w:t>
      </w:r>
      <w:r w:rsidRPr="003E5E40">
        <w:rPr>
          <w:noProof/>
          <w:color w:val="000000"/>
          <w:lang w:val="en-GB"/>
        </w:rPr>
        <w:t>-production activity of graphene-modified titania nanosheets. Nanoscale 3</w:t>
      </w:r>
    </w:p>
    <w:p w14:paraId="2DC25390"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Xiang Q, Yu J, Jaroniec M (2012) Graphene-based semiconductor photocatalysts. Chem Soc Rev 41:782-796</w:t>
      </w:r>
    </w:p>
    <w:p w14:paraId="130C9168"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Xiang Q, Yu J, Wang W, Jaroniec M (2011b) Nitrogen self-doped nanosized TiO</w:t>
      </w:r>
      <w:r w:rsidRPr="003E5E40">
        <w:rPr>
          <w:noProof/>
          <w:color w:val="000000"/>
          <w:vertAlign w:val="subscript"/>
          <w:lang w:val="en-GB"/>
        </w:rPr>
        <w:t>2</w:t>
      </w:r>
      <w:r w:rsidRPr="003E5E40">
        <w:rPr>
          <w:noProof/>
          <w:color w:val="000000"/>
          <w:lang w:val="en-GB"/>
        </w:rPr>
        <w:t xml:space="preserve"> sheets with exposed {001} facets for enhanced visible-light photocatalytic activity. Chem Commun 47:6906-6908</w:t>
      </w:r>
    </w:p>
    <w:p w14:paraId="6433114E"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Yang S, Feng X, Müllen K (2011) Sandwich-like, graphene-based titania nanosheets with high surface area for fast lithium storage. Adv Mater 23:3575-3579</w:t>
      </w:r>
    </w:p>
    <w:p w14:paraId="162BC4F7"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Yu J, Fan J, Cheng B (2011a) Dye-sensitized solar cells based on anatase TiO</w:t>
      </w:r>
      <w:r w:rsidRPr="003E5E40">
        <w:rPr>
          <w:noProof/>
          <w:color w:val="000000"/>
          <w:vertAlign w:val="subscript"/>
          <w:lang w:val="en-GB"/>
        </w:rPr>
        <w:t>2</w:t>
      </w:r>
      <w:r w:rsidRPr="003E5E40">
        <w:rPr>
          <w:noProof/>
          <w:color w:val="000000"/>
          <w:lang w:val="en-GB"/>
        </w:rPr>
        <w:t xml:space="preserve"> hollow spheres/carbon nanotube composite films. Journal of Power Sources 196:7891-7898</w:t>
      </w:r>
    </w:p>
    <w:p w14:paraId="282FF33A"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Yu J, Hai Y, Cheng B (2011b) Enhanced Photocatalytic H</w:t>
      </w:r>
      <w:r w:rsidRPr="003E5E40">
        <w:rPr>
          <w:noProof/>
          <w:color w:val="000000"/>
          <w:vertAlign w:val="subscript"/>
          <w:lang w:val="en-GB"/>
        </w:rPr>
        <w:t>2</w:t>
      </w:r>
      <w:r w:rsidRPr="003E5E40">
        <w:rPr>
          <w:noProof/>
          <w:color w:val="000000"/>
          <w:lang w:val="en-GB"/>
        </w:rPr>
        <w:t>-Production Activity of TiO</w:t>
      </w:r>
      <w:r w:rsidRPr="003E5E40">
        <w:rPr>
          <w:noProof/>
          <w:color w:val="000000"/>
          <w:vertAlign w:val="subscript"/>
          <w:lang w:val="en-GB"/>
        </w:rPr>
        <w:t>2</w:t>
      </w:r>
      <w:r w:rsidRPr="003E5E40">
        <w:rPr>
          <w:noProof/>
          <w:color w:val="000000"/>
          <w:lang w:val="en-GB"/>
        </w:rPr>
        <w:t xml:space="preserve"> by Ni(OH)</w:t>
      </w:r>
      <w:r w:rsidRPr="003E5E40">
        <w:rPr>
          <w:noProof/>
          <w:color w:val="000000"/>
          <w:vertAlign w:val="subscript"/>
          <w:lang w:val="en-GB"/>
        </w:rPr>
        <w:t>2</w:t>
      </w:r>
      <w:r w:rsidRPr="003E5E40">
        <w:rPr>
          <w:noProof/>
          <w:color w:val="000000"/>
          <w:lang w:val="en-GB"/>
        </w:rPr>
        <w:t xml:space="preserve"> Cluster Modification. J Phys Chem C 115:4953-4958</w:t>
      </w:r>
    </w:p>
    <w:p w14:paraId="5292B416"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Yu J, Ma T, Liu G, Cheng B (2011c) Enhanced photocatalytic activity of bimodal mesoporous titania powders by C60 modification. Dalton Trans 40:6635-6644</w:t>
      </w:r>
    </w:p>
    <w:p w14:paraId="61139CC9"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Yu Y, Yu JC, Chan CY, Che YK, Zhao JC, Ding L, Ge WK, Wong PK (2005) Enhancement of adsorption and photocatalytic activity of TiO</w:t>
      </w:r>
      <w:r w:rsidRPr="003E5E40">
        <w:rPr>
          <w:noProof/>
          <w:color w:val="000000"/>
          <w:vertAlign w:val="subscript"/>
          <w:lang w:val="en-GB"/>
        </w:rPr>
        <w:t>2</w:t>
      </w:r>
      <w:r w:rsidRPr="003E5E40">
        <w:rPr>
          <w:noProof/>
          <w:color w:val="000000"/>
          <w:lang w:val="en-GB"/>
        </w:rPr>
        <w:t xml:space="preserve"> by using carbon nanotubes for the treatment of azo dye. Appl Catal B 61:1-11</w:t>
      </w:r>
    </w:p>
    <w:p w14:paraId="4872C155"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Zhang H, Lv X, Li Y, Wang Y, Li J (2010a) P25-graphene composite as a high performance photocatalyst. ACS Nano 4:380-386</w:t>
      </w:r>
    </w:p>
    <w:p w14:paraId="756FAC72"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Zhang H, Xu P, Du G, Chen Z, Oh K, Pan D, Jiao Z (2011a) A facile one-step synthesis of TiO</w:t>
      </w:r>
      <w:r w:rsidRPr="003E5E40">
        <w:rPr>
          <w:noProof/>
          <w:color w:val="000000"/>
          <w:vertAlign w:val="subscript"/>
          <w:lang w:val="en-GB"/>
        </w:rPr>
        <w:t>2</w:t>
      </w:r>
      <w:r w:rsidRPr="003E5E40">
        <w:rPr>
          <w:noProof/>
          <w:color w:val="000000"/>
          <w:lang w:val="en-GB"/>
        </w:rPr>
        <w:t>/graphene composites for photodegradation of methyl orange. Nano Res 4:274-283</w:t>
      </w:r>
    </w:p>
    <w:p w14:paraId="5837980F"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Zhang J, Xiong Z, Zhao XS (2011b) Graphene-metal-oxide composites for the degradation of dyes under visible light irradiation. J Mater Chem 21:3634-3640</w:t>
      </w:r>
    </w:p>
    <w:p w14:paraId="67D16105"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Zhang Q, He YQ, Chen XG, Hu DH, Li LJ, Yin T, Ji LL (2011c) Structure and photocatalytic properties of TiO</w:t>
      </w:r>
      <w:r w:rsidRPr="003E5E40">
        <w:rPr>
          <w:noProof/>
          <w:color w:val="000000"/>
          <w:vertAlign w:val="subscript"/>
          <w:lang w:val="en-GB"/>
        </w:rPr>
        <w:t>2</w:t>
      </w:r>
      <w:r w:rsidRPr="003E5E40">
        <w:rPr>
          <w:noProof/>
          <w:color w:val="000000"/>
          <w:lang w:val="en-GB"/>
        </w:rPr>
        <w:t>-Graphene Oxide intercalated composite. Chin Sci Bull 56:331-339</w:t>
      </w:r>
    </w:p>
    <w:p w14:paraId="6683FA65"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Zhang X, Sun Y, Cui X, Jiang Z (2012) A green and facile synthesis of TiO</w:t>
      </w:r>
      <w:r w:rsidRPr="003E5E40">
        <w:rPr>
          <w:noProof/>
          <w:color w:val="000000"/>
          <w:vertAlign w:val="subscript"/>
          <w:lang w:val="en-GB"/>
        </w:rPr>
        <w:t>2</w:t>
      </w:r>
      <w:r w:rsidRPr="003E5E40">
        <w:rPr>
          <w:noProof/>
          <w:color w:val="000000"/>
          <w:lang w:val="en-GB"/>
        </w:rPr>
        <w:t>/graphene nanocomposites and their photocatalytic activity for hydrogen evolution. Int J Hydrogen Energy 37:811-815</w:t>
      </w:r>
    </w:p>
    <w:p w14:paraId="7029DF03"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Zhang XY, Li HP, Cui XL, Lin Y (2010b) Graphene/TiO</w:t>
      </w:r>
      <w:r w:rsidRPr="003E5E40">
        <w:rPr>
          <w:noProof/>
          <w:color w:val="000000"/>
          <w:vertAlign w:val="subscript"/>
          <w:lang w:val="en-GB"/>
        </w:rPr>
        <w:t>2</w:t>
      </w:r>
      <w:r w:rsidRPr="003E5E40">
        <w:rPr>
          <w:noProof/>
          <w:color w:val="000000"/>
          <w:lang w:val="en-GB"/>
        </w:rPr>
        <w:t xml:space="preserve"> nanocomposites: Synthesis, characterization and application in hydrogen evolution from water photocatalytic splitting. J Mater Chem 20:2801-2806</w:t>
      </w:r>
    </w:p>
    <w:p w14:paraId="115D6CA1"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Zhang Y, Pan C (2011) TiO</w:t>
      </w:r>
      <w:r w:rsidRPr="003E5E40">
        <w:rPr>
          <w:noProof/>
          <w:color w:val="000000"/>
          <w:vertAlign w:val="subscript"/>
          <w:lang w:val="en-GB"/>
        </w:rPr>
        <w:t>2</w:t>
      </w:r>
      <w:r w:rsidRPr="003E5E40">
        <w:rPr>
          <w:noProof/>
          <w:color w:val="000000"/>
          <w:lang w:val="en-GB"/>
        </w:rPr>
        <w:t>/graphene composite from thermal reaction of graphene oxide and its photocatalytic activity in visible light. J Mater Sci 46:2622-2626</w:t>
      </w:r>
    </w:p>
    <w:p w14:paraId="481D1DC0"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lastRenderedPageBreak/>
        <w:t>Zhang Y, Tang ZR, Fu X, Xu YJ (2010c) TiO</w:t>
      </w:r>
      <w:r w:rsidRPr="003E5E40">
        <w:rPr>
          <w:noProof/>
          <w:color w:val="000000"/>
          <w:vertAlign w:val="subscript"/>
          <w:lang w:val="en-GB"/>
        </w:rPr>
        <w:t>2</w:t>
      </w:r>
      <w:r w:rsidRPr="003E5E40">
        <w:rPr>
          <w:noProof/>
          <w:color w:val="000000"/>
          <w:lang w:val="en-GB"/>
        </w:rPr>
        <w:t>-graphene nanocomposites for gas-phase photocatalytic degradation of volatile aromatic pollutant: Is TiO</w:t>
      </w:r>
      <w:r w:rsidRPr="003E5E40">
        <w:rPr>
          <w:noProof/>
          <w:color w:val="000000"/>
          <w:vertAlign w:val="subscript"/>
          <w:lang w:val="en-GB"/>
        </w:rPr>
        <w:t>2</w:t>
      </w:r>
      <w:r w:rsidRPr="003E5E40">
        <w:rPr>
          <w:noProof/>
          <w:color w:val="000000"/>
          <w:lang w:val="en-GB"/>
        </w:rPr>
        <w:t>-graphene truly different from other TiO</w:t>
      </w:r>
      <w:r w:rsidRPr="003E5E40">
        <w:rPr>
          <w:noProof/>
          <w:color w:val="000000"/>
          <w:vertAlign w:val="subscript"/>
          <w:lang w:val="en-GB"/>
        </w:rPr>
        <w:t>2</w:t>
      </w:r>
      <w:r w:rsidRPr="003E5E40">
        <w:rPr>
          <w:noProof/>
          <w:color w:val="000000"/>
          <w:lang w:val="en-GB"/>
        </w:rPr>
        <w:t>-carbon composite materials? ACS Nano 4:7303-7314</w:t>
      </w:r>
    </w:p>
    <w:p w14:paraId="200B309C"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Zhang Y, Tang ZR, Fu X, Xu YJ (2011d) Engineering the unique 2D mat of graphene to achieve graphene-TiO</w:t>
      </w:r>
      <w:r w:rsidRPr="003E5E40">
        <w:rPr>
          <w:noProof/>
          <w:color w:val="000000"/>
          <w:vertAlign w:val="subscript"/>
          <w:lang w:val="en-GB"/>
        </w:rPr>
        <w:t xml:space="preserve"> </w:t>
      </w:r>
      <w:r w:rsidRPr="003E5E40">
        <w:rPr>
          <w:noProof/>
          <w:color w:val="000000"/>
          <w:lang w:val="en-GB"/>
        </w:rPr>
        <w:t xml:space="preserve"> nanocomposite for photocatalytic selective transformation: What advantage does graphene have over its forebear carbon nanotube? ACS Nano 5:7426-7435</w:t>
      </w:r>
    </w:p>
    <w:p w14:paraId="68548CB0"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Zhao X, Zhao Q, Yu J, Liu B (2008) Development of multifunctional photoactive self-cleaning glasses. J Non-Cryst Solids 354:1424-1430</w:t>
      </w:r>
    </w:p>
    <w:p w14:paraId="0EA628BD"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Zhou K, Zhu Y, Yang X, Jiang X, Li C (2011) Preparation of graphene-TiO</w:t>
      </w:r>
      <w:r w:rsidRPr="003E5E40">
        <w:rPr>
          <w:noProof/>
          <w:color w:val="000000"/>
          <w:vertAlign w:val="subscript"/>
          <w:lang w:val="en-GB"/>
        </w:rPr>
        <w:t>2</w:t>
      </w:r>
      <w:r w:rsidRPr="003E5E40">
        <w:rPr>
          <w:noProof/>
          <w:color w:val="000000"/>
          <w:lang w:val="en-GB"/>
        </w:rPr>
        <w:t xml:space="preserve"> composites with enhanced photocatalytic activity. New J Chem 35:353-359</w:t>
      </w:r>
    </w:p>
    <w:p w14:paraId="17758440" w14:textId="77777777" w:rsidR="00A96C65" w:rsidRPr="003E5E40" w:rsidRDefault="00A96C65" w:rsidP="00A96C65">
      <w:pPr>
        <w:tabs>
          <w:tab w:val="left" w:pos="0"/>
        </w:tabs>
        <w:spacing w:after="240"/>
        <w:ind w:left="560" w:hanging="560"/>
        <w:jc w:val="both"/>
        <w:rPr>
          <w:noProof/>
          <w:color w:val="000000"/>
          <w:lang w:val="en-GB"/>
        </w:rPr>
      </w:pPr>
      <w:r w:rsidRPr="003E5E40">
        <w:rPr>
          <w:noProof/>
          <w:color w:val="000000"/>
          <w:lang w:val="en-GB"/>
        </w:rPr>
        <w:t>Zhu G, Xu T, Lv T, Pan L, Zhao Q, Sun Z (2011) Graphene-incorporated nanocrystalline TiO</w:t>
      </w:r>
      <w:r w:rsidRPr="003E5E40">
        <w:rPr>
          <w:noProof/>
          <w:color w:val="000000"/>
          <w:vertAlign w:val="subscript"/>
          <w:lang w:val="en-GB"/>
        </w:rPr>
        <w:t>2</w:t>
      </w:r>
      <w:r w:rsidRPr="003E5E40">
        <w:rPr>
          <w:noProof/>
          <w:color w:val="000000"/>
          <w:lang w:val="en-GB"/>
        </w:rPr>
        <w:t xml:space="preserve"> films for CdS quantum dot-sensitized solar cells. J Electroanal Chem 650:248-251</w:t>
      </w:r>
    </w:p>
    <w:p w14:paraId="125F3776" w14:textId="77777777" w:rsidR="00A96C65" w:rsidRPr="003E5E40" w:rsidRDefault="00A96C65" w:rsidP="00A96C65">
      <w:pPr>
        <w:tabs>
          <w:tab w:val="left" w:pos="0"/>
        </w:tabs>
        <w:ind w:left="560" w:hanging="560"/>
        <w:jc w:val="both"/>
        <w:rPr>
          <w:noProof/>
          <w:color w:val="000000"/>
          <w:lang w:val="en-GB"/>
        </w:rPr>
      </w:pPr>
      <w:r w:rsidRPr="003E5E40">
        <w:rPr>
          <w:noProof/>
          <w:color w:val="000000"/>
          <w:lang w:val="en-GB"/>
        </w:rPr>
        <w:t>Zou F, Yu Y, Cao N, Wu L, Zhi J (2011) A novel approach for synthesis of TiO</w:t>
      </w:r>
      <w:r w:rsidRPr="003E5E40">
        <w:rPr>
          <w:noProof/>
          <w:color w:val="000000"/>
          <w:vertAlign w:val="subscript"/>
          <w:lang w:val="en-GB"/>
        </w:rPr>
        <w:t>2</w:t>
      </w:r>
      <w:r w:rsidRPr="003E5E40">
        <w:rPr>
          <w:noProof/>
          <w:color w:val="000000"/>
          <w:lang w:val="en-GB"/>
        </w:rPr>
        <w:t>-graphene nanocomposites and their photoelectrical properties. Scr Mater 64:621-624</w:t>
      </w:r>
    </w:p>
    <w:p w14:paraId="69DF63C9" w14:textId="77777777" w:rsidR="00A96C65" w:rsidRPr="003E5E40" w:rsidRDefault="00A96C65" w:rsidP="00A96C65">
      <w:pPr>
        <w:tabs>
          <w:tab w:val="left" w:pos="0"/>
        </w:tabs>
        <w:ind w:left="560" w:hanging="560"/>
        <w:jc w:val="both"/>
        <w:rPr>
          <w:noProof/>
          <w:color w:val="000000"/>
          <w:lang w:val="en-GB"/>
        </w:rPr>
      </w:pPr>
    </w:p>
    <w:p w14:paraId="3A03FF85" w14:textId="77777777" w:rsidR="0002759D" w:rsidRPr="003E5E40" w:rsidRDefault="00F715AA" w:rsidP="0002759D">
      <w:pPr>
        <w:rPr>
          <w:color w:val="000000"/>
          <w:lang w:val="en-GB"/>
        </w:rPr>
        <w:sectPr w:rsidR="0002759D" w:rsidRPr="003E5E40" w:rsidSect="00AB5AF0">
          <w:footerReference w:type="default" r:id="rId9"/>
          <w:footerReference w:type="first" r:id="rId10"/>
          <w:pgSz w:w="11906" w:h="16838"/>
          <w:pgMar w:top="1418" w:right="1418" w:bottom="1418" w:left="1418" w:header="709" w:footer="709" w:gutter="0"/>
          <w:cols w:space="708"/>
          <w:docGrid w:linePitch="360"/>
        </w:sectPr>
      </w:pPr>
      <w:r w:rsidRPr="003E5E40">
        <w:rPr>
          <w:color w:val="000000"/>
          <w:lang w:val="en-GB"/>
        </w:rPr>
        <w:fldChar w:fldCharType="end"/>
      </w:r>
    </w:p>
    <w:p w14:paraId="466E6191" w14:textId="77777777" w:rsidR="00474A6A" w:rsidRPr="003E5E40" w:rsidRDefault="003745F7" w:rsidP="00414D99">
      <w:pPr>
        <w:tabs>
          <w:tab w:val="right" w:pos="540"/>
          <w:tab w:val="left" w:pos="720"/>
        </w:tabs>
        <w:spacing w:line="480" w:lineRule="auto"/>
        <w:ind w:left="720" w:hanging="720"/>
        <w:jc w:val="both"/>
        <w:rPr>
          <w:b/>
          <w:color w:val="000000"/>
          <w:lang w:val="en-GB"/>
        </w:rPr>
      </w:pPr>
      <w:r w:rsidRPr="003E5E40">
        <w:rPr>
          <w:b/>
          <w:color w:val="000000"/>
          <w:lang w:val="en-GB"/>
        </w:rPr>
        <w:lastRenderedPageBreak/>
        <w:t>TABLE</w:t>
      </w:r>
    </w:p>
    <w:p w14:paraId="13A1BFC3" w14:textId="77777777" w:rsidR="00474A6A" w:rsidRPr="003E5E40" w:rsidRDefault="00474A6A" w:rsidP="00414D99">
      <w:pPr>
        <w:spacing w:line="480" w:lineRule="auto"/>
        <w:jc w:val="both"/>
        <w:rPr>
          <w:lang w:val="en-GB"/>
        </w:rPr>
      </w:pPr>
      <w:r w:rsidRPr="003E5E40">
        <w:rPr>
          <w:b/>
          <w:lang w:val="en-GB"/>
        </w:rPr>
        <w:t xml:space="preserve">Table 1. </w:t>
      </w:r>
      <w:r w:rsidR="00B039C1" w:rsidRPr="003E5E40">
        <w:rPr>
          <w:lang w:val="en-GB"/>
        </w:rPr>
        <w:t>Experimental procedure</w:t>
      </w:r>
      <w:r w:rsidR="006D19E7" w:rsidRPr="003E5E40">
        <w:rPr>
          <w:lang w:val="en-GB"/>
        </w:rPr>
        <w:t>s</w:t>
      </w:r>
      <w:r w:rsidR="005B3356" w:rsidRPr="003E5E40">
        <w:rPr>
          <w:lang w:val="en-GB"/>
        </w:rPr>
        <w:t xml:space="preserve"> </w:t>
      </w:r>
      <w:r w:rsidR="00B039C1" w:rsidRPr="003E5E40">
        <w:rPr>
          <w:lang w:val="en-GB"/>
        </w:rPr>
        <w:t>and application</w:t>
      </w:r>
      <w:r w:rsidR="006D19E7" w:rsidRPr="003E5E40">
        <w:rPr>
          <w:lang w:val="en-GB"/>
        </w:rPr>
        <w:t>s</w:t>
      </w:r>
      <w:r w:rsidR="00B039C1" w:rsidRPr="003E5E40">
        <w:rPr>
          <w:lang w:val="en-GB"/>
        </w:rPr>
        <w:t xml:space="preserve"> of </w:t>
      </w:r>
      <w:proofErr w:type="gramStart"/>
      <w:r w:rsidR="005B3356" w:rsidRPr="003E5E40">
        <w:rPr>
          <w:lang w:val="en-GB"/>
        </w:rPr>
        <w:t>graphene-based</w:t>
      </w:r>
      <w:proofErr w:type="gramEnd"/>
      <w:r w:rsidR="005B3356" w:rsidRPr="003E5E40">
        <w:rPr>
          <w:lang w:val="en-GB"/>
        </w:rPr>
        <w:t xml:space="preserve"> T</w:t>
      </w:r>
      <w:r w:rsidR="00B039C1" w:rsidRPr="003E5E40">
        <w:rPr>
          <w:lang w:val="en-GB"/>
        </w:rPr>
        <w:t>iO</w:t>
      </w:r>
      <w:r w:rsidR="00B039C1" w:rsidRPr="003E5E40">
        <w:rPr>
          <w:vertAlign w:val="subscript"/>
          <w:lang w:val="en-GB"/>
        </w:rPr>
        <w:t>2</w:t>
      </w:r>
      <w:r w:rsidR="00B039C1" w:rsidRPr="003E5E40">
        <w:rPr>
          <w:lang w:val="en-GB"/>
        </w:rPr>
        <w:t xml:space="preserve"> composites</w:t>
      </w:r>
      <w:r w:rsidR="005B3356" w:rsidRPr="003E5E40">
        <w:rPr>
          <w:lang w:val="en-GB"/>
        </w:rPr>
        <w:t xml:space="preserve"> in the literature</w:t>
      </w:r>
      <w:r w:rsidRPr="003E5E40">
        <w:rPr>
          <w:lang w:val="en-GB"/>
        </w:rPr>
        <w:t>.</w:t>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1285"/>
        <w:gridCol w:w="1123"/>
        <w:gridCol w:w="5287"/>
        <w:gridCol w:w="2514"/>
        <w:gridCol w:w="2891"/>
        <w:gridCol w:w="1118"/>
      </w:tblGrid>
      <w:tr w:rsidR="004142AF" w:rsidRPr="003E5E40" w14:paraId="2AEAB61D" w14:textId="77777777" w:rsidTr="00646A57">
        <w:trPr>
          <w:trHeight w:val="567"/>
        </w:trPr>
        <w:tc>
          <w:tcPr>
            <w:tcW w:w="0" w:type="auto"/>
            <w:tcBorders>
              <w:top w:val="single" w:sz="12" w:space="0" w:color="auto"/>
              <w:bottom w:val="single" w:sz="12" w:space="0" w:color="auto"/>
            </w:tcBorders>
            <w:vAlign w:val="center"/>
          </w:tcPr>
          <w:p w14:paraId="3F464547" w14:textId="77777777" w:rsidR="00DB3199" w:rsidRPr="003E5E40" w:rsidRDefault="007B1122" w:rsidP="00810C8A">
            <w:pPr>
              <w:spacing w:line="480" w:lineRule="auto"/>
              <w:jc w:val="center"/>
              <w:rPr>
                <w:sz w:val="18"/>
                <w:szCs w:val="18"/>
                <w:lang w:val="en-GB"/>
              </w:rPr>
            </w:pPr>
            <w:r w:rsidRPr="003E5E40">
              <w:rPr>
                <w:sz w:val="18"/>
                <w:szCs w:val="18"/>
                <w:lang w:val="en-GB"/>
              </w:rPr>
              <w:t>Method of s</w:t>
            </w:r>
            <w:r w:rsidR="00DB3199" w:rsidRPr="003E5E40">
              <w:rPr>
                <w:sz w:val="18"/>
                <w:szCs w:val="18"/>
                <w:lang w:val="en-GB"/>
              </w:rPr>
              <w:t>ynthesis</w:t>
            </w:r>
          </w:p>
        </w:tc>
        <w:tc>
          <w:tcPr>
            <w:tcW w:w="0" w:type="auto"/>
            <w:tcBorders>
              <w:top w:val="single" w:sz="12" w:space="0" w:color="auto"/>
              <w:bottom w:val="single" w:sz="12" w:space="0" w:color="auto"/>
            </w:tcBorders>
            <w:vAlign w:val="center"/>
          </w:tcPr>
          <w:p w14:paraId="05DC796E" w14:textId="77777777" w:rsidR="00DB3199" w:rsidRPr="003E5E40" w:rsidRDefault="00DB3199" w:rsidP="00810C8A">
            <w:pPr>
              <w:spacing w:line="480" w:lineRule="auto"/>
              <w:jc w:val="center"/>
              <w:rPr>
                <w:sz w:val="18"/>
                <w:szCs w:val="18"/>
                <w:lang w:val="en-GB"/>
              </w:rPr>
            </w:pPr>
            <w:r w:rsidRPr="003E5E40">
              <w:rPr>
                <w:sz w:val="18"/>
                <w:szCs w:val="18"/>
                <w:lang w:val="en-GB"/>
              </w:rPr>
              <w:t>Precursors</w:t>
            </w:r>
          </w:p>
        </w:tc>
        <w:tc>
          <w:tcPr>
            <w:tcW w:w="0" w:type="auto"/>
            <w:tcBorders>
              <w:top w:val="single" w:sz="12" w:space="0" w:color="auto"/>
              <w:bottom w:val="single" w:sz="12" w:space="0" w:color="auto"/>
            </w:tcBorders>
            <w:vAlign w:val="center"/>
          </w:tcPr>
          <w:p w14:paraId="762B331F" w14:textId="77777777" w:rsidR="00DB3199" w:rsidRPr="003E5E40" w:rsidRDefault="00103E33" w:rsidP="007B1122">
            <w:pPr>
              <w:spacing w:line="480" w:lineRule="auto"/>
              <w:jc w:val="center"/>
              <w:rPr>
                <w:sz w:val="18"/>
                <w:szCs w:val="18"/>
                <w:lang w:val="en-GB"/>
              </w:rPr>
            </w:pPr>
            <w:r w:rsidRPr="003E5E40">
              <w:rPr>
                <w:sz w:val="18"/>
                <w:szCs w:val="18"/>
                <w:lang w:val="en-GB"/>
              </w:rPr>
              <w:t xml:space="preserve">Preparation </w:t>
            </w:r>
            <w:r w:rsidR="007B1122" w:rsidRPr="003E5E40">
              <w:rPr>
                <w:sz w:val="18"/>
                <w:szCs w:val="18"/>
                <w:lang w:val="en-GB"/>
              </w:rPr>
              <w:t>details</w:t>
            </w:r>
          </w:p>
        </w:tc>
        <w:tc>
          <w:tcPr>
            <w:tcW w:w="0" w:type="auto"/>
            <w:tcBorders>
              <w:top w:val="single" w:sz="12" w:space="0" w:color="auto"/>
              <w:bottom w:val="single" w:sz="12" w:space="0" w:color="auto"/>
            </w:tcBorders>
            <w:vAlign w:val="center"/>
          </w:tcPr>
          <w:p w14:paraId="72551502" w14:textId="77777777" w:rsidR="00DB3199" w:rsidRPr="003E5E40" w:rsidRDefault="00B039C1" w:rsidP="00B039C1">
            <w:pPr>
              <w:spacing w:line="480" w:lineRule="auto"/>
              <w:jc w:val="center"/>
              <w:rPr>
                <w:sz w:val="18"/>
                <w:szCs w:val="18"/>
                <w:lang w:val="en-GB"/>
              </w:rPr>
            </w:pPr>
            <w:r w:rsidRPr="003E5E40">
              <w:rPr>
                <w:sz w:val="18"/>
                <w:szCs w:val="18"/>
                <w:lang w:val="en-GB"/>
              </w:rPr>
              <w:t xml:space="preserve">Relevant characteristics </w:t>
            </w:r>
            <w:r w:rsidR="00DB3199" w:rsidRPr="003E5E40">
              <w:rPr>
                <w:sz w:val="18"/>
                <w:szCs w:val="18"/>
                <w:lang w:val="en-GB"/>
              </w:rPr>
              <w:t>(morphology,</w:t>
            </w:r>
            <w:r w:rsidRPr="003E5E40">
              <w:rPr>
                <w:sz w:val="18"/>
                <w:szCs w:val="18"/>
                <w:lang w:val="en-GB"/>
              </w:rPr>
              <w:t xml:space="preserve"> </w:t>
            </w:r>
            <w:r w:rsidR="00C1389A" w:rsidRPr="003E5E40">
              <w:rPr>
                <w:sz w:val="18"/>
                <w:szCs w:val="18"/>
                <w:lang w:val="en-GB"/>
              </w:rPr>
              <w:t>*</w:t>
            </w:r>
            <w:r w:rsidRPr="003E5E40">
              <w:rPr>
                <w:sz w:val="18"/>
                <w:szCs w:val="18"/>
                <w:lang w:val="en-GB"/>
              </w:rPr>
              <w:t>S</w:t>
            </w:r>
            <w:r w:rsidRPr="003E5E40">
              <w:rPr>
                <w:sz w:val="18"/>
                <w:szCs w:val="18"/>
                <w:vertAlign w:val="subscript"/>
                <w:lang w:val="en-GB"/>
              </w:rPr>
              <w:t>BET</w:t>
            </w:r>
            <w:r w:rsidRPr="003E5E40">
              <w:rPr>
                <w:sz w:val="18"/>
                <w:szCs w:val="18"/>
                <w:lang w:val="en-GB"/>
              </w:rPr>
              <w:t xml:space="preserve">, phase </w:t>
            </w:r>
            <w:r w:rsidR="00DB3199" w:rsidRPr="003E5E40">
              <w:rPr>
                <w:sz w:val="18"/>
                <w:szCs w:val="18"/>
                <w:lang w:val="en-GB"/>
              </w:rPr>
              <w:t>crystalline)</w:t>
            </w:r>
          </w:p>
        </w:tc>
        <w:tc>
          <w:tcPr>
            <w:tcW w:w="0" w:type="auto"/>
            <w:tcBorders>
              <w:top w:val="single" w:sz="12" w:space="0" w:color="auto"/>
              <w:bottom w:val="single" w:sz="12" w:space="0" w:color="auto"/>
            </w:tcBorders>
            <w:vAlign w:val="center"/>
          </w:tcPr>
          <w:p w14:paraId="4513EB88" w14:textId="77777777" w:rsidR="00DB3199" w:rsidRPr="003E5E40" w:rsidRDefault="00DB3199" w:rsidP="00C277F1">
            <w:pPr>
              <w:spacing w:line="480" w:lineRule="auto"/>
              <w:jc w:val="center"/>
              <w:rPr>
                <w:sz w:val="18"/>
                <w:szCs w:val="18"/>
                <w:lang w:val="en-GB"/>
              </w:rPr>
            </w:pPr>
            <w:r w:rsidRPr="003E5E40">
              <w:rPr>
                <w:sz w:val="18"/>
                <w:szCs w:val="18"/>
                <w:lang w:val="en-GB"/>
              </w:rPr>
              <w:t>Application</w:t>
            </w:r>
            <w:r w:rsidR="00B039C1" w:rsidRPr="003E5E40">
              <w:rPr>
                <w:sz w:val="18"/>
                <w:szCs w:val="18"/>
                <w:lang w:val="en-GB"/>
              </w:rPr>
              <w:t xml:space="preserve"> tested</w:t>
            </w:r>
          </w:p>
        </w:tc>
        <w:tc>
          <w:tcPr>
            <w:tcW w:w="0" w:type="auto"/>
            <w:tcBorders>
              <w:top w:val="single" w:sz="12" w:space="0" w:color="auto"/>
              <w:bottom w:val="single" w:sz="12" w:space="0" w:color="auto"/>
            </w:tcBorders>
            <w:vAlign w:val="center"/>
          </w:tcPr>
          <w:p w14:paraId="283F9959" w14:textId="77777777" w:rsidR="00DB3199" w:rsidRPr="003E5E40" w:rsidRDefault="00DB3199" w:rsidP="0002759D">
            <w:pPr>
              <w:spacing w:line="480" w:lineRule="auto"/>
              <w:jc w:val="center"/>
              <w:rPr>
                <w:sz w:val="18"/>
                <w:szCs w:val="18"/>
                <w:lang w:val="en-GB"/>
              </w:rPr>
            </w:pPr>
            <w:r w:rsidRPr="003E5E40">
              <w:rPr>
                <w:sz w:val="18"/>
                <w:szCs w:val="18"/>
                <w:lang w:val="en-GB"/>
              </w:rPr>
              <w:t>Ref.</w:t>
            </w:r>
          </w:p>
        </w:tc>
      </w:tr>
      <w:tr w:rsidR="004142AF" w:rsidRPr="003E5E40" w14:paraId="416977CF" w14:textId="77777777" w:rsidTr="001A2D25">
        <w:trPr>
          <w:trHeight w:val="567"/>
        </w:trPr>
        <w:tc>
          <w:tcPr>
            <w:tcW w:w="0" w:type="auto"/>
            <w:tcBorders>
              <w:top w:val="dotted" w:sz="4" w:space="0" w:color="auto"/>
              <w:bottom w:val="dotted" w:sz="4" w:space="0" w:color="auto"/>
            </w:tcBorders>
            <w:vAlign w:val="center"/>
          </w:tcPr>
          <w:p w14:paraId="095934A8" w14:textId="77777777" w:rsidR="00B039C1" w:rsidRPr="003E5E40" w:rsidRDefault="00B039C1" w:rsidP="00810C8A">
            <w:pPr>
              <w:spacing w:line="480" w:lineRule="auto"/>
              <w:jc w:val="center"/>
              <w:rPr>
                <w:sz w:val="18"/>
                <w:szCs w:val="18"/>
                <w:lang w:val="en-GB"/>
              </w:rPr>
            </w:pPr>
            <w:r w:rsidRPr="003E5E40">
              <w:rPr>
                <w:sz w:val="18"/>
                <w:szCs w:val="18"/>
                <w:lang w:val="en-GB"/>
              </w:rPr>
              <w:t>Mixing</w:t>
            </w:r>
          </w:p>
        </w:tc>
        <w:tc>
          <w:tcPr>
            <w:tcW w:w="0" w:type="auto"/>
            <w:tcBorders>
              <w:top w:val="dotted" w:sz="4" w:space="0" w:color="auto"/>
              <w:bottom w:val="dotted" w:sz="4" w:space="0" w:color="auto"/>
            </w:tcBorders>
            <w:vAlign w:val="center"/>
          </w:tcPr>
          <w:p w14:paraId="3E45B466" w14:textId="77777777" w:rsidR="00B039C1" w:rsidRPr="003E5E40" w:rsidRDefault="00B039C1" w:rsidP="00810C8A">
            <w:pPr>
              <w:spacing w:line="480" w:lineRule="auto"/>
              <w:jc w:val="center"/>
              <w:rPr>
                <w:sz w:val="18"/>
                <w:szCs w:val="18"/>
                <w:lang w:val="en-GB"/>
              </w:rPr>
            </w:pPr>
            <w:r w:rsidRPr="003E5E40">
              <w:rPr>
                <w:sz w:val="18"/>
                <w:szCs w:val="18"/>
                <w:lang w:val="en-GB"/>
              </w:rPr>
              <w:t>Ti</w:t>
            </w:r>
            <w:r w:rsidR="007B1122" w:rsidRPr="003E5E40">
              <w:rPr>
                <w:sz w:val="18"/>
                <w:szCs w:val="18"/>
                <w:lang w:val="en-GB"/>
              </w:rPr>
              <w:t>(OPri)</w:t>
            </w:r>
            <w:r w:rsidR="007B1122" w:rsidRPr="003E5E40">
              <w:rPr>
                <w:sz w:val="18"/>
                <w:szCs w:val="18"/>
                <w:vertAlign w:val="subscript"/>
                <w:lang w:val="en-GB"/>
              </w:rPr>
              <w:t>4</w:t>
            </w:r>
          </w:p>
          <w:p w14:paraId="13267CB5" w14:textId="77777777" w:rsidR="00B039C1" w:rsidRPr="003E5E40" w:rsidRDefault="00B039C1" w:rsidP="00810C8A">
            <w:pPr>
              <w:spacing w:line="480" w:lineRule="auto"/>
              <w:jc w:val="center"/>
              <w:rPr>
                <w:sz w:val="18"/>
                <w:szCs w:val="18"/>
                <w:lang w:val="en-GB"/>
              </w:rPr>
            </w:pPr>
            <w:r w:rsidRPr="003E5E40">
              <w:rPr>
                <w:sz w:val="18"/>
                <w:szCs w:val="18"/>
                <w:lang w:val="en-GB"/>
              </w:rPr>
              <w:t>GO solid</w:t>
            </w:r>
          </w:p>
        </w:tc>
        <w:tc>
          <w:tcPr>
            <w:tcW w:w="0" w:type="auto"/>
            <w:tcBorders>
              <w:top w:val="dotted" w:sz="4" w:space="0" w:color="auto"/>
              <w:bottom w:val="dotted" w:sz="4" w:space="0" w:color="auto"/>
            </w:tcBorders>
            <w:vAlign w:val="center"/>
          </w:tcPr>
          <w:p w14:paraId="468AE274" w14:textId="77777777" w:rsidR="00B039C1" w:rsidRPr="003E5E40" w:rsidRDefault="00B039C1" w:rsidP="00DF27ED">
            <w:pPr>
              <w:spacing w:line="480" w:lineRule="auto"/>
              <w:jc w:val="both"/>
              <w:rPr>
                <w:sz w:val="18"/>
                <w:szCs w:val="18"/>
                <w:lang w:val="en-GB"/>
              </w:rPr>
            </w:pPr>
            <w:r w:rsidRPr="003E5E40">
              <w:rPr>
                <w:sz w:val="18"/>
                <w:szCs w:val="18"/>
                <w:lang w:val="en-GB"/>
              </w:rPr>
              <w:t xml:space="preserve">GO was added to </w:t>
            </w:r>
            <w:r w:rsidR="007B1122" w:rsidRPr="003E5E40">
              <w:rPr>
                <w:sz w:val="18"/>
                <w:szCs w:val="18"/>
                <w:lang w:val="en-GB"/>
              </w:rPr>
              <w:t xml:space="preserve">a </w:t>
            </w:r>
            <w:r w:rsidRPr="003E5E40">
              <w:rPr>
                <w:sz w:val="18"/>
                <w:szCs w:val="18"/>
                <w:lang w:val="en-GB"/>
              </w:rPr>
              <w:t>TiO</w:t>
            </w:r>
            <w:r w:rsidRPr="003E5E40">
              <w:rPr>
                <w:sz w:val="18"/>
                <w:szCs w:val="18"/>
                <w:vertAlign w:val="subscript"/>
                <w:lang w:val="en-GB"/>
              </w:rPr>
              <w:t>2</w:t>
            </w:r>
            <w:r w:rsidRPr="003E5E40">
              <w:rPr>
                <w:sz w:val="18"/>
                <w:szCs w:val="18"/>
                <w:lang w:val="en-GB"/>
              </w:rPr>
              <w:t xml:space="preserve"> suspension in ethanol and then sonicated for 30 min. RGO-T</w:t>
            </w:r>
            <w:r w:rsidR="007B1122" w:rsidRPr="003E5E40">
              <w:rPr>
                <w:sz w:val="18"/>
                <w:szCs w:val="18"/>
                <w:lang w:val="en-GB"/>
              </w:rPr>
              <w:t>i</w:t>
            </w:r>
            <w:r w:rsidRPr="003E5E40">
              <w:rPr>
                <w:sz w:val="18"/>
                <w:szCs w:val="18"/>
                <w:lang w:val="en-GB"/>
              </w:rPr>
              <w:t>O</w:t>
            </w:r>
            <w:r w:rsidRPr="003E5E40">
              <w:rPr>
                <w:sz w:val="18"/>
                <w:szCs w:val="18"/>
                <w:vertAlign w:val="subscript"/>
                <w:lang w:val="en-GB"/>
              </w:rPr>
              <w:t>2</w:t>
            </w:r>
            <w:r w:rsidRPr="003E5E40">
              <w:rPr>
                <w:sz w:val="18"/>
                <w:szCs w:val="18"/>
                <w:lang w:val="en-GB"/>
              </w:rPr>
              <w:t xml:space="preserve"> was obtained by UV-assisted photocatalytic reduction, under continuous stirring and N</w:t>
            </w:r>
            <w:r w:rsidRPr="003E5E40">
              <w:rPr>
                <w:sz w:val="18"/>
                <w:szCs w:val="18"/>
                <w:vertAlign w:val="subscript"/>
                <w:lang w:val="en-GB"/>
              </w:rPr>
              <w:t>2</w:t>
            </w:r>
            <w:r w:rsidRPr="003E5E40">
              <w:rPr>
                <w:sz w:val="18"/>
                <w:szCs w:val="18"/>
                <w:lang w:val="en-GB"/>
              </w:rPr>
              <w:t xml:space="preserve"> flow</w:t>
            </w:r>
          </w:p>
        </w:tc>
        <w:tc>
          <w:tcPr>
            <w:tcW w:w="0" w:type="auto"/>
            <w:tcBorders>
              <w:top w:val="dotted" w:sz="4" w:space="0" w:color="auto"/>
              <w:bottom w:val="dotted" w:sz="4" w:space="0" w:color="auto"/>
            </w:tcBorders>
            <w:vAlign w:val="center"/>
          </w:tcPr>
          <w:p w14:paraId="591E468B" w14:textId="77777777" w:rsidR="00B039C1" w:rsidRPr="003E5E40" w:rsidRDefault="00B039C1" w:rsidP="001A2D25">
            <w:pPr>
              <w:spacing w:line="480" w:lineRule="auto"/>
              <w:jc w:val="both"/>
              <w:rPr>
                <w:sz w:val="18"/>
                <w:szCs w:val="18"/>
                <w:lang w:val="en-GB"/>
              </w:rPr>
            </w:pPr>
            <w:r w:rsidRPr="003E5E40">
              <w:rPr>
                <w:sz w:val="18"/>
                <w:szCs w:val="18"/>
                <w:lang w:val="en-GB"/>
              </w:rPr>
              <w:t>Height of ~ 2 nm for RGO sheet and a particle diameter for TiO</w:t>
            </w:r>
            <w:r w:rsidRPr="003E5E40">
              <w:rPr>
                <w:sz w:val="18"/>
                <w:szCs w:val="18"/>
                <w:vertAlign w:val="subscript"/>
                <w:lang w:val="en-GB"/>
              </w:rPr>
              <w:t>2</w:t>
            </w:r>
            <w:r w:rsidRPr="003E5E40">
              <w:rPr>
                <w:sz w:val="18"/>
                <w:szCs w:val="18"/>
                <w:lang w:val="en-GB"/>
              </w:rPr>
              <w:t xml:space="preserve"> of 2-7 nm</w:t>
            </w:r>
          </w:p>
        </w:tc>
        <w:tc>
          <w:tcPr>
            <w:tcW w:w="0" w:type="auto"/>
            <w:tcBorders>
              <w:top w:val="dotted" w:sz="4" w:space="0" w:color="auto"/>
              <w:bottom w:val="dotted" w:sz="4" w:space="0" w:color="auto"/>
            </w:tcBorders>
            <w:vAlign w:val="center"/>
          </w:tcPr>
          <w:p w14:paraId="79852A7E" w14:textId="77777777" w:rsidR="00B039C1" w:rsidRPr="003E5E40" w:rsidRDefault="00B039C1" w:rsidP="001A2D25">
            <w:pPr>
              <w:spacing w:line="480" w:lineRule="auto"/>
              <w:jc w:val="center"/>
              <w:rPr>
                <w:sz w:val="18"/>
                <w:szCs w:val="18"/>
                <w:lang w:val="en-GB"/>
              </w:rPr>
            </w:pPr>
            <w:r w:rsidRPr="003E5E40">
              <w:rPr>
                <w:sz w:val="18"/>
                <w:szCs w:val="18"/>
                <w:lang w:val="en-GB"/>
              </w:rPr>
              <w:t>-</w:t>
            </w:r>
          </w:p>
        </w:tc>
        <w:tc>
          <w:tcPr>
            <w:tcW w:w="0" w:type="auto"/>
            <w:tcBorders>
              <w:top w:val="dotted" w:sz="4" w:space="0" w:color="auto"/>
              <w:bottom w:val="dotted" w:sz="4" w:space="0" w:color="auto"/>
            </w:tcBorders>
            <w:vAlign w:val="center"/>
          </w:tcPr>
          <w:p w14:paraId="04BC287A" w14:textId="77777777" w:rsidR="00B039C1" w:rsidRPr="003E5E40" w:rsidRDefault="00B039C1" w:rsidP="00DF63BB">
            <w:pPr>
              <w:spacing w:line="480" w:lineRule="auto"/>
              <w:jc w:val="both"/>
              <w:rPr>
                <w:sz w:val="18"/>
                <w:szCs w:val="18"/>
                <w:lang w:val="en-GB"/>
              </w:rPr>
            </w:pPr>
            <w:r w:rsidRPr="003E5E40">
              <w:rPr>
                <w:sz w:val="18"/>
                <w:szCs w:val="18"/>
                <w:lang w:val="en-GB"/>
              </w:rPr>
              <w:fldChar w:fldCharType="begin"/>
            </w:r>
            <w:r w:rsidR="00A96C65" w:rsidRPr="003E5E40">
              <w:rPr>
                <w:sz w:val="18"/>
                <w:szCs w:val="18"/>
                <w:lang w:val="en-GB"/>
              </w:rPr>
              <w:instrText xml:space="preserve"> ADDIN REFMGR.CITE &lt;Refman&gt;&lt;Cite&gt;&lt;Author&gt;Williams&lt;/Author&gt;&lt;Year&gt;2008&lt;/Year&gt;&lt;RecNum&gt;18&lt;/RecNum&gt;&lt;IDText&gt;TiO2-graphene nanocomposites. UV-assisted photocatalytic reduction of graphene oxide&lt;/IDText&gt;&lt;MDL Ref_Type="Journal"&gt;&lt;Ref_Type&gt;Journal&lt;/Ref_Type&gt;&lt;Ref_ID&gt;18&lt;/Ref_ID&gt;&lt;Title_Primary&gt;TiO&lt;sub&gt;2&lt;/sub&gt;-graphene nanocomposites. UV-assisted photocatalytic reduction of graphene oxide&lt;/Title_Primary&gt;&lt;Authors_Primary&gt;Williams,G.&lt;/Authors_Primary&gt;&lt;Authors_Primary&gt;Seger,B.&lt;/Authors_Primary&gt;&lt;Authors_Primary&gt;Kamt,P.V.&lt;/Authors_Primary&gt;&lt;Date_Primary&gt;2008&lt;/Date_Primary&gt;&lt;Keywords&gt;Carbon nanostructures&lt;/Keywords&gt;&lt;Keywords&gt;Composites&lt;/Keywords&gt;&lt;Keywords&gt;Electron transfer&lt;/Keywords&gt;&lt;Keywords&gt;Films&lt;/Keywords&gt;&lt;Keywords&gt;Graphene&lt;/Keywords&gt;&lt;Keywords&gt;Graphene oxide&lt;/Keywords&gt;&lt;Keywords&gt;Graphene sheets&lt;/Keywords&gt;&lt;Keywords&gt;Graphene-semiconductor composite&lt;/Keywords&gt;&lt;Keywords&gt;nanocomposite&lt;/Keywords&gt;&lt;Keywords&gt;Nanocomposites&lt;/Keywords&gt;&lt;Keywords&gt;Photocatalysis&lt;/Keywords&gt;&lt;Keywords&gt;photocatalyst&lt;/Keywords&gt;&lt;Keywords&gt;TiO2&lt;/Keywords&gt;&lt;Keywords&gt;TiO2-graphene nanocomposite&lt;/Keywords&gt;&lt;Keywords&gt;UV-assisted reduction&lt;/Keywords&gt;&lt;Keywords&gt;semiconductor&lt;/Keywords&gt;&lt;Reprint&gt;Not in File&lt;/Reprint&gt;&lt;Start_Page&gt;1487&lt;/Start_Page&gt;&lt;End_Page&gt;1491&lt;/End_Page&gt;&lt;Periodical&gt;ACS Nano&lt;/Periodical&gt;&lt;Volume&gt;2&lt;/Volume&gt;&lt;Issue&gt;7&lt;/Issue&gt;&lt;Address&gt;University of Waterloo, Waterloo, ON, Canada&amp;#xA;Radiation Laboratory, Department of Chemistry and Biochemistry, University of Notre Dame, Notre Dame, IN 46556-0579, United States&lt;/Address&gt;&lt;Web_URL&gt;http://www.scopus.com/inward/record.url?eid=2-s2.0-49249131809&amp;amp;partnerID=40&amp;amp;md5=ed6631827ece1ed4d643e03b2c1d63fb&lt;/Web_URL&gt;&lt;ZZ_JournalFull&gt;&lt;f name="System"&gt;ACS Nano&lt;/f&gt;&lt;/ZZ_JournalFull&gt;&lt;ZZ_WorkformID&gt;1&lt;/ZZ_WorkformID&gt;&lt;/MDL&gt;&lt;/Cite&gt;&lt;/Refman&gt;</w:instrText>
            </w:r>
            <w:r w:rsidRPr="003E5E40">
              <w:rPr>
                <w:sz w:val="18"/>
                <w:szCs w:val="18"/>
                <w:lang w:val="en-GB"/>
              </w:rPr>
              <w:fldChar w:fldCharType="separate"/>
            </w:r>
            <w:r w:rsidR="00DF63BB" w:rsidRPr="003E5E40">
              <w:rPr>
                <w:noProof/>
                <w:sz w:val="18"/>
                <w:szCs w:val="18"/>
                <w:lang w:val="en-GB"/>
              </w:rPr>
              <w:t>(Williams et al. 2008)</w:t>
            </w:r>
            <w:r w:rsidRPr="003E5E40">
              <w:rPr>
                <w:sz w:val="18"/>
                <w:szCs w:val="18"/>
                <w:lang w:val="en-GB"/>
              </w:rPr>
              <w:fldChar w:fldCharType="end"/>
            </w:r>
          </w:p>
        </w:tc>
      </w:tr>
      <w:tr w:rsidR="004142AF" w:rsidRPr="003E5E40" w14:paraId="64772811" w14:textId="77777777" w:rsidTr="001A2D25">
        <w:trPr>
          <w:trHeight w:val="567"/>
        </w:trPr>
        <w:tc>
          <w:tcPr>
            <w:tcW w:w="0" w:type="auto"/>
            <w:tcBorders>
              <w:top w:val="dotted" w:sz="4" w:space="0" w:color="auto"/>
              <w:bottom w:val="dotted" w:sz="4" w:space="0" w:color="auto"/>
            </w:tcBorders>
            <w:vAlign w:val="center"/>
          </w:tcPr>
          <w:p w14:paraId="06260F7A" w14:textId="77777777" w:rsidR="00B039C1" w:rsidRPr="003E5E40" w:rsidRDefault="00B039C1" w:rsidP="00810C8A">
            <w:pPr>
              <w:spacing w:line="480" w:lineRule="auto"/>
              <w:jc w:val="center"/>
              <w:rPr>
                <w:sz w:val="18"/>
                <w:szCs w:val="18"/>
                <w:lang w:val="en-GB"/>
              </w:rPr>
            </w:pPr>
            <w:r w:rsidRPr="003E5E40">
              <w:rPr>
                <w:sz w:val="18"/>
                <w:szCs w:val="18"/>
                <w:lang w:val="en-GB"/>
              </w:rPr>
              <w:t>Mixing</w:t>
            </w:r>
          </w:p>
        </w:tc>
        <w:tc>
          <w:tcPr>
            <w:tcW w:w="0" w:type="auto"/>
            <w:tcBorders>
              <w:top w:val="dotted" w:sz="4" w:space="0" w:color="auto"/>
              <w:bottom w:val="dotted" w:sz="4" w:space="0" w:color="auto"/>
            </w:tcBorders>
            <w:vAlign w:val="center"/>
          </w:tcPr>
          <w:p w14:paraId="7D2C7589" w14:textId="77777777" w:rsidR="007B1122" w:rsidRPr="003E5E40" w:rsidRDefault="007B1122" w:rsidP="00810C8A">
            <w:pPr>
              <w:spacing w:line="480" w:lineRule="auto"/>
              <w:jc w:val="center"/>
              <w:rPr>
                <w:sz w:val="18"/>
                <w:szCs w:val="18"/>
                <w:lang w:val="en-GB"/>
              </w:rPr>
            </w:pPr>
            <w:r w:rsidRPr="003E5E40">
              <w:rPr>
                <w:sz w:val="18"/>
                <w:szCs w:val="18"/>
                <w:lang w:val="en-GB"/>
              </w:rPr>
              <w:t>Ti(OPri)</w:t>
            </w:r>
            <w:r w:rsidRPr="003E5E40">
              <w:rPr>
                <w:sz w:val="18"/>
                <w:szCs w:val="18"/>
                <w:vertAlign w:val="subscript"/>
                <w:lang w:val="en-GB"/>
              </w:rPr>
              <w:t>4</w:t>
            </w:r>
          </w:p>
          <w:p w14:paraId="2DA60E25" w14:textId="77777777" w:rsidR="00B039C1" w:rsidRPr="003E5E40" w:rsidRDefault="007B1122" w:rsidP="00810C8A">
            <w:pPr>
              <w:spacing w:line="480" w:lineRule="auto"/>
              <w:jc w:val="center"/>
              <w:rPr>
                <w:sz w:val="18"/>
                <w:szCs w:val="18"/>
                <w:lang w:val="en-GB"/>
              </w:rPr>
            </w:pPr>
            <w:r w:rsidRPr="003E5E40">
              <w:rPr>
                <w:sz w:val="18"/>
                <w:szCs w:val="18"/>
                <w:lang w:val="en-GB"/>
              </w:rPr>
              <w:t>GO dispersion</w:t>
            </w:r>
          </w:p>
        </w:tc>
        <w:tc>
          <w:tcPr>
            <w:tcW w:w="0" w:type="auto"/>
            <w:tcBorders>
              <w:top w:val="dotted" w:sz="4" w:space="0" w:color="auto"/>
              <w:bottom w:val="dotted" w:sz="4" w:space="0" w:color="auto"/>
            </w:tcBorders>
            <w:vAlign w:val="center"/>
          </w:tcPr>
          <w:p w14:paraId="56796134" w14:textId="77777777" w:rsidR="00B039C1" w:rsidRPr="003E5E40" w:rsidRDefault="00B039C1" w:rsidP="008E228C">
            <w:pPr>
              <w:spacing w:line="480" w:lineRule="auto"/>
              <w:jc w:val="both"/>
              <w:rPr>
                <w:sz w:val="18"/>
                <w:szCs w:val="18"/>
                <w:lang w:val="en-GB"/>
              </w:rPr>
            </w:pPr>
            <w:r w:rsidRPr="003E5E40">
              <w:rPr>
                <w:sz w:val="18"/>
                <w:szCs w:val="18"/>
                <w:lang w:val="en-GB"/>
              </w:rPr>
              <w:t>TiO</w:t>
            </w:r>
            <w:r w:rsidRPr="003E5E40">
              <w:rPr>
                <w:sz w:val="18"/>
                <w:szCs w:val="18"/>
                <w:vertAlign w:val="subscript"/>
                <w:lang w:val="en-GB"/>
              </w:rPr>
              <w:t>2</w:t>
            </w:r>
            <w:r w:rsidRPr="003E5E40">
              <w:rPr>
                <w:sz w:val="18"/>
                <w:szCs w:val="18"/>
                <w:lang w:val="en-GB"/>
              </w:rPr>
              <w:t xml:space="preserve"> nanorods </w:t>
            </w:r>
            <w:r w:rsidR="007B1122" w:rsidRPr="003E5E40">
              <w:rPr>
                <w:sz w:val="18"/>
                <w:szCs w:val="18"/>
                <w:lang w:val="en-GB"/>
              </w:rPr>
              <w:t xml:space="preserve">were </w:t>
            </w:r>
            <w:r w:rsidRPr="003E5E40">
              <w:rPr>
                <w:sz w:val="18"/>
                <w:szCs w:val="18"/>
                <w:lang w:val="en-GB"/>
              </w:rPr>
              <w:t xml:space="preserve">synthetized using oleic </w:t>
            </w:r>
            <w:r w:rsidR="008E228C" w:rsidRPr="003E5E40">
              <w:rPr>
                <w:sz w:val="18"/>
                <w:szCs w:val="18"/>
                <w:lang w:val="en-GB"/>
              </w:rPr>
              <w:t xml:space="preserve">acid </w:t>
            </w:r>
            <w:r w:rsidRPr="003E5E40">
              <w:rPr>
                <w:sz w:val="18"/>
                <w:szCs w:val="18"/>
                <w:lang w:val="en-GB"/>
              </w:rPr>
              <w:t xml:space="preserve">as surfactant </w:t>
            </w:r>
            <w:r w:rsidR="007B1122" w:rsidRPr="003E5E40">
              <w:rPr>
                <w:sz w:val="18"/>
                <w:szCs w:val="18"/>
                <w:lang w:val="en-GB"/>
              </w:rPr>
              <w:t xml:space="preserve">by </w:t>
            </w:r>
            <w:r w:rsidRPr="003E5E40">
              <w:rPr>
                <w:sz w:val="18"/>
                <w:szCs w:val="18"/>
                <w:lang w:val="en-GB"/>
              </w:rPr>
              <w:t>a hydrothermal method (180 ºC, 6</w:t>
            </w:r>
            <w:r w:rsidR="008E228C" w:rsidRPr="003E5E40">
              <w:rPr>
                <w:sz w:val="18"/>
                <w:szCs w:val="18"/>
                <w:lang w:val="en-GB"/>
              </w:rPr>
              <w:t xml:space="preserve"> </w:t>
            </w:r>
            <w:r w:rsidRPr="003E5E40">
              <w:rPr>
                <w:sz w:val="18"/>
                <w:szCs w:val="18"/>
                <w:lang w:val="en-GB"/>
              </w:rPr>
              <w:t xml:space="preserve">h). Then, they </w:t>
            </w:r>
            <w:r w:rsidR="007B1122" w:rsidRPr="003E5E40">
              <w:rPr>
                <w:sz w:val="18"/>
                <w:szCs w:val="18"/>
                <w:lang w:val="en-GB"/>
              </w:rPr>
              <w:t>were</w:t>
            </w:r>
            <w:r w:rsidRPr="003E5E40">
              <w:rPr>
                <w:sz w:val="18"/>
                <w:szCs w:val="18"/>
                <w:lang w:val="en-GB"/>
              </w:rPr>
              <w:t xml:space="preserve"> dispersed in toluene</w:t>
            </w:r>
            <w:r w:rsidR="007B1122" w:rsidRPr="003E5E40">
              <w:rPr>
                <w:sz w:val="18"/>
                <w:szCs w:val="18"/>
                <w:lang w:val="en-GB"/>
              </w:rPr>
              <w:t xml:space="preserve"> and </w:t>
            </w:r>
            <w:r w:rsidR="00D504A7" w:rsidRPr="003E5E40">
              <w:rPr>
                <w:sz w:val="18"/>
                <w:szCs w:val="18"/>
                <w:lang w:val="en-GB"/>
              </w:rPr>
              <w:t>mixed with a</w:t>
            </w:r>
            <w:r w:rsidR="007B1122" w:rsidRPr="003E5E40">
              <w:rPr>
                <w:sz w:val="18"/>
                <w:szCs w:val="18"/>
                <w:lang w:val="en-GB"/>
              </w:rPr>
              <w:t xml:space="preserve"> </w:t>
            </w:r>
            <w:r w:rsidRPr="003E5E40">
              <w:rPr>
                <w:sz w:val="18"/>
                <w:szCs w:val="18"/>
                <w:lang w:val="en-GB"/>
              </w:rPr>
              <w:t xml:space="preserve">GO </w:t>
            </w:r>
            <w:r w:rsidR="007B1122" w:rsidRPr="003E5E40">
              <w:rPr>
                <w:sz w:val="18"/>
                <w:szCs w:val="18"/>
                <w:lang w:val="en-GB"/>
              </w:rPr>
              <w:t xml:space="preserve">aqueous </w:t>
            </w:r>
            <w:r w:rsidRPr="003E5E40">
              <w:rPr>
                <w:sz w:val="18"/>
                <w:szCs w:val="18"/>
                <w:lang w:val="en-GB"/>
              </w:rPr>
              <w:t>dispers</w:t>
            </w:r>
            <w:r w:rsidR="007B1122" w:rsidRPr="003E5E40">
              <w:rPr>
                <w:sz w:val="18"/>
                <w:szCs w:val="18"/>
                <w:lang w:val="en-GB"/>
              </w:rPr>
              <w:t>ion</w:t>
            </w:r>
            <w:r w:rsidRPr="003E5E40">
              <w:rPr>
                <w:sz w:val="18"/>
                <w:szCs w:val="18"/>
                <w:lang w:val="en-GB"/>
              </w:rPr>
              <w:t xml:space="preserve"> </w:t>
            </w:r>
            <w:r w:rsidR="00D504A7" w:rsidRPr="003E5E40">
              <w:rPr>
                <w:sz w:val="18"/>
                <w:szCs w:val="18"/>
                <w:lang w:val="en-GB"/>
              </w:rPr>
              <w:t>for</w:t>
            </w:r>
            <w:r w:rsidR="007B1122" w:rsidRPr="003E5E40">
              <w:rPr>
                <w:sz w:val="18"/>
                <w:szCs w:val="18"/>
                <w:lang w:val="en-GB"/>
              </w:rPr>
              <w:t xml:space="preserve"> </w:t>
            </w:r>
            <w:r w:rsidRPr="003E5E40">
              <w:rPr>
                <w:sz w:val="18"/>
                <w:szCs w:val="18"/>
                <w:lang w:val="en-GB"/>
              </w:rPr>
              <w:t xml:space="preserve">24 h. Finally, </w:t>
            </w:r>
            <w:r w:rsidR="007B1122" w:rsidRPr="003E5E40">
              <w:rPr>
                <w:sz w:val="18"/>
                <w:szCs w:val="18"/>
                <w:lang w:val="en-GB"/>
              </w:rPr>
              <w:t xml:space="preserve">the </w:t>
            </w:r>
            <w:r w:rsidRPr="003E5E40">
              <w:rPr>
                <w:sz w:val="18"/>
                <w:szCs w:val="18"/>
                <w:lang w:val="en-GB"/>
              </w:rPr>
              <w:t xml:space="preserve">composite </w:t>
            </w:r>
            <w:r w:rsidR="007B1122" w:rsidRPr="003E5E40">
              <w:rPr>
                <w:sz w:val="18"/>
                <w:szCs w:val="18"/>
                <w:lang w:val="en-GB"/>
              </w:rPr>
              <w:t>wa</w:t>
            </w:r>
            <w:r w:rsidRPr="003E5E40">
              <w:rPr>
                <w:sz w:val="18"/>
                <w:szCs w:val="18"/>
                <w:lang w:val="en-GB"/>
              </w:rPr>
              <w:t xml:space="preserve">s purified and </w:t>
            </w:r>
            <w:r w:rsidR="00D504A7" w:rsidRPr="003E5E40">
              <w:rPr>
                <w:sz w:val="18"/>
                <w:szCs w:val="18"/>
                <w:lang w:val="en-GB"/>
              </w:rPr>
              <w:t>washed</w:t>
            </w:r>
            <w:r w:rsidRPr="003E5E40">
              <w:rPr>
                <w:sz w:val="18"/>
                <w:szCs w:val="18"/>
                <w:lang w:val="en-GB"/>
              </w:rPr>
              <w:t xml:space="preserve"> with acetone, THF and freeze-dried at -50 ºC for 48 h</w:t>
            </w:r>
          </w:p>
        </w:tc>
        <w:tc>
          <w:tcPr>
            <w:tcW w:w="0" w:type="auto"/>
            <w:tcBorders>
              <w:top w:val="dotted" w:sz="4" w:space="0" w:color="auto"/>
              <w:bottom w:val="dotted" w:sz="4" w:space="0" w:color="auto"/>
            </w:tcBorders>
            <w:vAlign w:val="center"/>
          </w:tcPr>
          <w:p w14:paraId="0992F7D6" w14:textId="77777777" w:rsidR="00B039C1" w:rsidRPr="003E5E40" w:rsidRDefault="00B039C1" w:rsidP="001A2D25">
            <w:pPr>
              <w:spacing w:line="480" w:lineRule="auto"/>
              <w:jc w:val="both"/>
              <w:rPr>
                <w:sz w:val="18"/>
                <w:szCs w:val="18"/>
                <w:lang w:val="en-GB"/>
              </w:rPr>
            </w:pPr>
            <w:r w:rsidRPr="003E5E40">
              <w:rPr>
                <w:sz w:val="18"/>
                <w:szCs w:val="18"/>
                <w:lang w:val="en-GB"/>
              </w:rPr>
              <w:t>Anatase TiO</w:t>
            </w:r>
            <w:r w:rsidRPr="003E5E40">
              <w:rPr>
                <w:sz w:val="18"/>
                <w:szCs w:val="18"/>
                <w:vertAlign w:val="subscript"/>
                <w:lang w:val="en-GB"/>
              </w:rPr>
              <w:t>2</w:t>
            </w:r>
            <w:r w:rsidRPr="003E5E40">
              <w:rPr>
                <w:sz w:val="18"/>
                <w:szCs w:val="18"/>
                <w:lang w:val="en-GB"/>
              </w:rPr>
              <w:t xml:space="preserve"> nanorods of 2-4 nm diameter and 20-30 nm le</w:t>
            </w:r>
            <w:r w:rsidR="00D504A7" w:rsidRPr="003E5E40">
              <w:rPr>
                <w:sz w:val="18"/>
                <w:szCs w:val="18"/>
                <w:lang w:val="en-GB"/>
              </w:rPr>
              <w:t>n</w:t>
            </w:r>
            <w:r w:rsidRPr="003E5E40">
              <w:rPr>
                <w:sz w:val="18"/>
                <w:szCs w:val="18"/>
                <w:lang w:val="en-GB"/>
              </w:rPr>
              <w:t>gth</w:t>
            </w:r>
          </w:p>
        </w:tc>
        <w:tc>
          <w:tcPr>
            <w:tcW w:w="0" w:type="auto"/>
            <w:tcBorders>
              <w:top w:val="dotted" w:sz="4" w:space="0" w:color="auto"/>
              <w:bottom w:val="dotted" w:sz="4" w:space="0" w:color="auto"/>
            </w:tcBorders>
            <w:vAlign w:val="center"/>
          </w:tcPr>
          <w:p w14:paraId="663A8E74" w14:textId="77777777" w:rsidR="00B039C1" w:rsidRPr="003E5E40" w:rsidRDefault="00B039C1" w:rsidP="00D504A7">
            <w:pPr>
              <w:spacing w:line="480" w:lineRule="auto"/>
              <w:jc w:val="both"/>
              <w:rPr>
                <w:sz w:val="18"/>
                <w:szCs w:val="18"/>
                <w:lang w:val="en-GB"/>
              </w:rPr>
            </w:pPr>
            <w:r w:rsidRPr="003E5E40">
              <w:rPr>
                <w:sz w:val="18"/>
                <w:szCs w:val="18"/>
                <w:lang w:val="en-GB"/>
              </w:rPr>
              <w:t>Photo</w:t>
            </w:r>
            <w:r w:rsidR="00D504A7" w:rsidRPr="003E5E40">
              <w:rPr>
                <w:sz w:val="18"/>
                <w:szCs w:val="18"/>
                <w:lang w:val="en-GB"/>
              </w:rPr>
              <w:t>d</w:t>
            </w:r>
            <w:r w:rsidRPr="003E5E40">
              <w:rPr>
                <w:sz w:val="18"/>
                <w:szCs w:val="18"/>
                <w:lang w:val="en-GB"/>
              </w:rPr>
              <w:t xml:space="preserve">egradation of MB (0.2 </w:t>
            </w:r>
            <w:proofErr w:type="spellStart"/>
            <w:r w:rsidRPr="003E5E40">
              <w:rPr>
                <w:sz w:val="18"/>
                <w:szCs w:val="18"/>
                <w:lang w:val="en-GB"/>
              </w:rPr>
              <w:t>g</w:t>
            </w:r>
            <w:r w:rsidRPr="003E5E40">
              <w:rPr>
                <w:sz w:val="18"/>
                <w:szCs w:val="18"/>
                <w:vertAlign w:val="subscript"/>
                <w:lang w:val="en-GB"/>
              </w:rPr>
              <w:t>TiO</w:t>
            </w:r>
            <w:proofErr w:type="spellEnd"/>
            <w:r w:rsidRPr="003E5E40">
              <w:rPr>
                <w:position w:val="-6"/>
                <w:sz w:val="18"/>
                <w:szCs w:val="18"/>
                <w:vertAlign w:val="subscript"/>
                <w:lang w:val="en-GB"/>
              </w:rPr>
              <w:t>2</w:t>
            </w:r>
            <w:r w:rsidRPr="003E5E40">
              <w:rPr>
                <w:sz w:val="18"/>
                <w:szCs w:val="18"/>
                <w:lang w:val="en-GB"/>
              </w:rPr>
              <w:t xml:space="preserve"> L</w:t>
            </w:r>
            <w:r w:rsidRPr="003E5E40">
              <w:rPr>
                <w:sz w:val="18"/>
                <w:szCs w:val="18"/>
                <w:vertAlign w:val="superscript"/>
                <w:lang w:val="en-GB"/>
              </w:rPr>
              <w:t>-1</w:t>
            </w:r>
            <w:r w:rsidRPr="003E5E40">
              <w:rPr>
                <w:sz w:val="18"/>
                <w:szCs w:val="18"/>
                <w:lang w:val="en-GB"/>
              </w:rPr>
              <w:t>, 10</w:t>
            </w:r>
            <w:r w:rsidR="00D504A7" w:rsidRPr="003E5E40">
              <w:rPr>
                <w:sz w:val="18"/>
                <w:szCs w:val="18"/>
                <w:lang w:val="en-GB"/>
              </w:rPr>
              <w:t xml:space="preserve"> </w:t>
            </w:r>
            <w:r w:rsidRPr="003E5E40">
              <w:rPr>
                <w:sz w:val="18"/>
                <w:szCs w:val="18"/>
                <w:lang w:val="en-GB"/>
              </w:rPr>
              <w:t>ppm MB) under UV light irradiation (254 nm, 11</w:t>
            </w:r>
            <w:r w:rsidR="00D504A7" w:rsidRPr="003E5E40">
              <w:rPr>
                <w:sz w:val="18"/>
                <w:szCs w:val="18"/>
                <w:lang w:val="en-GB"/>
              </w:rPr>
              <w:t xml:space="preserve"> </w:t>
            </w:r>
            <w:r w:rsidRPr="003E5E40">
              <w:rPr>
                <w:sz w:val="18"/>
                <w:szCs w:val="18"/>
                <w:lang w:val="en-GB"/>
              </w:rPr>
              <w:t>W)</w:t>
            </w:r>
          </w:p>
        </w:tc>
        <w:tc>
          <w:tcPr>
            <w:tcW w:w="0" w:type="auto"/>
            <w:tcBorders>
              <w:top w:val="dotted" w:sz="4" w:space="0" w:color="auto"/>
              <w:bottom w:val="dotted" w:sz="4" w:space="0" w:color="auto"/>
            </w:tcBorders>
            <w:vAlign w:val="center"/>
          </w:tcPr>
          <w:p w14:paraId="6F77DD71" w14:textId="77777777" w:rsidR="00B039C1" w:rsidRPr="003E5E40" w:rsidRDefault="00B039C1" w:rsidP="00DF63BB">
            <w:pPr>
              <w:spacing w:line="480" w:lineRule="auto"/>
              <w:jc w:val="both"/>
              <w:rPr>
                <w:sz w:val="18"/>
                <w:szCs w:val="18"/>
                <w:lang w:val="en-GB"/>
              </w:rPr>
            </w:pPr>
            <w:r w:rsidRPr="003E5E40">
              <w:rPr>
                <w:sz w:val="18"/>
                <w:szCs w:val="18"/>
                <w:lang w:val="en-GB"/>
              </w:rPr>
              <w:fldChar w:fldCharType="begin"/>
            </w:r>
            <w:r w:rsidR="00A96C65" w:rsidRPr="003E5E40">
              <w:rPr>
                <w:sz w:val="18"/>
                <w:szCs w:val="18"/>
                <w:lang w:val="en-GB"/>
              </w:rPr>
              <w:instrText xml:space="preserve"> ADDIN REFMGR.CITE &lt;Refman&gt;&lt;Cite&gt;&lt;Author&gt;Liu&lt;/Author&gt;&lt;Year&gt;2010&lt;/Year&gt;&lt;RecNum&gt;38&lt;/RecNum&gt;&lt;IDText&gt;Self-assembling TiO2 nanorods on large graphene oxide sheets at a two-phase interface and their anti-recombination in photocatalytic applications&lt;/IDText&gt;&lt;MDL Ref_Type="Journal"&gt;&lt;Ref_Type&gt;Journal&lt;/Ref_Type&gt;&lt;Ref_ID&gt;38&lt;/Ref_ID&gt;&lt;Title_Primary&gt;Self-assembling TiO&lt;sub&gt;2&lt;/sub&gt; nanorods on large graphene oxide sheets at a two-phase interface and their anti-recombination in photocatalytic applications&lt;/Title_Primary&gt;&lt;Authors_Primary&gt;Liu,J.&lt;/Authors_Primary&gt;&lt;Authors_Primary&gt;Bai,H.&lt;/Authors_Primary&gt;&lt;Authors_Primary&gt;Wang,Y.&lt;/Authors_Primary&gt;&lt;Authors_Primary&gt;Liu,Z.&lt;/Authors_Primary&gt;&lt;Authors_Primary&gt;Zhang,X.&lt;/Authors_Primary&gt;&lt;Authors_Primary&gt;Sun,D.D.&lt;/Authors_Primary&gt;&lt;Date_Primary&gt;2010&lt;/Date_Primary&gt;&lt;Keywords&gt;Charge transfer&lt;/Keywords&gt;&lt;Keywords&gt;composite materials&lt;/Keywords&gt;&lt;Keywords&gt;Composites&lt;/Keywords&gt;&lt;Keywords&gt;Degradation&lt;/Keywords&gt;&lt;Keywords&gt;Graphene&lt;/Keywords&gt;&lt;Keywords&gt;Graphene oxide&lt;/Keywords&gt;&lt;Keywords&gt;Methylene blue&lt;/Keywords&gt;&lt;Keywords&gt;Nanorod&lt;/Keywords&gt;&lt;Keywords&gt;Photocatalysis&lt;/Keywords&gt;&lt;Keywords&gt;Photocatalytic activity&lt;/Keywords&gt;&lt;Keywords&gt;recombination&lt;/Keywords&gt;&lt;Keywords&gt;self-assembly&lt;/Keywords&gt;&lt;Keywords&gt;TiO2&lt;/Keywords&gt;&lt;Keywords&gt;UV light&lt;/Keywords&gt;&lt;Keywords&gt;XRD&lt;/Keywords&gt;&lt;Reprint&gt;Not in File&lt;/Reprint&gt;&lt;Start_Page&gt;4175&lt;/Start_Page&gt;&lt;End_Page&gt;4181&lt;/End_Page&gt;&lt;Periodical&gt;Adv.Funct.Mater.&lt;/Periodical&gt;&lt;Volume&gt;20&lt;/Volume&gt;&lt;Issue&gt;23&lt;/Issue&gt;&lt;Address&gt;School of Civil and Environmental Engineering, Nanyang Technological University, Singapore, 639798, Singapore&lt;/Address&gt;&lt;Web_URL&gt;http://www.scopus.com/inward/record.url?eid=2-s2.0-78650139604&amp;amp;partnerID=40&amp;amp;md5=90a274f6d27463d48742c23e46c3dcfa&lt;/Web_URL&gt;&lt;ZZ_JournalFull&gt;&lt;f name="System"&gt;Advanced Functional Materials&lt;/f&gt;&lt;/ZZ_JournalFull&gt;&lt;ZZ_JournalStdAbbrev&gt;&lt;f name="System"&gt;Adv.Funct.Mater.&lt;/f&gt;&lt;/ZZ_JournalStdAbbrev&gt;&lt;ZZ_WorkformID&gt;1&lt;/ZZ_WorkformID&gt;&lt;/MDL&gt;&lt;/Cite&gt;&lt;/Refman&gt;</w:instrText>
            </w:r>
            <w:r w:rsidRPr="003E5E40">
              <w:rPr>
                <w:sz w:val="18"/>
                <w:szCs w:val="18"/>
                <w:lang w:val="en-GB"/>
              </w:rPr>
              <w:fldChar w:fldCharType="separate"/>
            </w:r>
            <w:r w:rsidR="00DF63BB" w:rsidRPr="003E5E40">
              <w:rPr>
                <w:noProof/>
                <w:sz w:val="18"/>
                <w:szCs w:val="18"/>
                <w:lang w:val="en-GB"/>
              </w:rPr>
              <w:t>(Liu et al. 2010b)</w:t>
            </w:r>
            <w:r w:rsidRPr="003E5E40">
              <w:rPr>
                <w:sz w:val="18"/>
                <w:szCs w:val="18"/>
                <w:lang w:val="en-GB"/>
              </w:rPr>
              <w:fldChar w:fldCharType="end"/>
            </w:r>
          </w:p>
        </w:tc>
      </w:tr>
      <w:tr w:rsidR="004142AF" w:rsidRPr="003E5E40" w14:paraId="68AFED77" w14:textId="77777777" w:rsidTr="00010940">
        <w:trPr>
          <w:trHeight w:val="567"/>
        </w:trPr>
        <w:tc>
          <w:tcPr>
            <w:tcW w:w="0" w:type="auto"/>
            <w:tcBorders>
              <w:top w:val="dotted" w:sz="4" w:space="0" w:color="auto"/>
              <w:bottom w:val="dotted" w:sz="4" w:space="0" w:color="auto"/>
            </w:tcBorders>
            <w:vAlign w:val="center"/>
          </w:tcPr>
          <w:p w14:paraId="4A49034B" w14:textId="77777777" w:rsidR="00010940" w:rsidRPr="003E5E40" w:rsidRDefault="001D3154" w:rsidP="00810C8A">
            <w:pPr>
              <w:spacing w:line="480" w:lineRule="auto"/>
              <w:jc w:val="center"/>
              <w:rPr>
                <w:sz w:val="18"/>
                <w:szCs w:val="18"/>
                <w:lang w:val="en-GB"/>
              </w:rPr>
            </w:pPr>
            <w:r w:rsidRPr="003E5E40">
              <w:rPr>
                <w:sz w:val="18"/>
                <w:szCs w:val="18"/>
                <w:lang w:val="en-GB"/>
              </w:rPr>
              <w:t>M</w:t>
            </w:r>
            <w:r w:rsidR="00010940" w:rsidRPr="003E5E40">
              <w:rPr>
                <w:sz w:val="18"/>
                <w:szCs w:val="18"/>
                <w:lang w:val="en-GB"/>
              </w:rPr>
              <w:t>ixing</w:t>
            </w:r>
          </w:p>
        </w:tc>
        <w:tc>
          <w:tcPr>
            <w:tcW w:w="0" w:type="auto"/>
            <w:tcBorders>
              <w:top w:val="dotted" w:sz="4" w:space="0" w:color="auto"/>
              <w:bottom w:val="dotted" w:sz="4" w:space="0" w:color="auto"/>
            </w:tcBorders>
            <w:vAlign w:val="center"/>
          </w:tcPr>
          <w:p w14:paraId="6E103C65" w14:textId="77777777" w:rsidR="00010940" w:rsidRPr="003E5E40" w:rsidRDefault="00010940" w:rsidP="00810C8A">
            <w:pPr>
              <w:spacing w:line="480" w:lineRule="auto"/>
              <w:jc w:val="center"/>
              <w:rPr>
                <w:sz w:val="18"/>
                <w:szCs w:val="18"/>
                <w:lang w:val="en-GB"/>
              </w:rPr>
            </w:pPr>
            <w:r w:rsidRPr="003E5E40">
              <w:rPr>
                <w:sz w:val="18"/>
                <w:szCs w:val="18"/>
                <w:lang w:val="en-GB"/>
              </w:rPr>
              <w:t>P25</w:t>
            </w:r>
          </w:p>
          <w:p w14:paraId="7FE9DAF6" w14:textId="77777777" w:rsidR="00010940" w:rsidRPr="003E5E40" w:rsidRDefault="00010940" w:rsidP="00810C8A">
            <w:pPr>
              <w:spacing w:line="480" w:lineRule="auto"/>
              <w:jc w:val="center"/>
              <w:rPr>
                <w:sz w:val="18"/>
                <w:szCs w:val="18"/>
                <w:lang w:val="en-GB"/>
              </w:rPr>
            </w:pPr>
            <w:r w:rsidRPr="003E5E40">
              <w:rPr>
                <w:sz w:val="18"/>
                <w:szCs w:val="18"/>
                <w:lang w:val="en-GB"/>
              </w:rPr>
              <w:t>GO dispersion</w:t>
            </w:r>
          </w:p>
        </w:tc>
        <w:tc>
          <w:tcPr>
            <w:tcW w:w="0" w:type="auto"/>
            <w:tcBorders>
              <w:top w:val="dotted" w:sz="4" w:space="0" w:color="auto"/>
              <w:bottom w:val="dotted" w:sz="4" w:space="0" w:color="auto"/>
            </w:tcBorders>
            <w:vAlign w:val="center"/>
          </w:tcPr>
          <w:p w14:paraId="4981FB57" w14:textId="77777777" w:rsidR="00010940" w:rsidRPr="003E5E40" w:rsidRDefault="00010940" w:rsidP="00DF27ED">
            <w:pPr>
              <w:spacing w:line="480" w:lineRule="auto"/>
              <w:jc w:val="both"/>
              <w:rPr>
                <w:sz w:val="18"/>
                <w:szCs w:val="18"/>
                <w:lang w:val="en-GB"/>
              </w:rPr>
            </w:pPr>
            <w:r w:rsidRPr="003E5E40">
              <w:rPr>
                <w:sz w:val="18"/>
                <w:szCs w:val="18"/>
                <w:lang w:val="en-GB"/>
              </w:rPr>
              <w:t xml:space="preserve">P25 was added to the GO dispersion. The mixture was sonicated for 1 h and treated </w:t>
            </w:r>
            <w:r w:rsidR="00DF27ED" w:rsidRPr="003E5E40">
              <w:rPr>
                <w:sz w:val="18"/>
                <w:szCs w:val="18"/>
                <w:lang w:val="en-GB"/>
              </w:rPr>
              <w:t>in</w:t>
            </w:r>
            <w:r w:rsidR="00D504A7" w:rsidRPr="003E5E40">
              <w:rPr>
                <w:sz w:val="18"/>
                <w:szCs w:val="18"/>
                <w:lang w:val="en-GB"/>
              </w:rPr>
              <w:t xml:space="preserve"> </w:t>
            </w:r>
            <w:proofErr w:type="spellStart"/>
            <w:r w:rsidR="00D504A7" w:rsidRPr="003E5E40">
              <w:rPr>
                <w:sz w:val="18"/>
                <w:szCs w:val="18"/>
                <w:lang w:val="en-GB"/>
              </w:rPr>
              <w:t>Ar</w:t>
            </w:r>
            <w:proofErr w:type="spellEnd"/>
            <w:r w:rsidR="00D504A7" w:rsidRPr="003E5E40">
              <w:rPr>
                <w:sz w:val="18"/>
                <w:szCs w:val="18"/>
                <w:lang w:val="en-GB"/>
              </w:rPr>
              <w:t xml:space="preserve"> flow </w:t>
            </w:r>
            <w:r w:rsidRPr="003E5E40">
              <w:rPr>
                <w:sz w:val="18"/>
                <w:szCs w:val="18"/>
                <w:lang w:val="en-GB"/>
              </w:rPr>
              <w:t>at 300 ºC for 2 h</w:t>
            </w:r>
          </w:p>
        </w:tc>
        <w:tc>
          <w:tcPr>
            <w:tcW w:w="0" w:type="auto"/>
            <w:tcBorders>
              <w:top w:val="dotted" w:sz="4" w:space="0" w:color="auto"/>
              <w:bottom w:val="dotted" w:sz="4" w:space="0" w:color="auto"/>
            </w:tcBorders>
            <w:vAlign w:val="center"/>
          </w:tcPr>
          <w:p w14:paraId="1A9408B5" w14:textId="77777777" w:rsidR="00010940" w:rsidRPr="003E5E40" w:rsidRDefault="00D504A7" w:rsidP="00D504A7">
            <w:pPr>
              <w:spacing w:line="480" w:lineRule="auto"/>
              <w:jc w:val="both"/>
              <w:rPr>
                <w:sz w:val="18"/>
                <w:szCs w:val="18"/>
                <w:lang w:val="en-GB"/>
              </w:rPr>
            </w:pPr>
            <w:r w:rsidRPr="003E5E40">
              <w:rPr>
                <w:sz w:val="18"/>
                <w:szCs w:val="18"/>
                <w:lang w:val="en-GB"/>
              </w:rPr>
              <w:t>TiO</w:t>
            </w:r>
            <w:r w:rsidRPr="003E5E40">
              <w:rPr>
                <w:sz w:val="18"/>
                <w:szCs w:val="18"/>
                <w:vertAlign w:val="subscript"/>
                <w:lang w:val="en-GB"/>
              </w:rPr>
              <w:t>2</w:t>
            </w:r>
            <w:r w:rsidRPr="003E5E40">
              <w:rPr>
                <w:sz w:val="18"/>
                <w:szCs w:val="18"/>
                <w:lang w:val="en-GB"/>
              </w:rPr>
              <w:t xml:space="preserve"> particles with a</w:t>
            </w:r>
            <w:r w:rsidR="00010940" w:rsidRPr="003E5E40">
              <w:rPr>
                <w:sz w:val="18"/>
                <w:szCs w:val="18"/>
                <w:lang w:val="en-GB"/>
              </w:rPr>
              <w:t xml:space="preserve">natase and rutile phases. </w:t>
            </w:r>
            <w:r w:rsidRPr="003E5E40">
              <w:rPr>
                <w:sz w:val="18"/>
                <w:szCs w:val="18"/>
                <w:lang w:val="en-GB"/>
              </w:rPr>
              <w:t>S</w:t>
            </w:r>
            <w:r w:rsidR="00010940" w:rsidRPr="003E5E40">
              <w:rPr>
                <w:sz w:val="18"/>
                <w:szCs w:val="18"/>
                <w:vertAlign w:val="subscript"/>
                <w:lang w:val="en-GB"/>
              </w:rPr>
              <w:t>BET</w:t>
            </w:r>
            <w:r w:rsidR="00010940" w:rsidRPr="003E5E40">
              <w:rPr>
                <w:sz w:val="18"/>
                <w:szCs w:val="18"/>
                <w:lang w:val="en-GB"/>
              </w:rPr>
              <w:t xml:space="preserve"> = 79 m</w:t>
            </w:r>
            <w:r w:rsidR="00010940" w:rsidRPr="003E5E40">
              <w:rPr>
                <w:sz w:val="18"/>
                <w:szCs w:val="18"/>
                <w:vertAlign w:val="superscript"/>
                <w:lang w:val="en-GB"/>
              </w:rPr>
              <w:t>2</w:t>
            </w:r>
            <w:r w:rsidR="00010940" w:rsidRPr="003E5E40">
              <w:rPr>
                <w:sz w:val="18"/>
                <w:szCs w:val="18"/>
                <w:lang w:val="en-GB"/>
              </w:rPr>
              <w:t xml:space="preserve"> g</w:t>
            </w:r>
            <w:r w:rsidR="00010940" w:rsidRPr="003E5E40">
              <w:rPr>
                <w:sz w:val="18"/>
                <w:szCs w:val="18"/>
                <w:vertAlign w:val="superscript"/>
                <w:lang w:val="en-GB"/>
              </w:rPr>
              <w:t>-1</w:t>
            </w:r>
          </w:p>
        </w:tc>
        <w:tc>
          <w:tcPr>
            <w:tcW w:w="0" w:type="auto"/>
            <w:tcBorders>
              <w:top w:val="dotted" w:sz="4" w:space="0" w:color="auto"/>
              <w:bottom w:val="dotted" w:sz="4" w:space="0" w:color="auto"/>
            </w:tcBorders>
            <w:vAlign w:val="center"/>
          </w:tcPr>
          <w:p w14:paraId="3C1EC1E6" w14:textId="77777777" w:rsidR="00010940" w:rsidRPr="003E5E40" w:rsidRDefault="00010940" w:rsidP="00D504A7">
            <w:pPr>
              <w:spacing w:line="480" w:lineRule="auto"/>
              <w:jc w:val="both"/>
              <w:rPr>
                <w:sz w:val="18"/>
                <w:szCs w:val="18"/>
                <w:lang w:val="en-GB"/>
              </w:rPr>
            </w:pPr>
            <w:r w:rsidRPr="003E5E40">
              <w:rPr>
                <w:sz w:val="18"/>
                <w:szCs w:val="18"/>
                <w:lang w:val="en-GB"/>
              </w:rPr>
              <w:t xml:space="preserve">Photodegradation of MB </w:t>
            </w:r>
            <w:r w:rsidR="00D504A7" w:rsidRPr="003E5E40">
              <w:rPr>
                <w:sz w:val="18"/>
                <w:szCs w:val="18"/>
                <w:lang w:val="en-GB"/>
              </w:rPr>
              <w:t>(1 g</w:t>
            </w:r>
            <w:r w:rsidR="00D504A7" w:rsidRPr="003E5E40">
              <w:rPr>
                <w:sz w:val="18"/>
                <w:szCs w:val="18"/>
                <w:vertAlign w:val="subscript"/>
                <w:lang w:val="en-GB"/>
              </w:rPr>
              <w:t>cat</w:t>
            </w:r>
            <w:r w:rsidR="00D504A7" w:rsidRPr="003E5E40">
              <w:rPr>
                <w:sz w:val="18"/>
                <w:szCs w:val="18"/>
                <w:lang w:val="en-GB"/>
              </w:rPr>
              <w:t xml:space="preserve"> L</w:t>
            </w:r>
            <w:r w:rsidR="00D504A7" w:rsidRPr="003E5E40">
              <w:rPr>
                <w:sz w:val="18"/>
                <w:szCs w:val="18"/>
                <w:vertAlign w:val="superscript"/>
                <w:lang w:val="en-GB"/>
              </w:rPr>
              <w:t>-1</w:t>
            </w:r>
            <w:r w:rsidR="00D504A7" w:rsidRPr="003E5E40">
              <w:rPr>
                <w:sz w:val="18"/>
                <w:szCs w:val="18"/>
                <w:lang w:val="en-GB"/>
              </w:rPr>
              <w:t xml:space="preserve">, 12 ppm MB) </w:t>
            </w:r>
            <w:r w:rsidRPr="003E5E40">
              <w:rPr>
                <w:sz w:val="18"/>
                <w:szCs w:val="18"/>
                <w:lang w:val="en-GB"/>
              </w:rPr>
              <w:t xml:space="preserve">under </w:t>
            </w:r>
            <w:r w:rsidR="00D504A7" w:rsidRPr="003E5E40">
              <w:rPr>
                <w:sz w:val="18"/>
                <w:szCs w:val="18"/>
                <w:lang w:val="en-GB"/>
              </w:rPr>
              <w:t>Vis</w:t>
            </w:r>
            <w:r w:rsidRPr="003E5E40">
              <w:rPr>
                <w:sz w:val="18"/>
                <w:szCs w:val="18"/>
                <w:lang w:val="en-GB"/>
              </w:rPr>
              <w:t xml:space="preserve"> light</w:t>
            </w:r>
            <w:r w:rsidR="00D504A7" w:rsidRPr="003E5E40">
              <w:rPr>
                <w:sz w:val="18"/>
                <w:szCs w:val="18"/>
                <w:lang w:val="en-GB"/>
              </w:rPr>
              <w:t xml:space="preserve"> </w:t>
            </w:r>
            <w:r w:rsidR="00843B0D" w:rsidRPr="003E5E40">
              <w:rPr>
                <w:sz w:val="18"/>
                <w:szCs w:val="18"/>
                <w:lang w:val="en-GB"/>
              </w:rPr>
              <w:t xml:space="preserve">irradiation </w:t>
            </w:r>
            <w:r w:rsidR="00D504A7" w:rsidRPr="003E5E40">
              <w:rPr>
                <w:sz w:val="18"/>
                <w:szCs w:val="18"/>
                <w:lang w:val="en-GB"/>
              </w:rPr>
              <w:t>(250 W, h</w:t>
            </w:r>
            <w:r w:rsidRPr="003E5E40">
              <w:rPr>
                <w:sz w:val="18"/>
                <w:szCs w:val="18"/>
                <w:lang w:val="en-GB"/>
              </w:rPr>
              <w:t xml:space="preserve">igh pressure </w:t>
            </w:r>
            <w:r w:rsidR="00D504A7" w:rsidRPr="003E5E40">
              <w:rPr>
                <w:sz w:val="18"/>
                <w:szCs w:val="18"/>
                <w:lang w:val="en-GB"/>
              </w:rPr>
              <w:t>Hg</w:t>
            </w:r>
            <w:r w:rsidRPr="003E5E40">
              <w:rPr>
                <w:sz w:val="18"/>
                <w:szCs w:val="18"/>
                <w:lang w:val="en-GB"/>
              </w:rPr>
              <w:t xml:space="preserve"> lamp</w:t>
            </w:r>
            <w:r w:rsidR="00D504A7" w:rsidRPr="003E5E40">
              <w:rPr>
                <w:sz w:val="18"/>
                <w:szCs w:val="18"/>
                <w:lang w:val="en-GB"/>
              </w:rPr>
              <w:t xml:space="preserve"> and cutoff filter, </w:t>
            </w:r>
            <w:r w:rsidRPr="003E5E40">
              <w:rPr>
                <w:sz w:val="18"/>
                <w:szCs w:val="18"/>
                <w:lang w:val="en-GB"/>
              </w:rPr>
              <w:t>λ&gt;400</w:t>
            </w:r>
            <w:r w:rsidR="00E8202B" w:rsidRPr="003E5E40">
              <w:rPr>
                <w:sz w:val="18"/>
                <w:szCs w:val="18"/>
                <w:lang w:val="en-GB"/>
              </w:rPr>
              <w:t xml:space="preserve"> </w:t>
            </w:r>
            <w:r w:rsidRPr="003E5E40">
              <w:rPr>
                <w:sz w:val="18"/>
                <w:szCs w:val="18"/>
                <w:lang w:val="en-GB"/>
              </w:rPr>
              <w:t>nm</w:t>
            </w:r>
          </w:p>
        </w:tc>
        <w:tc>
          <w:tcPr>
            <w:tcW w:w="0" w:type="auto"/>
            <w:tcBorders>
              <w:top w:val="dotted" w:sz="4" w:space="0" w:color="auto"/>
              <w:bottom w:val="dotted" w:sz="4" w:space="0" w:color="auto"/>
            </w:tcBorders>
            <w:vAlign w:val="center"/>
          </w:tcPr>
          <w:p w14:paraId="03016C99" w14:textId="77777777" w:rsidR="00010940" w:rsidRPr="003E5E40" w:rsidRDefault="00010940" w:rsidP="00DF63BB">
            <w:pPr>
              <w:spacing w:line="480" w:lineRule="auto"/>
              <w:jc w:val="both"/>
              <w:rPr>
                <w:sz w:val="18"/>
                <w:szCs w:val="18"/>
                <w:lang w:val="en-GB"/>
              </w:rPr>
            </w:pPr>
            <w:r w:rsidRPr="003E5E40">
              <w:rPr>
                <w:sz w:val="18"/>
                <w:szCs w:val="18"/>
                <w:lang w:val="en-GB"/>
              </w:rPr>
              <w:fldChar w:fldCharType="begin"/>
            </w:r>
            <w:r w:rsidR="00A96C65" w:rsidRPr="003E5E40">
              <w:rPr>
                <w:sz w:val="18"/>
                <w:szCs w:val="18"/>
                <w:lang w:val="en-GB"/>
              </w:rPr>
              <w:instrText xml:space="preserve"> ADDIN REFMGR.CITE &lt;Refman&gt;&lt;Cite&gt;&lt;Author&gt;Zhang&lt;/Author&gt;&lt;Year&gt;2011&lt;/Year&gt;&lt;RecNum&gt;47&lt;/RecNum&gt;&lt;IDText&gt;TiO2/graphene composite from thermal reaction of graphene oxide and its photocatalytic activity in visible light&lt;/IDText&gt;&lt;MDL Ref_Type="Journal"&gt;&lt;Ref_Type&gt;Journal&lt;/Ref_Type&gt;&lt;Ref_ID&gt;47&lt;/Ref_ID&gt;&lt;Title_Primary&gt;TiO&lt;sub&gt;2&lt;/sub&gt;/graphene composite from thermal reaction of graphene oxide and its photocatalytic activity in visible light&lt;/Title_Primary&gt;&lt;Authors_Primary&gt;Zhang,Y.&lt;/Authors_Primary&gt;&lt;Authors_Primary&gt;Pan,C.&lt;/Authors_Primary&gt;&lt;Date_Primary&gt;2011&lt;/Date_Primary&gt;&lt;Keywords&gt;Graphene&lt;/Keywords&gt;&lt;Keywords&gt;Graphene oxide&lt;/Keywords&gt;&lt;Keywords&gt;Graphene sheets&lt;/Keywords&gt;&lt;Keywords&gt;Methylene blue&lt;/Keywords&gt;&lt;Keywords&gt;Nanostructure&lt;/Keywords&gt;&lt;Keywords&gt;Photocatalytic activity&lt;/Keywords&gt;&lt;Keywords&gt;photocatalytic properties&lt;/Keywords&gt;&lt;Keywords&gt;TiO2&lt;/Keywords&gt;&lt;Keywords&gt;Visible light&lt;/Keywords&gt;&lt;Keywords&gt;XRD&lt;/Keywords&gt;&lt;Reprint&gt;Not in File&lt;/Reprint&gt;&lt;Start_Page&gt;2622&lt;/Start_Page&gt;&lt;End_Page&gt;2626&lt;/End_Page&gt;&lt;Periodical&gt;J.Mater.Sci.&lt;/Periodical&gt;&lt;Volume&gt;46&lt;/Volume&gt;&lt;Issue&gt;8&lt;/Issue&gt;&lt;Address&gt;School of Physics and Technology, Key Laboratory of Artificial Micro- and Nano-Structures of Ministry of Education, Wuhan University, Wuhan 430072, China&amp;#xA;Center for Electron Microscopy, Wuhan University, Wuhan 430072, China&lt;/Address&gt;&lt;Web_URL&gt;http://www.scopus.com/inward/record.url?eid=2-s2.0-79751524071&amp;amp;partnerID=40&amp;amp;md5=28b46f467045b7cdb74519ec04c39bb7&lt;/Web_URL&gt;&lt;ZZ_JournalFull&gt;&lt;f name="System"&gt;Journal of Materials Science&lt;/f&gt;&lt;/ZZ_JournalFull&gt;&lt;ZZ_JournalStdAbbrev&gt;&lt;f name="System"&gt;J.Mater.Sci.&lt;/f&gt;&lt;/ZZ_JournalStdAbbrev&gt;&lt;ZZ_WorkformID&gt;1&lt;/ZZ_WorkformID&gt;&lt;/MDL&gt;&lt;/Cite&gt;&lt;/Refman&gt;</w:instrText>
            </w:r>
            <w:r w:rsidRPr="003E5E40">
              <w:rPr>
                <w:sz w:val="18"/>
                <w:szCs w:val="18"/>
                <w:lang w:val="en-GB"/>
              </w:rPr>
              <w:fldChar w:fldCharType="separate"/>
            </w:r>
            <w:r w:rsidR="00DF63BB" w:rsidRPr="003E5E40">
              <w:rPr>
                <w:noProof/>
                <w:sz w:val="18"/>
                <w:szCs w:val="18"/>
                <w:lang w:val="en-GB"/>
              </w:rPr>
              <w:t>(Zhang and Pan 2011)</w:t>
            </w:r>
            <w:r w:rsidRPr="003E5E40">
              <w:rPr>
                <w:sz w:val="18"/>
                <w:szCs w:val="18"/>
                <w:lang w:val="en-GB"/>
              </w:rPr>
              <w:fldChar w:fldCharType="end"/>
            </w:r>
          </w:p>
        </w:tc>
      </w:tr>
      <w:tr w:rsidR="004142AF" w:rsidRPr="003E5E40" w14:paraId="50FD26BD" w14:textId="77777777" w:rsidTr="001A2D25">
        <w:trPr>
          <w:trHeight w:val="567"/>
        </w:trPr>
        <w:tc>
          <w:tcPr>
            <w:tcW w:w="0" w:type="auto"/>
            <w:tcBorders>
              <w:top w:val="dotted" w:sz="4" w:space="0" w:color="auto"/>
              <w:bottom w:val="dotted" w:sz="4" w:space="0" w:color="auto"/>
            </w:tcBorders>
            <w:vAlign w:val="center"/>
          </w:tcPr>
          <w:p w14:paraId="4035DDCD" w14:textId="77777777" w:rsidR="00B039C1" w:rsidRPr="003E5E40" w:rsidRDefault="00B039C1" w:rsidP="00810C8A">
            <w:pPr>
              <w:spacing w:line="480" w:lineRule="auto"/>
              <w:jc w:val="center"/>
              <w:rPr>
                <w:sz w:val="18"/>
                <w:szCs w:val="18"/>
                <w:lang w:val="en-GB"/>
              </w:rPr>
            </w:pPr>
            <w:r w:rsidRPr="003E5E40">
              <w:rPr>
                <w:sz w:val="18"/>
                <w:szCs w:val="18"/>
                <w:lang w:val="en-GB"/>
              </w:rPr>
              <w:t>Sol-gel</w:t>
            </w:r>
          </w:p>
        </w:tc>
        <w:tc>
          <w:tcPr>
            <w:tcW w:w="0" w:type="auto"/>
            <w:tcBorders>
              <w:top w:val="dotted" w:sz="4" w:space="0" w:color="auto"/>
              <w:bottom w:val="dotted" w:sz="4" w:space="0" w:color="auto"/>
            </w:tcBorders>
            <w:vAlign w:val="center"/>
          </w:tcPr>
          <w:p w14:paraId="6D8ADDB5" w14:textId="77777777" w:rsidR="00B039C1" w:rsidRPr="003E5E40" w:rsidRDefault="00B039C1" w:rsidP="00810C8A">
            <w:pPr>
              <w:spacing w:line="480" w:lineRule="auto"/>
              <w:jc w:val="center"/>
              <w:rPr>
                <w:sz w:val="18"/>
                <w:szCs w:val="18"/>
                <w:lang w:val="en-GB"/>
              </w:rPr>
            </w:pPr>
            <w:r w:rsidRPr="003E5E40">
              <w:rPr>
                <w:sz w:val="18"/>
                <w:szCs w:val="18"/>
                <w:lang w:val="en-GB"/>
              </w:rPr>
              <w:t>TiCl</w:t>
            </w:r>
            <w:r w:rsidRPr="003E5E40">
              <w:rPr>
                <w:sz w:val="18"/>
                <w:szCs w:val="18"/>
                <w:vertAlign w:val="subscript"/>
                <w:lang w:val="en-GB"/>
              </w:rPr>
              <w:t>4</w:t>
            </w:r>
          </w:p>
          <w:p w14:paraId="0368599A" w14:textId="77777777" w:rsidR="00B039C1" w:rsidRPr="003E5E40" w:rsidRDefault="00B039C1" w:rsidP="00810C8A">
            <w:pPr>
              <w:spacing w:line="480" w:lineRule="auto"/>
              <w:jc w:val="center"/>
              <w:rPr>
                <w:sz w:val="18"/>
                <w:szCs w:val="18"/>
                <w:lang w:val="en-GB"/>
              </w:rPr>
            </w:pPr>
            <w:r w:rsidRPr="003E5E40">
              <w:rPr>
                <w:sz w:val="18"/>
                <w:szCs w:val="18"/>
                <w:lang w:val="en-GB"/>
              </w:rPr>
              <w:t xml:space="preserve">GO </w:t>
            </w:r>
            <w:r w:rsidRPr="003E5E40">
              <w:rPr>
                <w:sz w:val="18"/>
                <w:szCs w:val="18"/>
                <w:lang w:val="en-GB"/>
              </w:rPr>
              <w:lastRenderedPageBreak/>
              <w:t>dispersion</w:t>
            </w:r>
          </w:p>
        </w:tc>
        <w:tc>
          <w:tcPr>
            <w:tcW w:w="0" w:type="auto"/>
            <w:tcBorders>
              <w:top w:val="dotted" w:sz="4" w:space="0" w:color="auto"/>
              <w:bottom w:val="dotted" w:sz="4" w:space="0" w:color="auto"/>
            </w:tcBorders>
            <w:vAlign w:val="center"/>
          </w:tcPr>
          <w:p w14:paraId="55420B56" w14:textId="77777777" w:rsidR="00B039C1" w:rsidRPr="003E5E40" w:rsidRDefault="001703E4" w:rsidP="00DF27ED">
            <w:pPr>
              <w:spacing w:line="480" w:lineRule="auto"/>
              <w:jc w:val="both"/>
              <w:rPr>
                <w:sz w:val="18"/>
                <w:szCs w:val="18"/>
                <w:lang w:val="en-GB"/>
              </w:rPr>
            </w:pPr>
            <w:r w:rsidRPr="003E5E40">
              <w:rPr>
                <w:sz w:val="18"/>
                <w:szCs w:val="18"/>
                <w:lang w:val="en-GB"/>
              </w:rPr>
              <w:lastRenderedPageBreak/>
              <w:t>TiO</w:t>
            </w:r>
            <w:r w:rsidRPr="003E5E40">
              <w:rPr>
                <w:sz w:val="18"/>
                <w:szCs w:val="18"/>
                <w:vertAlign w:val="subscript"/>
                <w:lang w:val="en-GB"/>
              </w:rPr>
              <w:t>2</w:t>
            </w:r>
            <w:r w:rsidR="00DF27ED" w:rsidRPr="003E5E40">
              <w:rPr>
                <w:sz w:val="18"/>
                <w:szCs w:val="18"/>
                <w:vertAlign w:val="subscript"/>
                <w:lang w:val="en-GB"/>
              </w:rPr>
              <w:t xml:space="preserve"> </w:t>
            </w:r>
            <w:r w:rsidR="00DF27ED" w:rsidRPr="003E5E40">
              <w:rPr>
                <w:sz w:val="18"/>
                <w:szCs w:val="18"/>
                <w:lang w:val="en-GB"/>
              </w:rPr>
              <w:t>fi</w:t>
            </w:r>
            <w:r w:rsidR="00B039C1" w:rsidRPr="003E5E40">
              <w:rPr>
                <w:sz w:val="18"/>
                <w:szCs w:val="18"/>
                <w:lang w:val="en-GB"/>
              </w:rPr>
              <w:t xml:space="preserve">lms </w:t>
            </w:r>
            <w:r w:rsidR="008A5E0D" w:rsidRPr="003E5E40">
              <w:rPr>
                <w:sz w:val="18"/>
                <w:szCs w:val="18"/>
                <w:lang w:val="en-GB"/>
              </w:rPr>
              <w:t xml:space="preserve">were </w:t>
            </w:r>
            <w:r w:rsidR="00B039C1" w:rsidRPr="003E5E40">
              <w:rPr>
                <w:sz w:val="18"/>
                <w:szCs w:val="18"/>
                <w:lang w:val="en-GB"/>
              </w:rPr>
              <w:t xml:space="preserve">prepared </w:t>
            </w:r>
            <w:r w:rsidR="008A5E0D" w:rsidRPr="003E5E40">
              <w:rPr>
                <w:sz w:val="18"/>
                <w:szCs w:val="18"/>
                <w:lang w:val="en-GB"/>
              </w:rPr>
              <w:t xml:space="preserve">and treated </w:t>
            </w:r>
            <w:r w:rsidR="00B039C1" w:rsidRPr="003E5E40">
              <w:rPr>
                <w:sz w:val="18"/>
                <w:szCs w:val="18"/>
                <w:lang w:val="en-GB"/>
              </w:rPr>
              <w:t>at 450 ºC for 1</w:t>
            </w:r>
            <w:r w:rsidR="00DF27ED" w:rsidRPr="003E5E40">
              <w:rPr>
                <w:sz w:val="18"/>
                <w:szCs w:val="18"/>
                <w:lang w:val="en-GB"/>
              </w:rPr>
              <w:t xml:space="preserve"> </w:t>
            </w:r>
            <w:r w:rsidR="00B039C1" w:rsidRPr="003E5E40">
              <w:rPr>
                <w:sz w:val="18"/>
                <w:szCs w:val="18"/>
                <w:lang w:val="en-GB"/>
              </w:rPr>
              <w:t>h.</w:t>
            </w:r>
            <w:r w:rsidR="008A5E0D" w:rsidRPr="003E5E40">
              <w:rPr>
                <w:sz w:val="18"/>
                <w:szCs w:val="18"/>
                <w:lang w:val="en-GB"/>
              </w:rPr>
              <w:t xml:space="preserve"> A </w:t>
            </w:r>
            <w:r w:rsidR="00B039C1" w:rsidRPr="003E5E40">
              <w:rPr>
                <w:sz w:val="18"/>
                <w:szCs w:val="18"/>
                <w:lang w:val="en-GB"/>
              </w:rPr>
              <w:t>GO dispersion was spreading on</w:t>
            </w:r>
            <w:r w:rsidR="008A5E0D" w:rsidRPr="003E5E40">
              <w:rPr>
                <w:sz w:val="18"/>
                <w:szCs w:val="18"/>
                <w:lang w:val="en-GB"/>
              </w:rPr>
              <w:t xml:space="preserve"> the </w:t>
            </w:r>
            <w:r w:rsidR="00B039C1" w:rsidRPr="003E5E40">
              <w:rPr>
                <w:sz w:val="18"/>
                <w:szCs w:val="18"/>
                <w:lang w:val="en-GB"/>
              </w:rPr>
              <w:t>TiO</w:t>
            </w:r>
            <w:r w:rsidR="00B039C1" w:rsidRPr="003E5E40">
              <w:rPr>
                <w:sz w:val="18"/>
                <w:szCs w:val="18"/>
                <w:vertAlign w:val="subscript"/>
                <w:lang w:val="en-GB"/>
              </w:rPr>
              <w:t>2</w:t>
            </w:r>
            <w:r w:rsidR="00B039C1" w:rsidRPr="003E5E40">
              <w:rPr>
                <w:sz w:val="18"/>
                <w:szCs w:val="18"/>
                <w:lang w:val="en-GB"/>
              </w:rPr>
              <w:t xml:space="preserve"> film and then</w:t>
            </w:r>
            <w:r w:rsidR="008A5E0D" w:rsidRPr="003E5E40">
              <w:rPr>
                <w:sz w:val="18"/>
                <w:szCs w:val="18"/>
                <w:lang w:val="en-GB"/>
              </w:rPr>
              <w:t xml:space="preserve"> </w:t>
            </w:r>
            <w:r w:rsidR="00B039C1" w:rsidRPr="003E5E40">
              <w:rPr>
                <w:sz w:val="18"/>
                <w:szCs w:val="18"/>
                <w:lang w:val="en-GB"/>
              </w:rPr>
              <w:t>dried at 60</w:t>
            </w:r>
            <w:r w:rsidR="00DF27ED" w:rsidRPr="003E5E40">
              <w:rPr>
                <w:sz w:val="18"/>
                <w:szCs w:val="18"/>
                <w:lang w:val="en-GB"/>
              </w:rPr>
              <w:t> </w:t>
            </w:r>
            <w:r w:rsidR="00B039C1" w:rsidRPr="003E5E40">
              <w:rPr>
                <w:sz w:val="18"/>
                <w:szCs w:val="18"/>
                <w:lang w:val="en-GB"/>
              </w:rPr>
              <w:t xml:space="preserve">ºC for </w:t>
            </w:r>
            <w:r w:rsidR="00B039C1" w:rsidRPr="003E5E40">
              <w:rPr>
                <w:sz w:val="18"/>
                <w:szCs w:val="18"/>
                <w:lang w:val="en-GB"/>
              </w:rPr>
              <w:lastRenderedPageBreak/>
              <w:t>24 h and post</w:t>
            </w:r>
            <w:r w:rsidR="00DF27ED" w:rsidRPr="003E5E40">
              <w:rPr>
                <w:sz w:val="18"/>
                <w:szCs w:val="18"/>
                <w:lang w:val="en-GB"/>
              </w:rPr>
              <w:t>-</w:t>
            </w:r>
            <w:r w:rsidR="00B039C1" w:rsidRPr="003E5E40">
              <w:rPr>
                <w:sz w:val="18"/>
                <w:szCs w:val="18"/>
                <w:lang w:val="en-GB"/>
              </w:rPr>
              <w:t>annealed in air at 400 ºC for 30 min and UV</w:t>
            </w:r>
            <w:r w:rsidR="00DF27ED" w:rsidRPr="003E5E40">
              <w:rPr>
                <w:sz w:val="18"/>
                <w:szCs w:val="18"/>
                <w:lang w:val="en-GB"/>
              </w:rPr>
              <w:t xml:space="preserve">-assisted </w:t>
            </w:r>
            <w:r w:rsidR="00B039C1" w:rsidRPr="003E5E40">
              <w:rPr>
                <w:sz w:val="18"/>
                <w:szCs w:val="18"/>
                <w:lang w:val="en-GB"/>
              </w:rPr>
              <w:t>photocatalytic reduction</w:t>
            </w:r>
          </w:p>
        </w:tc>
        <w:tc>
          <w:tcPr>
            <w:tcW w:w="0" w:type="auto"/>
            <w:tcBorders>
              <w:top w:val="dotted" w:sz="4" w:space="0" w:color="auto"/>
              <w:bottom w:val="dotted" w:sz="4" w:space="0" w:color="auto"/>
            </w:tcBorders>
            <w:vAlign w:val="center"/>
          </w:tcPr>
          <w:p w14:paraId="61B9CA64" w14:textId="77777777" w:rsidR="00B039C1" w:rsidRPr="003E5E40" w:rsidRDefault="008A5E0D" w:rsidP="008A5E0D">
            <w:pPr>
              <w:spacing w:line="480" w:lineRule="auto"/>
              <w:jc w:val="both"/>
              <w:rPr>
                <w:sz w:val="18"/>
                <w:szCs w:val="18"/>
                <w:lang w:val="en-GB"/>
              </w:rPr>
            </w:pPr>
            <w:r w:rsidRPr="003E5E40">
              <w:rPr>
                <w:sz w:val="18"/>
                <w:szCs w:val="18"/>
                <w:lang w:val="en-GB"/>
              </w:rPr>
              <w:lastRenderedPageBreak/>
              <w:t>TiO</w:t>
            </w:r>
            <w:r w:rsidRPr="003E5E40">
              <w:rPr>
                <w:sz w:val="18"/>
                <w:szCs w:val="18"/>
                <w:vertAlign w:val="subscript"/>
                <w:lang w:val="en-GB"/>
              </w:rPr>
              <w:t>2</w:t>
            </w:r>
            <w:r w:rsidRPr="003E5E40">
              <w:rPr>
                <w:sz w:val="18"/>
                <w:szCs w:val="18"/>
                <w:lang w:val="en-GB"/>
              </w:rPr>
              <w:t xml:space="preserve"> films with a</w:t>
            </w:r>
            <w:r w:rsidR="00B039C1" w:rsidRPr="003E5E40">
              <w:rPr>
                <w:sz w:val="18"/>
                <w:szCs w:val="18"/>
                <w:lang w:val="en-GB"/>
              </w:rPr>
              <w:t>natase phase</w:t>
            </w:r>
          </w:p>
        </w:tc>
        <w:tc>
          <w:tcPr>
            <w:tcW w:w="0" w:type="auto"/>
            <w:tcBorders>
              <w:top w:val="dotted" w:sz="4" w:space="0" w:color="auto"/>
              <w:bottom w:val="dotted" w:sz="4" w:space="0" w:color="auto"/>
            </w:tcBorders>
            <w:vAlign w:val="center"/>
          </w:tcPr>
          <w:p w14:paraId="2F964A9A" w14:textId="77777777" w:rsidR="00B039C1" w:rsidRPr="003E5E40" w:rsidRDefault="00843B0D" w:rsidP="00843B0D">
            <w:pPr>
              <w:spacing w:line="480" w:lineRule="auto"/>
              <w:jc w:val="both"/>
              <w:rPr>
                <w:sz w:val="18"/>
                <w:szCs w:val="18"/>
                <w:lang w:val="en-GB"/>
              </w:rPr>
            </w:pPr>
            <w:r w:rsidRPr="003E5E40">
              <w:rPr>
                <w:sz w:val="18"/>
                <w:szCs w:val="18"/>
                <w:lang w:val="en-GB"/>
              </w:rPr>
              <w:t>Photod</w:t>
            </w:r>
            <w:r w:rsidR="00B039C1" w:rsidRPr="003E5E40">
              <w:rPr>
                <w:sz w:val="18"/>
                <w:szCs w:val="18"/>
                <w:lang w:val="en-GB"/>
              </w:rPr>
              <w:t xml:space="preserve">egradation of </w:t>
            </w:r>
            <w:r w:rsidR="00B039C1" w:rsidRPr="003E5E40">
              <w:rPr>
                <w:i/>
                <w:sz w:val="18"/>
                <w:szCs w:val="18"/>
                <w:lang w:val="en-GB"/>
              </w:rPr>
              <w:t>E. coli</w:t>
            </w:r>
            <w:r w:rsidR="00B039C1" w:rsidRPr="003E5E40">
              <w:rPr>
                <w:sz w:val="18"/>
                <w:szCs w:val="18"/>
                <w:lang w:val="en-GB"/>
              </w:rPr>
              <w:t xml:space="preserve"> bacteria</w:t>
            </w:r>
            <w:r w:rsidR="00DF27ED" w:rsidRPr="003E5E40">
              <w:rPr>
                <w:sz w:val="18"/>
                <w:szCs w:val="18"/>
                <w:lang w:val="en-GB"/>
              </w:rPr>
              <w:t xml:space="preserve"> (~10</w:t>
            </w:r>
            <w:r w:rsidR="00DF27ED" w:rsidRPr="003E5E40">
              <w:rPr>
                <w:sz w:val="18"/>
                <w:szCs w:val="18"/>
                <w:vertAlign w:val="superscript"/>
                <w:lang w:val="en-GB"/>
              </w:rPr>
              <w:t>8</w:t>
            </w:r>
            <w:r w:rsidRPr="003E5E40">
              <w:rPr>
                <w:sz w:val="18"/>
                <w:szCs w:val="18"/>
                <w:lang w:val="en-GB"/>
              </w:rPr>
              <w:t xml:space="preserve"> </w:t>
            </w:r>
            <w:r w:rsidR="00DF27ED" w:rsidRPr="003E5E40">
              <w:rPr>
                <w:sz w:val="18"/>
                <w:szCs w:val="18"/>
                <w:lang w:val="en-GB"/>
              </w:rPr>
              <w:t>CFU</w:t>
            </w:r>
            <w:r w:rsidRPr="003E5E40">
              <w:rPr>
                <w:sz w:val="18"/>
                <w:szCs w:val="18"/>
                <w:lang w:val="en-GB"/>
              </w:rPr>
              <w:t xml:space="preserve"> </w:t>
            </w:r>
            <w:r w:rsidR="00DF27ED" w:rsidRPr="003E5E40">
              <w:rPr>
                <w:sz w:val="18"/>
                <w:szCs w:val="18"/>
                <w:lang w:val="en-GB"/>
              </w:rPr>
              <w:t>mL</w:t>
            </w:r>
            <w:r w:rsidR="00DF27ED" w:rsidRPr="003E5E40">
              <w:rPr>
                <w:sz w:val="18"/>
                <w:szCs w:val="18"/>
                <w:vertAlign w:val="superscript"/>
                <w:lang w:val="en-GB"/>
              </w:rPr>
              <w:t>-1</w:t>
            </w:r>
            <w:r w:rsidRPr="003E5E40">
              <w:rPr>
                <w:sz w:val="18"/>
                <w:szCs w:val="18"/>
                <w:lang w:val="en-GB"/>
              </w:rPr>
              <w:t xml:space="preserve">) </w:t>
            </w:r>
            <w:r w:rsidR="00B039C1" w:rsidRPr="003E5E40">
              <w:rPr>
                <w:sz w:val="18"/>
                <w:szCs w:val="18"/>
                <w:lang w:val="en-GB"/>
              </w:rPr>
              <w:t>in a</w:t>
            </w:r>
            <w:r w:rsidR="00DF27ED" w:rsidRPr="003E5E40">
              <w:rPr>
                <w:sz w:val="18"/>
                <w:szCs w:val="18"/>
                <w:lang w:val="en-GB"/>
              </w:rPr>
              <w:t xml:space="preserve"> saline </w:t>
            </w:r>
            <w:r w:rsidR="00B039C1" w:rsidRPr="003E5E40">
              <w:rPr>
                <w:sz w:val="18"/>
                <w:szCs w:val="18"/>
                <w:lang w:val="en-GB"/>
              </w:rPr>
              <w:t xml:space="preserve">solution </w:t>
            </w:r>
            <w:r w:rsidR="00B039C1" w:rsidRPr="003E5E40">
              <w:rPr>
                <w:sz w:val="18"/>
                <w:szCs w:val="18"/>
                <w:lang w:val="en-GB"/>
              </w:rPr>
              <w:lastRenderedPageBreak/>
              <w:t>under solar light irradiation</w:t>
            </w:r>
          </w:p>
        </w:tc>
        <w:tc>
          <w:tcPr>
            <w:tcW w:w="0" w:type="auto"/>
            <w:tcBorders>
              <w:top w:val="dotted" w:sz="4" w:space="0" w:color="auto"/>
              <w:bottom w:val="dotted" w:sz="4" w:space="0" w:color="auto"/>
            </w:tcBorders>
            <w:vAlign w:val="center"/>
          </w:tcPr>
          <w:p w14:paraId="33B8BB7B" w14:textId="77777777" w:rsidR="00B039C1" w:rsidRPr="003E5E40" w:rsidRDefault="00B039C1" w:rsidP="00DF63BB">
            <w:pPr>
              <w:spacing w:line="480" w:lineRule="auto"/>
              <w:jc w:val="both"/>
              <w:rPr>
                <w:sz w:val="18"/>
                <w:szCs w:val="18"/>
                <w:lang w:val="en-GB"/>
              </w:rPr>
            </w:pPr>
            <w:r w:rsidRPr="003E5E40">
              <w:rPr>
                <w:sz w:val="18"/>
                <w:szCs w:val="18"/>
                <w:lang w:val="en-GB"/>
              </w:rPr>
              <w:lastRenderedPageBreak/>
              <w:fldChar w:fldCharType="begin"/>
            </w:r>
            <w:r w:rsidR="00A96C65" w:rsidRPr="003E5E40">
              <w:rPr>
                <w:sz w:val="18"/>
                <w:szCs w:val="18"/>
                <w:lang w:val="en-GB"/>
              </w:rPr>
              <w:instrText xml:space="preserve"> ADDIN REFMGR.CITE &lt;Refman&gt;&lt;Cite&gt;&lt;Author&gt;Akhavan&lt;/Author&gt;&lt;Year&gt;2009&lt;/Year&gt;&lt;RecNum&gt;8&lt;/RecNum&gt;&lt;IDText&gt;Photocatalytic reduction of graphene oxide nanosheets on TiO2 thin film for photoinactivation of bacteria in solar light irradiation&lt;/IDText&gt;&lt;MDL Ref_Type="Journal"&gt;&lt;Ref_Type&gt;Journal&lt;/Ref_Type&gt;&lt;Ref_ID&gt;8&lt;/Ref_ID&gt;&lt;Title_Primary&gt;Photocatalytic reduction of graphene oxide nanosheets on TiO&lt;sub&gt;2&lt;/sub&gt; thin film for photoinactivation of bacteria in solar light irradiation&lt;/Title_Primary&gt;&lt;Authors_Primary&gt;Akhavan,O.&lt;/Authors_Primary&gt;&lt;Authors_Primary&gt;Ghaderi,E.&lt;/Authors_Primary&gt;&lt;Date_Primary&gt;2009&lt;/Date_Primary&gt;&lt;Keywords&gt;Graphene&lt;/Keywords&gt;&lt;Keywords&gt;Graphene oxide&lt;/Keywords&gt;&lt;Keywords&gt;nanocomposite&lt;/Keywords&gt;&lt;Keywords&gt;photocatalyst&lt;/Keywords&gt;&lt;Keywords&gt;Reduced graphene oxide&lt;/Keywords&gt;&lt;Keywords&gt;TiO2&lt;/Keywords&gt;&lt;Keywords&gt;TiO2 thin films&lt;/Keywords&gt;&lt;Reprint&gt;Not in File&lt;/Reprint&gt;&lt;Start_Page&gt;20214&lt;/Start_Page&gt;&lt;End_Page&gt;20220&lt;/End_Page&gt;&lt;Periodical&gt;J.Phys.Chem.C&lt;/Periodical&gt;&lt;Volume&gt;113&lt;/Volume&gt;&lt;Issue&gt;47&lt;/Issue&gt;&lt;Address&gt;Department of Physics, Sharif University of Technology, P.O. Box 11155-9161, Tehran, Iran&lt;/Address&gt;&lt;Web_URL&gt;http://www.scopus.com/inward/record.url?eid=2-s2.0-71149087169&amp;amp;partnerID=40&amp;amp;md5=59d890a6cfcbf714723e61ebe24864a5&lt;/Web_URL&gt;&lt;ZZ_JournalFull&gt;&lt;f name="System"&gt;Journal of Physical Chemistry C&lt;/f&gt;&lt;/ZZ_JournalFull&gt;&lt;ZZ_JournalStdAbbrev&gt;&lt;f name="System"&gt;J.Phys.Chem.C&lt;/f&gt;&lt;/ZZ_JournalStdAbbrev&gt;&lt;ZZ_WorkformID&gt;1&lt;/ZZ_WorkformID&gt;&lt;/MDL&gt;&lt;/Cite&gt;&lt;/Refman&gt;</w:instrText>
            </w:r>
            <w:r w:rsidRPr="003E5E40">
              <w:rPr>
                <w:sz w:val="18"/>
                <w:szCs w:val="18"/>
                <w:lang w:val="en-GB"/>
              </w:rPr>
              <w:fldChar w:fldCharType="separate"/>
            </w:r>
            <w:r w:rsidR="00DF63BB" w:rsidRPr="003E5E40">
              <w:rPr>
                <w:noProof/>
                <w:sz w:val="18"/>
                <w:szCs w:val="18"/>
                <w:lang w:val="en-GB"/>
              </w:rPr>
              <w:t xml:space="preserve">(Akhavan and Ghaderi </w:t>
            </w:r>
            <w:r w:rsidR="00DF63BB" w:rsidRPr="003E5E40">
              <w:rPr>
                <w:noProof/>
                <w:sz w:val="18"/>
                <w:szCs w:val="18"/>
                <w:lang w:val="en-GB"/>
              </w:rPr>
              <w:lastRenderedPageBreak/>
              <w:t>2009)</w:t>
            </w:r>
            <w:r w:rsidRPr="003E5E40">
              <w:rPr>
                <w:sz w:val="18"/>
                <w:szCs w:val="18"/>
                <w:lang w:val="en-GB"/>
              </w:rPr>
              <w:fldChar w:fldCharType="end"/>
            </w:r>
          </w:p>
        </w:tc>
      </w:tr>
      <w:tr w:rsidR="004142AF" w:rsidRPr="003E5E40" w14:paraId="3A70ACFC" w14:textId="77777777" w:rsidTr="00843B0D">
        <w:trPr>
          <w:trHeight w:val="567"/>
        </w:trPr>
        <w:tc>
          <w:tcPr>
            <w:tcW w:w="0" w:type="auto"/>
            <w:tcBorders>
              <w:top w:val="dotted" w:sz="4" w:space="0" w:color="auto"/>
              <w:bottom w:val="dotted" w:sz="4" w:space="0" w:color="auto"/>
            </w:tcBorders>
            <w:vAlign w:val="center"/>
          </w:tcPr>
          <w:p w14:paraId="1AC3FE53" w14:textId="77777777" w:rsidR="00DF27ED" w:rsidRPr="003E5E40" w:rsidRDefault="00843B0D" w:rsidP="00810C8A">
            <w:pPr>
              <w:spacing w:line="480" w:lineRule="auto"/>
              <w:jc w:val="center"/>
              <w:rPr>
                <w:sz w:val="18"/>
                <w:szCs w:val="18"/>
                <w:lang w:val="en-GB"/>
              </w:rPr>
            </w:pPr>
            <w:r w:rsidRPr="003E5E40">
              <w:rPr>
                <w:sz w:val="18"/>
                <w:szCs w:val="18"/>
                <w:lang w:val="en-GB"/>
              </w:rPr>
              <w:lastRenderedPageBreak/>
              <w:t>Sol-</w:t>
            </w:r>
            <w:r w:rsidR="00DF27ED" w:rsidRPr="003E5E40">
              <w:rPr>
                <w:sz w:val="18"/>
                <w:szCs w:val="18"/>
                <w:lang w:val="en-GB"/>
              </w:rPr>
              <w:t>gel</w:t>
            </w:r>
          </w:p>
        </w:tc>
        <w:tc>
          <w:tcPr>
            <w:tcW w:w="0" w:type="auto"/>
            <w:tcBorders>
              <w:top w:val="dotted" w:sz="4" w:space="0" w:color="auto"/>
              <w:bottom w:val="dotted" w:sz="4" w:space="0" w:color="auto"/>
            </w:tcBorders>
            <w:vAlign w:val="center"/>
          </w:tcPr>
          <w:p w14:paraId="6C006B93" w14:textId="77777777" w:rsidR="00DF27ED" w:rsidRPr="003E5E40" w:rsidRDefault="00DF27ED" w:rsidP="00810C8A">
            <w:pPr>
              <w:spacing w:line="480" w:lineRule="auto"/>
              <w:jc w:val="center"/>
              <w:rPr>
                <w:sz w:val="18"/>
                <w:szCs w:val="18"/>
                <w:lang w:val="en-GB"/>
              </w:rPr>
            </w:pPr>
            <w:r w:rsidRPr="003E5E40">
              <w:rPr>
                <w:sz w:val="18"/>
                <w:szCs w:val="18"/>
                <w:lang w:val="en-GB"/>
              </w:rPr>
              <w:t>(NH</w:t>
            </w:r>
            <w:r w:rsidRPr="003E5E40">
              <w:rPr>
                <w:sz w:val="18"/>
                <w:szCs w:val="18"/>
                <w:vertAlign w:val="subscript"/>
                <w:lang w:val="en-GB"/>
              </w:rPr>
              <w:t>4</w:t>
            </w:r>
            <w:r w:rsidRPr="003E5E40">
              <w:rPr>
                <w:sz w:val="18"/>
                <w:szCs w:val="18"/>
                <w:lang w:val="en-GB"/>
              </w:rPr>
              <w:t>)</w:t>
            </w:r>
            <w:r w:rsidRPr="003E5E40">
              <w:rPr>
                <w:sz w:val="18"/>
                <w:szCs w:val="18"/>
                <w:vertAlign w:val="subscript"/>
                <w:lang w:val="en-GB"/>
              </w:rPr>
              <w:t>2</w:t>
            </w:r>
            <w:r w:rsidRPr="003E5E40">
              <w:rPr>
                <w:sz w:val="18"/>
                <w:szCs w:val="18"/>
                <w:lang w:val="en-GB"/>
              </w:rPr>
              <w:t>TiF</w:t>
            </w:r>
            <w:r w:rsidRPr="003E5E40">
              <w:rPr>
                <w:sz w:val="18"/>
                <w:szCs w:val="18"/>
                <w:vertAlign w:val="subscript"/>
                <w:lang w:val="en-GB"/>
              </w:rPr>
              <w:t>6</w:t>
            </w:r>
          </w:p>
          <w:p w14:paraId="672BD3CC" w14:textId="77777777" w:rsidR="00DF27ED" w:rsidRPr="003E5E40" w:rsidRDefault="00DF27ED" w:rsidP="00810C8A">
            <w:pPr>
              <w:spacing w:line="480" w:lineRule="auto"/>
              <w:jc w:val="center"/>
              <w:rPr>
                <w:sz w:val="18"/>
                <w:szCs w:val="18"/>
                <w:lang w:val="en-GB"/>
              </w:rPr>
            </w:pPr>
            <w:r w:rsidRPr="003E5E40">
              <w:rPr>
                <w:sz w:val="18"/>
                <w:szCs w:val="18"/>
                <w:lang w:val="en-GB"/>
              </w:rPr>
              <w:t>GO dispersion</w:t>
            </w:r>
          </w:p>
        </w:tc>
        <w:tc>
          <w:tcPr>
            <w:tcW w:w="0" w:type="auto"/>
            <w:tcBorders>
              <w:top w:val="dotted" w:sz="4" w:space="0" w:color="auto"/>
              <w:bottom w:val="dotted" w:sz="4" w:space="0" w:color="auto"/>
            </w:tcBorders>
            <w:vAlign w:val="center"/>
          </w:tcPr>
          <w:p w14:paraId="17691A72" w14:textId="77777777" w:rsidR="00DF27ED" w:rsidRPr="003E5E40" w:rsidRDefault="00DF27ED" w:rsidP="00843B0D">
            <w:pPr>
              <w:spacing w:line="480" w:lineRule="auto"/>
              <w:jc w:val="both"/>
              <w:rPr>
                <w:sz w:val="18"/>
                <w:szCs w:val="18"/>
                <w:lang w:val="en-GB"/>
              </w:rPr>
            </w:pPr>
            <w:r w:rsidRPr="003E5E40">
              <w:rPr>
                <w:sz w:val="18"/>
                <w:szCs w:val="18"/>
                <w:lang w:val="en-GB"/>
              </w:rPr>
              <w:t>(NH</w:t>
            </w:r>
            <w:r w:rsidRPr="003E5E40">
              <w:rPr>
                <w:sz w:val="18"/>
                <w:szCs w:val="18"/>
                <w:vertAlign w:val="subscript"/>
                <w:lang w:val="en-GB"/>
              </w:rPr>
              <w:t>4</w:t>
            </w:r>
            <w:r w:rsidRPr="003E5E40">
              <w:rPr>
                <w:sz w:val="18"/>
                <w:szCs w:val="18"/>
                <w:lang w:val="en-GB"/>
              </w:rPr>
              <w:t>)</w:t>
            </w:r>
            <w:r w:rsidRPr="003E5E40">
              <w:rPr>
                <w:sz w:val="18"/>
                <w:szCs w:val="18"/>
                <w:vertAlign w:val="subscript"/>
                <w:lang w:val="en-GB"/>
              </w:rPr>
              <w:t>2</w:t>
            </w:r>
            <w:r w:rsidRPr="003E5E40">
              <w:rPr>
                <w:sz w:val="18"/>
                <w:szCs w:val="18"/>
                <w:lang w:val="en-GB"/>
              </w:rPr>
              <w:t>TiF</w:t>
            </w:r>
            <w:r w:rsidRPr="003E5E40">
              <w:rPr>
                <w:sz w:val="18"/>
                <w:szCs w:val="18"/>
                <w:vertAlign w:val="subscript"/>
                <w:lang w:val="en-GB"/>
              </w:rPr>
              <w:t xml:space="preserve">6 </w:t>
            </w:r>
            <w:r w:rsidRPr="003E5E40">
              <w:rPr>
                <w:sz w:val="18"/>
                <w:szCs w:val="18"/>
                <w:lang w:val="en-GB"/>
              </w:rPr>
              <w:t>and H</w:t>
            </w:r>
            <w:r w:rsidRPr="003E5E40">
              <w:rPr>
                <w:sz w:val="18"/>
                <w:szCs w:val="18"/>
                <w:vertAlign w:val="subscript"/>
                <w:lang w:val="en-GB"/>
              </w:rPr>
              <w:t>3</w:t>
            </w:r>
            <w:r w:rsidRPr="003E5E40">
              <w:rPr>
                <w:sz w:val="18"/>
                <w:szCs w:val="18"/>
                <w:lang w:val="en-GB"/>
              </w:rPr>
              <w:t>BO</w:t>
            </w:r>
            <w:r w:rsidRPr="003E5E40">
              <w:rPr>
                <w:sz w:val="18"/>
                <w:szCs w:val="18"/>
                <w:vertAlign w:val="subscript"/>
                <w:lang w:val="en-GB"/>
              </w:rPr>
              <w:t>3</w:t>
            </w:r>
            <w:r w:rsidRPr="003E5E40">
              <w:rPr>
                <w:sz w:val="18"/>
                <w:szCs w:val="18"/>
                <w:lang w:val="en-GB"/>
              </w:rPr>
              <w:t xml:space="preserve"> were added to a GO dispersion and the mi</w:t>
            </w:r>
            <w:r w:rsidR="00843B0D" w:rsidRPr="003E5E40">
              <w:rPr>
                <w:sz w:val="18"/>
                <w:szCs w:val="18"/>
                <w:lang w:val="en-GB"/>
              </w:rPr>
              <w:t>x</w:t>
            </w:r>
            <w:r w:rsidRPr="003E5E40">
              <w:rPr>
                <w:sz w:val="18"/>
                <w:szCs w:val="18"/>
                <w:lang w:val="en-GB"/>
              </w:rPr>
              <w:t xml:space="preserve">ture was heated at 60 ºC for 2 h. The solid was thermally treated in </w:t>
            </w:r>
            <w:r w:rsidR="00843B0D" w:rsidRPr="003E5E40">
              <w:rPr>
                <w:sz w:val="18"/>
                <w:szCs w:val="18"/>
                <w:lang w:val="en-GB"/>
              </w:rPr>
              <w:t xml:space="preserve">air flow </w:t>
            </w:r>
            <w:r w:rsidRPr="003E5E40">
              <w:rPr>
                <w:sz w:val="18"/>
                <w:szCs w:val="18"/>
                <w:lang w:val="en-GB"/>
              </w:rPr>
              <w:t>at 200 ºC for 1</w:t>
            </w:r>
            <w:r w:rsidR="00843B0D" w:rsidRPr="003E5E40">
              <w:rPr>
                <w:sz w:val="18"/>
                <w:szCs w:val="18"/>
                <w:lang w:val="en-GB"/>
              </w:rPr>
              <w:t xml:space="preserve"> h</w:t>
            </w:r>
          </w:p>
        </w:tc>
        <w:tc>
          <w:tcPr>
            <w:tcW w:w="0" w:type="auto"/>
            <w:tcBorders>
              <w:top w:val="dotted" w:sz="4" w:space="0" w:color="auto"/>
              <w:bottom w:val="dotted" w:sz="4" w:space="0" w:color="auto"/>
            </w:tcBorders>
            <w:vAlign w:val="center"/>
          </w:tcPr>
          <w:p w14:paraId="36283904" w14:textId="77777777" w:rsidR="00DF27ED" w:rsidRPr="003E5E40" w:rsidRDefault="00843B0D" w:rsidP="00843B0D">
            <w:pPr>
              <w:spacing w:line="480" w:lineRule="auto"/>
              <w:jc w:val="both"/>
              <w:rPr>
                <w:sz w:val="18"/>
                <w:szCs w:val="18"/>
                <w:lang w:val="en-GB"/>
              </w:rPr>
            </w:pPr>
            <w:r w:rsidRPr="003E5E40">
              <w:rPr>
                <w:sz w:val="18"/>
                <w:szCs w:val="18"/>
                <w:lang w:val="en-GB"/>
              </w:rPr>
              <w:t>TiO</w:t>
            </w:r>
            <w:r w:rsidRPr="003E5E40">
              <w:rPr>
                <w:sz w:val="18"/>
                <w:szCs w:val="18"/>
                <w:vertAlign w:val="subscript"/>
                <w:lang w:val="en-GB"/>
              </w:rPr>
              <w:t>2</w:t>
            </w:r>
            <w:r w:rsidRPr="003E5E40">
              <w:rPr>
                <w:sz w:val="18"/>
                <w:szCs w:val="18"/>
                <w:lang w:val="en-GB"/>
              </w:rPr>
              <w:t xml:space="preserve"> particles with anatase phase</w:t>
            </w:r>
            <w:r w:rsidR="00DF27ED" w:rsidRPr="003E5E40">
              <w:rPr>
                <w:sz w:val="18"/>
                <w:szCs w:val="18"/>
                <w:lang w:val="en-GB"/>
              </w:rPr>
              <w:t xml:space="preserve">. </w:t>
            </w:r>
            <w:r w:rsidRPr="003E5E40">
              <w:rPr>
                <w:sz w:val="18"/>
                <w:szCs w:val="18"/>
                <w:lang w:val="en-GB"/>
              </w:rPr>
              <w:t>S</w:t>
            </w:r>
            <w:r w:rsidRPr="003E5E40">
              <w:rPr>
                <w:sz w:val="18"/>
                <w:szCs w:val="18"/>
                <w:vertAlign w:val="subscript"/>
                <w:lang w:val="en-GB"/>
              </w:rPr>
              <w:t xml:space="preserve">BET </w:t>
            </w:r>
            <w:r w:rsidRPr="003E5E40">
              <w:rPr>
                <w:sz w:val="18"/>
                <w:szCs w:val="18"/>
                <w:lang w:val="en-GB"/>
              </w:rPr>
              <w:t>=</w:t>
            </w:r>
            <w:r w:rsidR="00DF27ED" w:rsidRPr="003E5E40">
              <w:rPr>
                <w:sz w:val="18"/>
                <w:szCs w:val="18"/>
                <w:lang w:val="en-GB"/>
              </w:rPr>
              <w:t xml:space="preserve"> 80 m</w:t>
            </w:r>
            <w:r w:rsidR="00DF27ED" w:rsidRPr="003E5E40">
              <w:rPr>
                <w:sz w:val="18"/>
                <w:szCs w:val="18"/>
                <w:vertAlign w:val="superscript"/>
                <w:lang w:val="en-GB"/>
              </w:rPr>
              <w:t>2</w:t>
            </w:r>
            <w:r w:rsidR="00DF27ED" w:rsidRPr="003E5E40">
              <w:rPr>
                <w:sz w:val="18"/>
                <w:szCs w:val="18"/>
                <w:lang w:val="en-GB"/>
              </w:rPr>
              <w:t xml:space="preserve"> g</w:t>
            </w:r>
            <w:r w:rsidR="00DF27ED" w:rsidRPr="003E5E40">
              <w:rPr>
                <w:sz w:val="18"/>
                <w:szCs w:val="18"/>
                <w:vertAlign w:val="superscript"/>
                <w:lang w:val="en-GB"/>
              </w:rPr>
              <w:t>-1</w:t>
            </w:r>
            <w:r w:rsidR="00DF27ED" w:rsidRPr="003E5E40">
              <w:rPr>
                <w:sz w:val="18"/>
                <w:szCs w:val="18"/>
                <w:lang w:val="en-GB"/>
              </w:rPr>
              <w:t xml:space="preserve"> </w:t>
            </w:r>
          </w:p>
        </w:tc>
        <w:tc>
          <w:tcPr>
            <w:tcW w:w="0" w:type="auto"/>
            <w:tcBorders>
              <w:top w:val="dotted" w:sz="4" w:space="0" w:color="auto"/>
              <w:bottom w:val="dotted" w:sz="4" w:space="0" w:color="auto"/>
            </w:tcBorders>
            <w:vAlign w:val="center"/>
          </w:tcPr>
          <w:p w14:paraId="402031BC" w14:textId="77777777" w:rsidR="00DF27ED" w:rsidRPr="003E5E40" w:rsidRDefault="00843B0D" w:rsidP="00843B0D">
            <w:pPr>
              <w:spacing w:line="480" w:lineRule="auto"/>
              <w:jc w:val="both"/>
              <w:rPr>
                <w:sz w:val="18"/>
                <w:szCs w:val="18"/>
                <w:lang w:val="en-GB"/>
              </w:rPr>
            </w:pPr>
            <w:r w:rsidRPr="003E5E40">
              <w:rPr>
                <w:sz w:val="18"/>
                <w:szCs w:val="18"/>
                <w:lang w:val="en-GB"/>
              </w:rPr>
              <w:t>Photodegra</w:t>
            </w:r>
            <w:r w:rsidR="00DF27ED" w:rsidRPr="003E5E40">
              <w:rPr>
                <w:sz w:val="18"/>
                <w:szCs w:val="18"/>
                <w:lang w:val="en-GB"/>
              </w:rPr>
              <w:t xml:space="preserve">dation of MO </w:t>
            </w:r>
            <w:r w:rsidRPr="003E5E40">
              <w:rPr>
                <w:sz w:val="18"/>
                <w:szCs w:val="18"/>
                <w:lang w:val="en-GB"/>
              </w:rPr>
              <w:t>(0.5 g</w:t>
            </w:r>
            <w:r w:rsidRPr="003E5E40">
              <w:rPr>
                <w:sz w:val="18"/>
                <w:szCs w:val="18"/>
                <w:vertAlign w:val="subscript"/>
                <w:lang w:val="en-GB"/>
              </w:rPr>
              <w:t>cat</w:t>
            </w:r>
            <w:r w:rsidRPr="003E5E40">
              <w:rPr>
                <w:sz w:val="18"/>
                <w:szCs w:val="18"/>
                <w:lang w:val="en-GB"/>
              </w:rPr>
              <w:t xml:space="preserve"> L</w:t>
            </w:r>
            <w:r w:rsidRPr="003E5E40">
              <w:rPr>
                <w:sz w:val="18"/>
                <w:szCs w:val="18"/>
                <w:vertAlign w:val="superscript"/>
                <w:lang w:val="en-GB"/>
              </w:rPr>
              <w:t>-1</w:t>
            </w:r>
            <w:r w:rsidRPr="003E5E40">
              <w:rPr>
                <w:sz w:val="18"/>
                <w:szCs w:val="18"/>
                <w:lang w:val="en-GB"/>
              </w:rPr>
              <w:t xml:space="preserve">, 10 ppm MO) </w:t>
            </w:r>
            <w:r w:rsidR="00DF27ED" w:rsidRPr="003E5E40">
              <w:rPr>
                <w:sz w:val="18"/>
                <w:szCs w:val="18"/>
                <w:lang w:val="en-GB"/>
              </w:rPr>
              <w:t xml:space="preserve">under UV </w:t>
            </w:r>
            <w:r w:rsidRPr="003E5E40">
              <w:rPr>
                <w:sz w:val="18"/>
                <w:szCs w:val="18"/>
                <w:lang w:val="en-GB"/>
              </w:rPr>
              <w:t xml:space="preserve">light </w:t>
            </w:r>
            <w:r w:rsidR="00DF27ED" w:rsidRPr="003E5E40">
              <w:rPr>
                <w:sz w:val="18"/>
                <w:szCs w:val="18"/>
                <w:lang w:val="en-GB"/>
              </w:rPr>
              <w:t>irradiation (20</w:t>
            </w:r>
            <w:r w:rsidRPr="003E5E40">
              <w:rPr>
                <w:sz w:val="18"/>
                <w:szCs w:val="18"/>
                <w:lang w:val="en-GB"/>
              </w:rPr>
              <w:t> </w:t>
            </w:r>
            <w:r w:rsidR="00DF27ED" w:rsidRPr="003E5E40">
              <w:rPr>
                <w:sz w:val="18"/>
                <w:szCs w:val="18"/>
                <w:lang w:val="en-GB"/>
              </w:rPr>
              <w:t>W</w:t>
            </w:r>
            <w:r w:rsidRPr="003E5E40">
              <w:rPr>
                <w:sz w:val="18"/>
                <w:szCs w:val="18"/>
                <w:lang w:val="en-GB"/>
              </w:rPr>
              <w:t>,</w:t>
            </w:r>
            <w:r w:rsidR="00DF27ED" w:rsidRPr="003E5E40">
              <w:rPr>
                <w:sz w:val="18"/>
                <w:szCs w:val="18"/>
                <w:lang w:val="en-GB"/>
              </w:rPr>
              <w:t xml:space="preserve"> UV lamp)</w:t>
            </w:r>
          </w:p>
        </w:tc>
        <w:tc>
          <w:tcPr>
            <w:tcW w:w="0" w:type="auto"/>
            <w:tcBorders>
              <w:top w:val="dotted" w:sz="4" w:space="0" w:color="auto"/>
              <w:bottom w:val="dotted" w:sz="4" w:space="0" w:color="auto"/>
            </w:tcBorders>
            <w:vAlign w:val="center"/>
          </w:tcPr>
          <w:p w14:paraId="2E20C6A0" w14:textId="77777777" w:rsidR="00DF27ED" w:rsidRPr="003E5E40" w:rsidRDefault="00DF27ED" w:rsidP="000159D9">
            <w:pPr>
              <w:spacing w:line="480" w:lineRule="auto"/>
              <w:jc w:val="both"/>
              <w:rPr>
                <w:sz w:val="18"/>
                <w:szCs w:val="18"/>
                <w:lang w:val="en-GB"/>
              </w:rPr>
            </w:pPr>
            <w:r w:rsidRPr="003E5E40">
              <w:rPr>
                <w:sz w:val="18"/>
                <w:szCs w:val="18"/>
                <w:lang w:val="en-GB"/>
              </w:rPr>
              <w:fldChar w:fldCharType="begin"/>
            </w:r>
            <w:r w:rsidR="00A96C65" w:rsidRPr="003E5E40">
              <w:rPr>
                <w:sz w:val="18"/>
                <w:szCs w:val="18"/>
                <w:lang w:val="en-GB"/>
              </w:rPr>
              <w:instrText xml:space="preserve"> ADDIN REFMGR.CITE &lt;Refman&gt;&lt;Cite&gt;&lt;Author&gt;Jiang&lt;/Author&gt;&lt;Year&gt;2011&lt;/Year&gt;&lt;RecNum&gt;61&lt;/RecNum&gt;&lt;IDText&gt;TiO2 nanoparticles assembled on graphene oxide nanosheets with high photocatalytic activity for removal of pollutants&lt;/IDText&gt;&lt;MDL Ref_Type="Journal"&gt;&lt;Ref_Type&gt;Journal&lt;/Ref_Type&gt;&lt;Ref_ID&gt;61&lt;/Ref_ID&gt;&lt;Title_Primary&gt;TiO&lt;sub&gt;2&lt;/sub&gt; nanoparticles assembled on graphene oxide nanosheets with high photocatalytic activity for removal of pollutants&lt;/Title_Primary&gt;&lt;Authors_Primary&gt;Jiang,G.&lt;/Authors_Primary&gt;&lt;Authors_Primary&gt;Lin,Z.&lt;/Authors_Primary&gt;&lt;Authors_Primary&gt;Chen,C.&lt;/Authors_Primary&gt;&lt;Authors_Primary&gt;Zhu,L.&lt;/Authors_Primary&gt;&lt;Authors_Primary&gt;Chang,Q.&lt;/Authors_Primary&gt;&lt;Authors_Primary&gt;Wang,N.&lt;/Authors_Primary&gt;&lt;Authors_Primary&gt;Wei,W.&lt;/Authors_Primary&gt;&lt;Authors_Primary&gt;Tang,H.&lt;/Authors_Primary&gt;&lt;Date_Primary&gt;2011&lt;/Date_Primary&gt;&lt;Keywords&gt;Adsorption&lt;/Keywords&gt;&lt;Keywords&gt;Composites&lt;/Keywords&gt;&lt;Keywords&gt;Degradation&lt;/Keywords&gt;&lt;Keywords&gt;Electron transfer&lt;/Keywords&gt;&lt;Keywords&gt;Graphene&lt;/Keywords&gt;&lt;Keywords&gt;Graphene oxide&lt;/Keywords&gt;&lt;Keywords&gt;nanosheets&lt;/Keywords&gt;&lt;Keywords&gt;photocatalyst&lt;/Keywords&gt;&lt;Keywords&gt;Photocatalytic activity&lt;/Keywords&gt;&lt;Keywords&gt;photocatalytic properties&lt;/Keywords&gt;&lt;Keywords&gt;Reduced graphene oxide&lt;/Keywords&gt;&lt;Keywords&gt;TiO2&lt;/Keywords&gt;&lt;Reprint&gt;Not in File&lt;/Reprint&gt;&lt;Start_Page&gt;2693&lt;/Start_Page&gt;&lt;End_Page&gt;2701&lt;/End_Page&gt;&lt;Periodical&gt;Carbon&lt;/Periodical&gt;&lt;Volume&gt;49&lt;/Volume&gt;&lt;Issue&gt;8&lt;/Issue&gt;&lt;Address&gt;College of Chemistry and Chemical Engineering, Huazhong University of Science and Technology, Wuhan 430074, China&amp;#xA;State Key Laboratory of Pollution Control and Resource Reuse, College of Environmental Science and Engineering, Tongji University, Shanghai 200092, China&lt;/Address&gt;&lt;Web_URL&gt;http://www.scopus.com/inward/record.url?eid=2-s2.0-79953803038&amp;amp;partnerID=40&amp;amp;md5=aa7dd33b71e70374779120ed6085f76e&lt;/Web_URL&gt;&lt;ZZ_JournalFull&gt;&lt;f name="System"&gt;Carbon&lt;/f&gt;&lt;/ZZ_JournalFull&gt;&lt;ZZ_WorkformID&gt;1&lt;/ZZ_WorkformID&gt;&lt;/MDL&gt;&lt;/Cite&gt;&lt;/Refman&gt;</w:instrText>
            </w:r>
            <w:r w:rsidRPr="003E5E40">
              <w:rPr>
                <w:sz w:val="18"/>
                <w:szCs w:val="18"/>
                <w:lang w:val="en-GB"/>
              </w:rPr>
              <w:fldChar w:fldCharType="separate"/>
            </w:r>
            <w:r w:rsidR="000159D9" w:rsidRPr="003E5E40">
              <w:rPr>
                <w:noProof/>
                <w:sz w:val="18"/>
                <w:szCs w:val="18"/>
                <w:lang w:val="en-GB"/>
              </w:rPr>
              <w:t>(Jiang et al. 2011b)</w:t>
            </w:r>
            <w:r w:rsidRPr="003E5E40">
              <w:rPr>
                <w:sz w:val="18"/>
                <w:szCs w:val="18"/>
                <w:lang w:val="en-GB"/>
              </w:rPr>
              <w:fldChar w:fldCharType="end"/>
            </w:r>
          </w:p>
        </w:tc>
      </w:tr>
      <w:tr w:rsidR="0071610E" w:rsidRPr="003E5E40" w14:paraId="04E0D160" w14:textId="77777777" w:rsidTr="00DF63BB">
        <w:trPr>
          <w:trHeight w:val="567"/>
        </w:trPr>
        <w:tc>
          <w:tcPr>
            <w:tcW w:w="0" w:type="auto"/>
            <w:tcBorders>
              <w:top w:val="dotted" w:sz="4" w:space="0" w:color="auto"/>
              <w:bottom w:val="dotted" w:sz="4" w:space="0" w:color="auto"/>
            </w:tcBorders>
            <w:vAlign w:val="center"/>
          </w:tcPr>
          <w:p w14:paraId="0FA9169E" w14:textId="77777777" w:rsidR="00C43038" w:rsidRPr="003E5E40" w:rsidRDefault="00C43038" w:rsidP="00DF63BB">
            <w:pPr>
              <w:spacing w:line="480" w:lineRule="auto"/>
              <w:jc w:val="center"/>
              <w:rPr>
                <w:sz w:val="18"/>
                <w:szCs w:val="18"/>
                <w:lang w:val="en-GB"/>
              </w:rPr>
            </w:pPr>
            <w:r w:rsidRPr="003E5E40">
              <w:rPr>
                <w:sz w:val="18"/>
                <w:szCs w:val="18"/>
                <w:lang w:val="en-GB"/>
              </w:rPr>
              <w:t>Sol-gel</w:t>
            </w:r>
          </w:p>
        </w:tc>
        <w:tc>
          <w:tcPr>
            <w:tcW w:w="0" w:type="auto"/>
            <w:tcBorders>
              <w:top w:val="dotted" w:sz="4" w:space="0" w:color="auto"/>
              <w:bottom w:val="dotted" w:sz="4" w:space="0" w:color="auto"/>
            </w:tcBorders>
            <w:vAlign w:val="center"/>
          </w:tcPr>
          <w:p w14:paraId="64D5616B" w14:textId="77777777" w:rsidR="00C43038" w:rsidRPr="003E5E40" w:rsidRDefault="00C43038" w:rsidP="00DF63BB">
            <w:pPr>
              <w:spacing w:line="480" w:lineRule="auto"/>
              <w:jc w:val="center"/>
              <w:rPr>
                <w:sz w:val="18"/>
                <w:szCs w:val="18"/>
                <w:lang w:val="en-GB"/>
              </w:rPr>
            </w:pPr>
            <w:r w:rsidRPr="003E5E40">
              <w:rPr>
                <w:sz w:val="18"/>
                <w:szCs w:val="18"/>
                <w:lang w:val="en-GB"/>
              </w:rPr>
              <w:t>TiCl</w:t>
            </w:r>
            <w:r w:rsidRPr="003E5E40">
              <w:rPr>
                <w:sz w:val="18"/>
                <w:szCs w:val="18"/>
                <w:vertAlign w:val="subscript"/>
                <w:lang w:val="en-GB"/>
              </w:rPr>
              <w:t>3</w:t>
            </w:r>
          </w:p>
          <w:p w14:paraId="690744A6" w14:textId="77777777" w:rsidR="00C43038" w:rsidRPr="003E5E40" w:rsidRDefault="00C43038" w:rsidP="00C43038">
            <w:pPr>
              <w:spacing w:line="480" w:lineRule="auto"/>
              <w:jc w:val="center"/>
              <w:rPr>
                <w:sz w:val="18"/>
                <w:szCs w:val="18"/>
                <w:lang w:val="en-GB"/>
              </w:rPr>
            </w:pPr>
            <w:r w:rsidRPr="003E5E40">
              <w:rPr>
                <w:sz w:val="18"/>
                <w:szCs w:val="18"/>
                <w:lang w:val="en-GB"/>
              </w:rPr>
              <w:t>Graphene sheets</w:t>
            </w:r>
          </w:p>
        </w:tc>
        <w:tc>
          <w:tcPr>
            <w:tcW w:w="0" w:type="auto"/>
            <w:tcBorders>
              <w:top w:val="dotted" w:sz="4" w:space="0" w:color="auto"/>
              <w:bottom w:val="dotted" w:sz="4" w:space="0" w:color="auto"/>
            </w:tcBorders>
            <w:vAlign w:val="center"/>
          </w:tcPr>
          <w:p w14:paraId="56E17B08" w14:textId="77777777" w:rsidR="00C43038" w:rsidRPr="003E5E40" w:rsidRDefault="00C43038" w:rsidP="008E228C">
            <w:pPr>
              <w:spacing w:line="480" w:lineRule="auto"/>
              <w:jc w:val="both"/>
              <w:rPr>
                <w:sz w:val="18"/>
                <w:szCs w:val="18"/>
                <w:lang w:val="en-GB"/>
              </w:rPr>
            </w:pPr>
            <w:r w:rsidRPr="003E5E40">
              <w:rPr>
                <w:sz w:val="18"/>
                <w:szCs w:val="18"/>
                <w:lang w:val="en-GB"/>
              </w:rPr>
              <w:t>An anionic surfactant (SDS) was added during sol-gel method. Composites were treated in air flow at 400 ºC for 2 h. The formation of anatase TiO</w:t>
            </w:r>
            <w:r w:rsidRPr="003E5E40">
              <w:rPr>
                <w:sz w:val="18"/>
                <w:szCs w:val="18"/>
                <w:vertAlign w:val="subscript"/>
                <w:lang w:val="en-GB"/>
              </w:rPr>
              <w:t>2</w:t>
            </w:r>
            <w:r w:rsidRPr="003E5E40">
              <w:rPr>
                <w:sz w:val="18"/>
                <w:szCs w:val="18"/>
                <w:lang w:val="en-GB"/>
              </w:rPr>
              <w:t xml:space="preserve"> particles is favoured by adding sodium </w:t>
            </w:r>
            <w:proofErr w:type="spellStart"/>
            <w:r w:rsidRPr="003E5E40">
              <w:rPr>
                <w:sz w:val="18"/>
                <w:szCs w:val="18"/>
                <w:lang w:val="en-GB"/>
              </w:rPr>
              <w:t>sulfate</w:t>
            </w:r>
            <w:proofErr w:type="spellEnd"/>
            <w:r w:rsidRPr="003E5E40">
              <w:rPr>
                <w:sz w:val="18"/>
                <w:szCs w:val="18"/>
                <w:lang w:val="en-GB"/>
              </w:rPr>
              <w:t xml:space="preserve"> together with SDS</w:t>
            </w:r>
          </w:p>
        </w:tc>
        <w:tc>
          <w:tcPr>
            <w:tcW w:w="0" w:type="auto"/>
            <w:tcBorders>
              <w:top w:val="dotted" w:sz="4" w:space="0" w:color="auto"/>
              <w:bottom w:val="dotted" w:sz="4" w:space="0" w:color="auto"/>
            </w:tcBorders>
            <w:vAlign w:val="center"/>
          </w:tcPr>
          <w:p w14:paraId="2339BCDF" w14:textId="77777777" w:rsidR="00C43038" w:rsidRPr="003E5E40" w:rsidRDefault="00C43038" w:rsidP="00DF63BB">
            <w:pPr>
              <w:spacing w:line="480" w:lineRule="auto"/>
              <w:jc w:val="both"/>
              <w:rPr>
                <w:sz w:val="18"/>
                <w:szCs w:val="18"/>
                <w:lang w:val="en-GB"/>
              </w:rPr>
            </w:pPr>
            <w:r w:rsidRPr="003E5E40">
              <w:rPr>
                <w:sz w:val="18"/>
                <w:szCs w:val="18"/>
                <w:lang w:val="en-GB"/>
              </w:rPr>
              <w:t>Anatase and rutile TiO</w:t>
            </w:r>
            <w:r w:rsidRPr="003E5E40">
              <w:rPr>
                <w:sz w:val="18"/>
                <w:szCs w:val="18"/>
                <w:vertAlign w:val="subscript"/>
                <w:lang w:val="en-GB"/>
              </w:rPr>
              <w:t>2</w:t>
            </w:r>
            <w:r w:rsidRPr="003E5E40">
              <w:rPr>
                <w:sz w:val="18"/>
                <w:szCs w:val="18"/>
                <w:lang w:val="en-GB"/>
              </w:rPr>
              <w:t>-GO composites</w:t>
            </w:r>
          </w:p>
        </w:tc>
        <w:tc>
          <w:tcPr>
            <w:tcW w:w="0" w:type="auto"/>
            <w:tcBorders>
              <w:top w:val="dotted" w:sz="4" w:space="0" w:color="auto"/>
              <w:bottom w:val="dotted" w:sz="4" w:space="0" w:color="auto"/>
            </w:tcBorders>
            <w:vAlign w:val="center"/>
          </w:tcPr>
          <w:p w14:paraId="790F7E1E" w14:textId="77777777" w:rsidR="00C43038" w:rsidRPr="003E5E40" w:rsidRDefault="00C43038" w:rsidP="00C43038">
            <w:pPr>
              <w:spacing w:line="480" w:lineRule="auto"/>
              <w:jc w:val="both"/>
              <w:rPr>
                <w:sz w:val="18"/>
                <w:szCs w:val="18"/>
                <w:lang w:val="en-GB"/>
              </w:rPr>
            </w:pPr>
            <w:r w:rsidRPr="003E5E40">
              <w:rPr>
                <w:sz w:val="18"/>
                <w:szCs w:val="18"/>
                <w:lang w:val="en-GB"/>
              </w:rPr>
              <w:t>Li-ion batteries</w:t>
            </w:r>
          </w:p>
        </w:tc>
        <w:tc>
          <w:tcPr>
            <w:tcW w:w="0" w:type="auto"/>
            <w:tcBorders>
              <w:top w:val="dotted" w:sz="4" w:space="0" w:color="auto"/>
              <w:bottom w:val="dotted" w:sz="4" w:space="0" w:color="auto"/>
            </w:tcBorders>
            <w:vAlign w:val="center"/>
          </w:tcPr>
          <w:p w14:paraId="62662D32" w14:textId="77777777" w:rsidR="00C43038" w:rsidRPr="003E5E40" w:rsidRDefault="00C43038" w:rsidP="00DF63BB">
            <w:pPr>
              <w:spacing w:line="480" w:lineRule="auto"/>
              <w:jc w:val="both"/>
              <w:rPr>
                <w:sz w:val="18"/>
                <w:szCs w:val="18"/>
                <w:lang w:val="en-GB"/>
              </w:rPr>
            </w:pPr>
            <w:r w:rsidRPr="003E5E40">
              <w:rPr>
                <w:sz w:val="18"/>
                <w:szCs w:val="18"/>
                <w:lang w:val="en-GB"/>
              </w:rPr>
              <w:fldChar w:fldCharType="begin"/>
            </w:r>
            <w:r w:rsidR="00A96C65" w:rsidRPr="003E5E40">
              <w:rPr>
                <w:sz w:val="18"/>
                <w:szCs w:val="18"/>
                <w:lang w:val="en-GB"/>
              </w:rPr>
              <w:instrText xml:space="preserve"> ADDIN REFMGR.CITE &lt;Refman&gt;&lt;Cite&gt;&lt;Author&gt;Wang&lt;/Author&gt;&lt;Year&gt;2009&lt;/Year&gt;&lt;RecNum&gt;31&lt;/RecNum&gt;&lt;IDText&gt;Self-assembled TiO2-graphene hybrid nanostructures for enhanced Li-ion insertion&lt;/IDText&gt;&lt;MDL Ref_Type="Journal"&gt;&lt;Ref_Type&gt;Journal&lt;/Ref_Type&gt;&lt;Ref_ID&gt;31&lt;/Ref_ID&gt;&lt;Title_Primary&gt;Self-assembled TiO&lt;sub&gt;2&lt;/sub&gt;-graphene hybrid nanostructures for enhanced Li-ion insertion&lt;/Title_Primary&gt;&lt;Authors_Primary&gt;Wang,D.&lt;/Authors_Primary&gt;&lt;Authors_Primary&gt;Choi,D.&lt;/Authors_Primary&gt;&lt;Authors_Primary&gt;Li,J.&lt;/Authors_Primary&gt;&lt;Authors_Primary&gt;Yang,Z.&lt;/Authors_Primary&gt;&lt;Authors_Primary&gt;Nie,Z.&lt;/Authors_Primary&gt;&lt;Authors_Primary&gt;Kou,R.&lt;/Authors_Primary&gt;&lt;Authors_Primary&gt;Hu,D.&lt;/Authors_Primary&gt;&lt;Authors_Primary&gt;Wang,C.&lt;/Authors_Primary&gt;&lt;Authors_Primary&gt;Saraf,L.V.&lt;/Authors_Primary&gt;&lt;Authors_Primary&gt;Zhang,J.&lt;/Authors_Primary&gt;&lt;Authors_Primary&gt;Aksay,I.A.&lt;/Authors_Primary&gt;&lt;Authors_Primary&gt;Liu,J.&lt;/Authors_Primary&gt;&lt;Date_Primary&gt;2009&lt;/Date_Primary&gt;&lt;Keywords&gt;Battery&lt;/Keywords&gt;&lt;Keywords&gt;Graphene&lt;/Keywords&gt;&lt;Keywords&gt;Hybrid materials&lt;/Keywords&gt;&lt;Keywords&gt;Hybrid nanostructure&lt;/Keywords&gt;&lt;Keywords&gt;hybrid nanostructures&lt;/Keywords&gt;&lt;Keywords&gt;Li-ion&lt;/Keywords&gt;&lt;Keywords&gt;Metal oxide&lt;/Keywords&gt;&lt;Keywords&gt;Nanostructure&lt;/Keywords&gt;&lt;Keywords&gt;TiO2&lt;/Keywords&gt;&lt;Reprint&gt;Not in File&lt;/Reprint&gt;&lt;Start_Page&gt;907&lt;/Start_Page&gt;&lt;End_Page&gt;914&lt;/End_Page&gt;&lt;Periodical&gt;ACS Nano&lt;/Periodical&gt;&lt;Volume&gt;3&lt;/Volume&gt;&lt;Issue&gt;4&lt;/Issue&gt;&lt;Address&gt;Pacific Northwest National Laboratory, Richland, WA 99352&amp;#xA;Department of Chemical Engineering, Princeton University, Princeton, NJ 08544&lt;/Address&gt;&lt;Web_URL&gt;http://www.scopus.com/inward/record.url?eid=2-s2.0-67049108048&amp;amp;partnerID=40&amp;amp;md5=8c10e7693ee7a4938a795a5f600d4d96&lt;/Web_URL&gt;&lt;ZZ_JournalFull&gt;&lt;f name="System"&gt;ACS Nano&lt;/f&gt;&lt;/ZZ_JournalFull&gt;&lt;ZZ_WorkformID&gt;1&lt;/ZZ_WorkformID&gt;&lt;/MDL&gt;&lt;/Cite&gt;&lt;/Refman&gt;</w:instrText>
            </w:r>
            <w:r w:rsidRPr="003E5E40">
              <w:rPr>
                <w:sz w:val="18"/>
                <w:szCs w:val="18"/>
                <w:lang w:val="en-GB"/>
              </w:rPr>
              <w:fldChar w:fldCharType="separate"/>
            </w:r>
            <w:r w:rsidR="00DF63BB" w:rsidRPr="003E5E40">
              <w:rPr>
                <w:noProof/>
                <w:sz w:val="18"/>
                <w:szCs w:val="18"/>
                <w:lang w:val="en-GB"/>
              </w:rPr>
              <w:t>(Wang et al. 2009)</w:t>
            </w:r>
            <w:r w:rsidRPr="003E5E40">
              <w:rPr>
                <w:sz w:val="18"/>
                <w:szCs w:val="18"/>
                <w:lang w:val="en-GB"/>
              </w:rPr>
              <w:fldChar w:fldCharType="end"/>
            </w:r>
          </w:p>
        </w:tc>
      </w:tr>
      <w:tr w:rsidR="004142AF" w:rsidRPr="003E5E40" w14:paraId="4B6270CF" w14:textId="77777777" w:rsidTr="00843B0D">
        <w:trPr>
          <w:trHeight w:val="567"/>
        </w:trPr>
        <w:tc>
          <w:tcPr>
            <w:tcW w:w="0" w:type="auto"/>
            <w:tcBorders>
              <w:top w:val="dotted" w:sz="4" w:space="0" w:color="auto"/>
              <w:bottom w:val="dotted" w:sz="4" w:space="0" w:color="auto"/>
            </w:tcBorders>
            <w:vAlign w:val="center"/>
          </w:tcPr>
          <w:p w14:paraId="3FCD0D2B" w14:textId="77777777" w:rsidR="00DF27ED" w:rsidRPr="003E5E40" w:rsidRDefault="00DF27ED" w:rsidP="00E8202B">
            <w:pPr>
              <w:spacing w:line="480" w:lineRule="auto"/>
              <w:jc w:val="center"/>
              <w:rPr>
                <w:sz w:val="18"/>
                <w:szCs w:val="18"/>
                <w:lang w:val="en-GB"/>
              </w:rPr>
            </w:pPr>
            <w:r w:rsidRPr="003E5E40">
              <w:rPr>
                <w:sz w:val="18"/>
                <w:szCs w:val="18"/>
                <w:lang w:val="en-GB"/>
              </w:rPr>
              <w:t>Sol-</w:t>
            </w:r>
            <w:r w:rsidR="00E8202B" w:rsidRPr="003E5E40">
              <w:rPr>
                <w:sz w:val="18"/>
                <w:szCs w:val="18"/>
                <w:lang w:val="en-GB"/>
              </w:rPr>
              <w:t>g</w:t>
            </w:r>
            <w:r w:rsidRPr="003E5E40">
              <w:rPr>
                <w:sz w:val="18"/>
                <w:szCs w:val="18"/>
                <w:lang w:val="en-GB"/>
              </w:rPr>
              <w:t>el</w:t>
            </w:r>
          </w:p>
        </w:tc>
        <w:tc>
          <w:tcPr>
            <w:tcW w:w="0" w:type="auto"/>
            <w:tcBorders>
              <w:top w:val="dotted" w:sz="4" w:space="0" w:color="auto"/>
              <w:bottom w:val="dotted" w:sz="4" w:space="0" w:color="auto"/>
            </w:tcBorders>
            <w:vAlign w:val="center"/>
          </w:tcPr>
          <w:p w14:paraId="387EF46D" w14:textId="77777777" w:rsidR="00DF27ED" w:rsidRPr="003E5E40" w:rsidRDefault="00DF27ED" w:rsidP="00810C8A">
            <w:pPr>
              <w:spacing w:line="480" w:lineRule="auto"/>
              <w:jc w:val="center"/>
              <w:rPr>
                <w:sz w:val="18"/>
                <w:szCs w:val="18"/>
                <w:lang w:val="en-GB"/>
              </w:rPr>
            </w:pPr>
            <w:r w:rsidRPr="003E5E40">
              <w:rPr>
                <w:sz w:val="18"/>
                <w:szCs w:val="18"/>
                <w:lang w:val="en-GB"/>
              </w:rPr>
              <w:t>TiCl</w:t>
            </w:r>
            <w:r w:rsidRPr="003E5E40">
              <w:rPr>
                <w:sz w:val="18"/>
                <w:szCs w:val="18"/>
                <w:vertAlign w:val="subscript"/>
                <w:lang w:val="en-GB"/>
              </w:rPr>
              <w:t>3</w:t>
            </w:r>
          </w:p>
          <w:p w14:paraId="7973D036" w14:textId="77777777" w:rsidR="00DF27ED" w:rsidRPr="003E5E40" w:rsidRDefault="00DF27ED" w:rsidP="00810C8A">
            <w:pPr>
              <w:spacing w:line="480" w:lineRule="auto"/>
              <w:jc w:val="center"/>
              <w:rPr>
                <w:sz w:val="18"/>
                <w:szCs w:val="18"/>
                <w:lang w:val="en-GB"/>
              </w:rPr>
            </w:pPr>
            <w:r w:rsidRPr="003E5E40">
              <w:rPr>
                <w:sz w:val="18"/>
                <w:szCs w:val="18"/>
                <w:lang w:val="en-GB"/>
              </w:rPr>
              <w:t>GO dispersion</w:t>
            </w:r>
          </w:p>
        </w:tc>
        <w:tc>
          <w:tcPr>
            <w:tcW w:w="0" w:type="auto"/>
            <w:tcBorders>
              <w:top w:val="dotted" w:sz="4" w:space="0" w:color="auto"/>
              <w:bottom w:val="dotted" w:sz="4" w:space="0" w:color="auto"/>
            </w:tcBorders>
            <w:vAlign w:val="center"/>
          </w:tcPr>
          <w:p w14:paraId="6B07A6EB" w14:textId="77777777" w:rsidR="00DF27ED" w:rsidRPr="003E5E40" w:rsidRDefault="00DF27ED" w:rsidP="00DF63BB">
            <w:pPr>
              <w:spacing w:line="480" w:lineRule="auto"/>
              <w:jc w:val="both"/>
              <w:rPr>
                <w:sz w:val="18"/>
                <w:szCs w:val="18"/>
                <w:lang w:val="en-GB"/>
              </w:rPr>
            </w:pPr>
            <w:r w:rsidRPr="003E5E40">
              <w:rPr>
                <w:sz w:val="18"/>
                <w:szCs w:val="18"/>
                <w:lang w:val="en-GB"/>
              </w:rPr>
              <w:t xml:space="preserve">Methodology similar to </w:t>
            </w:r>
            <w:r w:rsidR="00C43038" w:rsidRPr="003E5E40">
              <w:rPr>
                <w:sz w:val="18"/>
                <w:szCs w:val="18"/>
                <w:lang w:val="en-GB"/>
              </w:rPr>
              <w:fldChar w:fldCharType="begin"/>
            </w:r>
            <w:r w:rsidR="00A96C65" w:rsidRPr="003E5E40">
              <w:rPr>
                <w:sz w:val="18"/>
                <w:szCs w:val="18"/>
                <w:lang w:val="en-GB"/>
              </w:rPr>
              <w:instrText xml:space="preserve"> ADDIN REFMGR.CITE &lt;Refman&gt;&lt;Cite&gt;&lt;Author&gt;Wang&lt;/Author&gt;&lt;Year&gt;2009&lt;/Year&gt;&lt;RecNum&gt;31&lt;/RecNum&gt;&lt;IDText&gt;Self-assembled TiO2-graphene hybrid nanostructures for enhanced Li-ion insertion&lt;/IDText&gt;&lt;MDL Ref_Type="Journal"&gt;&lt;Ref_Type&gt;Journal&lt;/Ref_Type&gt;&lt;Ref_ID&gt;31&lt;/Ref_ID&gt;&lt;Title_Primary&gt;Self-assembled TiO&lt;sub&gt;2&lt;/sub&gt;-graphene hybrid nanostructures for enhanced Li-ion insertion&lt;/Title_Primary&gt;&lt;Authors_Primary&gt;Wang,D.&lt;/Authors_Primary&gt;&lt;Authors_Primary&gt;Choi,D.&lt;/Authors_Primary&gt;&lt;Authors_Primary&gt;Li,J.&lt;/Authors_Primary&gt;&lt;Authors_Primary&gt;Yang,Z.&lt;/Authors_Primary&gt;&lt;Authors_Primary&gt;Nie,Z.&lt;/Authors_Primary&gt;&lt;Authors_Primary&gt;Kou,R.&lt;/Authors_Primary&gt;&lt;Authors_Primary&gt;Hu,D.&lt;/Authors_Primary&gt;&lt;Authors_Primary&gt;Wang,C.&lt;/Authors_Primary&gt;&lt;Authors_Primary&gt;Saraf,L.V.&lt;/Authors_Primary&gt;&lt;Authors_Primary&gt;Zhang,J.&lt;/Authors_Primary&gt;&lt;Authors_Primary&gt;Aksay,I.A.&lt;/Authors_Primary&gt;&lt;Authors_Primary&gt;Liu,J.&lt;/Authors_Primary&gt;&lt;Date_Primary&gt;2009&lt;/Date_Primary&gt;&lt;Keywords&gt;Battery&lt;/Keywords&gt;&lt;Keywords&gt;Graphene&lt;/Keywords&gt;&lt;Keywords&gt;Hybrid materials&lt;/Keywords&gt;&lt;Keywords&gt;Hybrid nanostructure&lt;/Keywords&gt;&lt;Keywords&gt;hybrid nanostructures&lt;/Keywords&gt;&lt;Keywords&gt;Li-ion&lt;/Keywords&gt;&lt;Keywords&gt;Metal oxide&lt;/Keywords&gt;&lt;Keywords&gt;Nanostructure&lt;/Keywords&gt;&lt;Keywords&gt;TiO2&lt;/Keywords&gt;&lt;Reprint&gt;Not in File&lt;/Reprint&gt;&lt;Start_Page&gt;907&lt;/Start_Page&gt;&lt;End_Page&gt;914&lt;/End_Page&gt;&lt;Periodical&gt;ACS Nano&lt;/Periodical&gt;&lt;Volume&gt;3&lt;/Volume&gt;&lt;Issue&gt;4&lt;/Issue&gt;&lt;Address&gt;Pacific Northwest National Laboratory, Richland, WA 99352&amp;#xA;Department of Chemical Engineering, Princeton University, Princeton, NJ 08544&lt;/Address&gt;&lt;Web_URL&gt;http://www.scopus.com/inward/record.url?eid=2-s2.0-67049108048&amp;amp;partnerID=40&amp;amp;md5=8c10e7693ee7a4938a795a5f600d4d96&lt;/Web_URL&gt;&lt;ZZ_JournalFull&gt;&lt;f name="System"&gt;ACS Nano&lt;/f&gt;&lt;/ZZ_JournalFull&gt;&lt;ZZ_WorkformID&gt;1&lt;/ZZ_WorkformID&gt;&lt;/MDL&gt;&lt;/Cite&gt;&lt;/Refman&gt;</w:instrText>
            </w:r>
            <w:r w:rsidR="00C43038" w:rsidRPr="003E5E40">
              <w:rPr>
                <w:sz w:val="18"/>
                <w:szCs w:val="18"/>
                <w:lang w:val="en-GB"/>
              </w:rPr>
              <w:fldChar w:fldCharType="separate"/>
            </w:r>
            <w:r w:rsidR="00DF63BB" w:rsidRPr="003E5E40">
              <w:rPr>
                <w:noProof/>
                <w:sz w:val="18"/>
                <w:szCs w:val="18"/>
                <w:lang w:val="en-GB"/>
              </w:rPr>
              <w:t>(Wang et al. 2009)</w:t>
            </w:r>
            <w:r w:rsidR="00C43038" w:rsidRPr="003E5E40">
              <w:rPr>
                <w:sz w:val="18"/>
                <w:szCs w:val="18"/>
                <w:lang w:val="en-GB"/>
              </w:rPr>
              <w:fldChar w:fldCharType="end"/>
            </w:r>
            <w:r w:rsidR="00C43038" w:rsidRPr="003E5E40">
              <w:rPr>
                <w:sz w:val="18"/>
                <w:szCs w:val="18"/>
                <w:lang w:val="en-GB"/>
              </w:rPr>
              <w:t xml:space="preserve"> </w:t>
            </w:r>
            <w:r w:rsidRPr="003E5E40">
              <w:rPr>
                <w:sz w:val="18"/>
                <w:szCs w:val="18"/>
                <w:lang w:val="en-GB"/>
              </w:rPr>
              <w:t>but GO is used instead of graphene</w:t>
            </w:r>
            <w:r w:rsidR="00C43038" w:rsidRPr="003E5E40">
              <w:rPr>
                <w:sz w:val="18"/>
                <w:szCs w:val="18"/>
                <w:lang w:val="en-GB"/>
              </w:rPr>
              <w:t>. T</w:t>
            </w:r>
            <w:r w:rsidRPr="003E5E40">
              <w:rPr>
                <w:sz w:val="18"/>
                <w:szCs w:val="18"/>
                <w:lang w:val="en-GB"/>
              </w:rPr>
              <w:t xml:space="preserve">he </w:t>
            </w:r>
            <w:r w:rsidR="00C43038" w:rsidRPr="003E5E40">
              <w:rPr>
                <w:sz w:val="18"/>
                <w:szCs w:val="18"/>
                <w:lang w:val="en-GB"/>
              </w:rPr>
              <w:t xml:space="preserve">composites </w:t>
            </w:r>
            <w:r w:rsidRPr="003E5E40">
              <w:rPr>
                <w:sz w:val="18"/>
                <w:szCs w:val="18"/>
                <w:lang w:val="en-GB"/>
              </w:rPr>
              <w:t xml:space="preserve">were </w:t>
            </w:r>
            <w:r w:rsidR="00C43038" w:rsidRPr="003E5E40">
              <w:rPr>
                <w:sz w:val="18"/>
                <w:szCs w:val="18"/>
                <w:lang w:val="en-GB"/>
              </w:rPr>
              <w:t>purified</w:t>
            </w:r>
            <w:r w:rsidRPr="003E5E40">
              <w:rPr>
                <w:sz w:val="18"/>
                <w:szCs w:val="18"/>
                <w:lang w:val="en-GB"/>
              </w:rPr>
              <w:t xml:space="preserve"> by </w:t>
            </w:r>
            <w:r w:rsidR="00C43038" w:rsidRPr="003E5E40">
              <w:rPr>
                <w:sz w:val="18"/>
                <w:szCs w:val="18"/>
                <w:lang w:val="en-GB"/>
              </w:rPr>
              <w:t xml:space="preserve"> </w:t>
            </w:r>
            <w:r w:rsidRPr="003E5E40">
              <w:rPr>
                <w:sz w:val="18"/>
                <w:szCs w:val="18"/>
                <w:lang w:val="en-GB"/>
              </w:rPr>
              <w:t>centrifugation</w:t>
            </w:r>
            <w:r w:rsidR="00C43038" w:rsidRPr="003E5E40">
              <w:rPr>
                <w:sz w:val="18"/>
                <w:szCs w:val="18"/>
                <w:lang w:val="en-GB"/>
              </w:rPr>
              <w:t>-</w:t>
            </w:r>
            <w:r w:rsidRPr="003E5E40">
              <w:rPr>
                <w:sz w:val="18"/>
                <w:szCs w:val="18"/>
                <w:lang w:val="en-GB"/>
              </w:rPr>
              <w:t>washing</w:t>
            </w:r>
            <w:r w:rsidR="00C43038" w:rsidRPr="003E5E40">
              <w:rPr>
                <w:sz w:val="18"/>
                <w:szCs w:val="18"/>
                <w:lang w:val="en-GB"/>
              </w:rPr>
              <w:t>-</w:t>
            </w:r>
            <w:r w:rsidRPr="003E5E40">
              <w:rPr>
                <w:sz w:val="18"/>
                <w:szCs w:val="18"/>
                <w:lang w:val="en-GB"/>
              </w:rPr>
              <w:t>redispersion cycle</w:t>
            </w:r>
            <w:r w:rsidR="00C43038" w:rsidRPr="003E5E40">
              <w:rPr>
                <w:sz w:val="18"/>
                <w:szCs w:val="18"/>
                <w:lang w:val="en-GB"/>
              </w:rPr>
              <w:t>s</w:t>
            </w:r>
          </w:p>
        </w:tc>
        <w:tc>
          <w:tcPr>
            <w:tcW w:w="0" w:type="auto"/>
            <w:tcBorders>
              <w:top w:val="dotted" w:sz="4" w:space="0" w:color="auto"/>
              <w:bottom w:val="dotted" w:sz="4" w:space="0" w:color="auto"/>
            </w:tcBorders>
            <w:vAlign w:val="center"/>
          </w:tcPr>
          <w:p w14:paraId="1F9B7697" w14:textId="77777777" w:rsidR="00DF27ED" w:rsidRPr="003E5E40" w:rsidRDefault="00DF27ED" w:rsidP="00E8202B">
            <w:pPr>
              <w:spacing w:line="480" w:lineRule="auto"/>
              <w:jc w:val="both"/>
              <w:rPr>
                <w:sz w:val="18"/>
                <w:szCs w:val="18"/>
                <w:lang w:val="en-GB"/>
              </w:rPr>
            </w:pPr>
            <w:r w:rsidRPr="003E5E40">
              <w:rPr>
                <w:sz w:val="18"/>
                <w:szCs w:val="18"/>
                <w:lang w:val="en-GB"/>
              </w:rPr>
              <w:t xml:space="preserve">Anatase </w:t>
            </w:r>
            <w:r w:rsidR="00C43038" w:rsidRPr="003E5E40">
              <w:rPr>
                <w:sz w:val="18"/>
                <w:szCs w:val="18"/>
                <w:lang w:val="en-GB"/>
              </w:rPr>
              <w:t>TiO</w:t>
            </w:r>
            <w:r w:rsidR="00C43038" w:rsidRPr="003E5E40">
              <w:rPr>
                <w:sz w:val="18"/>
                <w:szCs w:val="18"/>
                <w:vertAlign w:val="subscript"/>
                <w:lang w:val="en-GB"/>
              </w:rPr>
              <w:t>2</w:t>
            </w:r>
            <w:r w:rsidR="00C43038" w:rsidRPr="003E5E40">
              <w:rPr>
                <w:sz w:val="18"/>
                <w:szCs w:val="18"/>
                <w:lang w:val="en-GB"/>
              </w:rPr>
              <w:t xml:space="preserve"> particles </w:t>
            </w:r>
            <w:r w:rsidRPr="003E5E40">
              <w:rPr>
                <w:sz w:val="18"/>
                <w:szCs w:val="18"/>
                <w:lang w:val="en-GB"/>
              </w:rPr>
              <w:t xml:space="preserve">with </w:t>
            </w:r>
            <w:r w:rsidR="00E8202B" w:rsidRPr="003E5E40">
              <w:rPr>
                <w:sz w:val="18"/>
                <w:szCs w:val="18"/>
                <w:lang w:val="en-GB"/>
              </w:rPr>
              <w:t xml:space="preserve">a crystal size of </w:t>
            </w:r>
            <w:r w:rsidRPr="003E5E40">
              <w:rPr>
                <w:sz w:val="18"/>
                <w:szCs w:val="18"/>
                <w:lang w:val="en-GB"/>
              </w:rPr>
              <w:t xml:space="preserve">6-8 nm. Band gap &lt; 2.43 eV. </w:t>
            </w:r>
          </w:p>
        </w:tc>
        <w:tc>
          <w:tcPr>
            <w:tcW w:w="0" w:type="auto"/>
            <w:tcBorders>
              <w:top w:val="dotted" w:sz="4" w:space="0" w:color="auto"/>
              <w:bottom w:val="dotted" w:sz="4" w:space="0" w:color="auto"/>
            </w:tcBorders>
            <w:vAlign w:val="center"/>
          </w:tcPr>
          <w:p w14:paraId="2A214404" w14:textId="77777777" w:rsidR="00DF27ED" w:rsidRPr="003E5E40" w:rsidRDefault="00DF27ED" w:rsidP="00E8202B">
            <w:pPr>
              <w:spacing w:line="480" w:lineRule="auto"/>
              <w:jc w:val="both"/>
              <w:rPr>
                <w:sz w:val="18"/>
                <w:szCs w:val="18"/>
                <w:lang w:val="en-GB"/>
              </w:rPr>
            </w:pPr>
            <w:r w:rsidRPr="003E5E40">
              <w:rPr>
                <w:sz w:val="18"/>
                <w:szCs w:val="18"/>
                <w:lang w:val="en-GB"/>
              </w:rPr>
              <w:t xml:space="preserve">Photodegradation of </w:t>
            </w:r>
            <w:r w:rsidR="00E8202B" w:rsidRPr="003E5E40">
              <w:rPr>
                <w:sz w:val="18"/>
                <w:szCs w:val="18"/>
                <w:lang w:val="en-GB"/>
              </w:rPr>
              <w:t>MO</w:t>
            </w:r>
            <w:r w:rsidRPr="003E5E40">
              <w:rPr>
                <w:sz w:val="18"/>
                <w:szCs w:val="18"/>
                <w:lang w:val="en-GB"/>
              </w:rPr>
              <w:t xml:space="preserve"> (</w:t>
            </w:r>
            <w:r w:rsidR="00E8202B" w:rsidRPr="003E5E40">
              <w:rPr>
                <w:sz w:val="18"/>
                <w:szCs w:val="18"/>
                <w:lang w:val="en-GB"/>
              </w:rPr>
              <w:t>1 g</w:t>
            </w:r>
            <w:r w:rsidR="00E8202B" w:rsidRPr="003E5E40">
              <w:rPr>
                <w:sz w:val="18"/>
                <w:szCs w:val="18"/>
                <w:vertAlign w:val="subscript"/>
                <w:lang w:val="en-GB"/>
              </w:rPr>
              <w:t>cat</w:t>
            </w:r>
            <w:r w:rsidR="00E8202B" w:rsidRPr="003E5E40">
              <w:rPr>
                <w:sz w:val="18"/>
                <w:szCs w:val="18"/>
                <w:lang w:val="en-GB"/>
              </w:rPr>
              <w:t xml:space="preserve"> L</w:t>
            </w:r>
            <w:r w:rsidR="00E8202B" w:rsidRPr="003E5E40">
              <w:rPr>
                <w:sz w:val="18"/>
                <w:szCs w:val="18"/>
                <w:vertAlign w:val="superscript"/>
                <w:lang w:val="en-GB"/>
              </w:rPr>
              <w:t>-1</w:t>
            </w:r>
            <w:r w:rsidR="00E8202B" w:rsidRPr="003E5E40">
              <w:rPr>
                <w:sz w:val="18"/>
                <w:szCs w:val="18"/>
                <w:lang w:val="en-GB"/>
              </w:rPr>
              <w:t xml:space="preserve">, 12 ppm </w:t>
            </w:r>
            <w:r w:rsidRPr="003E5E40">
              <w:rPr>
                <w:sz w:val="18"/>
                <w:szCs w:val="18"/>
                <w:lang w:val="en-GB"/>
              </w:rPr>
              <w:t>MO</w:t>
            </w:r>
            <w:r w:rsidR="00E8202B" w:rsidRPr="003E5E40">
              <w:rPr>
                <w:sz w:val="18"/>
                <w:szCs w:val="18"/>
                <w:lang w:val="en-GB"/>
              </w:rPr>
              <w:t xml:space="preserve">) </w:t>
            </w:r>
            <w:r w:rsidRPr="003E5E40">
              <w:rPr>
                <w:sz w:val="18"/>
                <w:szCs w:val="18"/>
                <w:lang w:val="en-GB"/>
              </w:rPr>
              <w:t xml:space="preserve">under </w:t>
            </w:r>
            <w:r w:rsidR="00E8202B" w:rsidRPr="003E5E40">
              <w:rPr>
                <w:sz w:val="18"/>
                <w:szCs w:val="18"/>
                <w:lang w:val="en-GB"/>
              </w:rPr>
              <w:t>Vis light i</w:t>
            </w:r>
            <w:r w:rsidRPr="003E5E40">
              <w:rPr>
                <w:sz w:val="18"/>
                <w:szCs w:val="18"/>
                <w:lang w:val="en-GB"/>
              </w:rPr>
              <w:t xml:space="preserve">rradiation (1000 W </w:t>
            </w:r>
            <w:r w:rsidR="00E8202B" w:rsidRPr="003E5E40">
              <w:rPr>
                <w:sz w:val="18"/>
                <w:szCs w:val="18"/>
                <w:lang w:val="en-GB"/>
              </w:rPr>
              <w:t>X</w:t>
            </w:r>
            <w:r w:rsidRPr="003E5E40">
              <w:rPr>
                <w:sz w:val="18"/>
                <w:szCs w:val="18"/>
                <w:lang w:val="en-GB"/>
              </w:rPr>
              <w:t>enon la</w:t>
            </w:r>
            <w:r w:rsidR="00E8202B" w:rsidRPr="003E5E40">
              <w:rPr>
                <w:sz w:val="18"/>
                <w:szCs w:val="18"/>
                <w:lang w:val="en-GB"/>
              </w:rPr>
              <w:t>m</w:t>
            </w:r>
            <w:r w:rsidRPr="003E5E40">
              <w:rPr>
                <w:sz w:val="18"/>
                <w:szCs w:val="18"/>
                <w:lang w:val="en-GB"/>
              </w:rPr>
              <w:t>p) and cutoff filter</w:t>
            </w:r>
            <w:r w:rsidR="00E8202B" w:rsidRPr="003E5E40">
              <w:rPr>
                <w:sz w:val="18"/>
                <w:szCs w:val="18"/>
                <w:lang w:val="en-GB"/>
              </w:rPr>
              <w:t xml:space="preserve">, </w:t>
            </w:r>
            <w:r w:rsidRPr="003E5E40">
              <w:rPr>
                <w:sz w:val="18"/>
                <w:szCs w:val="18"/>
                <w:lang w:val="en-GB"/>
              </w:rPr>
              <w:t>λ&gt;400</w:t>
            </w:r>
            <w:r w:rsidR="00E8202B" w:rsidRPr="003E5E40">
              <w:rPr>
                <w:sz w:val="18"/>
                <w:szCs w:val="18"/>
                <w:lang w:val="en-GB"/>
              </w:rPr>
              <w:t xml:space="preserve"> </w:t>
            </w:r>
            <w:r w:rsidRPr="003E5E40">
              <w:rPr>
                <w:sz w:val="18"/>
                <w:szCs w:val="18"/>
                <w:lang w:val="en-GB"/>
              </w:rPr>
              <w:t>nm</w:t>
            </w:r>
          </w:p>
        </w:tc>
        <w:tc>
          <w:tcPr>
            <w:tcW w:w="0" w:type="auto"/>
            <w:tcBorders>
              <w:top w:val="dotted" w:sz="4" w:space="0" w:color="auto"/>
              <w:bottom w:val="dotted" w:sz="4" w:space="0" w:color="auto"/>
            </w:tcBorders>
            <w:vAlign w:val="center"/>
          </w:tcPr>
          <w:p w14:paraId="593B1A07" w14:textId="77777777" w:rsidR="00DF27ED" w:rsidRPr="003E5E40" w:rsidRDefault="00DF27ED" w:rsidP="00DF63BB">
            <w:pPr>
              <w:spacing w:line="480" w:lineRule="auto"/>
              <w:jc w:val="both"/>
              <w:rPr>
                <w:sz w:val="18"/>
                <w:szCs w:val="18"/>
                <w:lang w:val="en-GB"/>
              </w:rPr>
            </w:pPr>
            <w:r w:rsidRPr="003E5E40">
              <w:rPr>
                <w:sz w:val="18"/>
                <w:szCs w:val="18"/>
                <w:lang w:val="en-GB"/>
              </w:rPr>
              <w:fldChar w:fldCharType="begin"/>
            </w:r>
            <w:r w:rsidR="00A96C65" w:rsidRPr="003E5E40">
              <w:rPr>
                <w:sz w:val="18"/>
                <w:szCs w:val="18"/>
                <w:lang w:val="en-GB"/>
              </w:rPr>
              <w:instrText xml:space="preserve"> ADDIN REFMGR.CITE &lt;Refman&gt;&lt;Cite&gt;&lt;Author&gt;Chen&lt;/Author&gt;&lt;Year&gt;2010&lt;/Year&gt;&lt;RecNum&gt;34&lt;/RecNum&gt;&lt;IDText&gt;Synthesis of visible-light responsive graphene oxide/TiO2 composites with p/n heterojunction&lt;/IDText&gt;&lt;MDL Ref_Type="Journal"&gt;&lt;Ref_Type&gt;Journal&lt;/Ref_Type&gt;&lt;Ref_ID&gt;34&lt;/Ref_ID&gt;&lt;Title_Primary&gt;Synthesis of visible-light responsive graphene oxide/TiO&lt;sub&gt;2&lt;/sub&gt; composites with p/n heterojunction&lt;/Title_Primary&gt;&lt;Authors_Primary&gt;Chen,C.&lt;/Authors_Primary&gt;&lt;Authors_Primary&gt;Cai,W.&lt;/Authors_Primary&gt;&lt;Authors_Primary&gt;Long,M.&lt;/Authors_Primary&gt;&lt;Authors_Primary&gt;Zhou,B.&lt;/Authors_Primary&gt;&lt;Authors_Primary&gt;Wu,Y.&lt;/Authors_Primary&gt;&lt;Authors_Primary&gt;Wu,D.&lt;/Authors_Primary&gt;&lt;Authors_Primary&gt;Feng,Y.&lt;/Authors_Primary&gt;&lt;Date_Primary&gt;2010&lt;/Date_Primary&gt;&lt;Keywords&gt;Composites&lt;/Keywords&gt;&lt;Keywords&gt;Graphene&lt;/Keywords&gt;&lt;Keywords&gt;Graphene oxide&lt;/Keywords&gt;&lt;Keywords&gt;P&lt;/Keywords&gt;&lt;Keywords&gt;n heterojunction&lt;/Keywords&gt;&lt;Keywords&gt;Photocatalysis&lt;/Keywords&gt;&lt;Keywords&gt;semiconductor&lt;/Keywords&gt;&lt;Keywords&gt;Synthesis&lt;/Keywords&gt;&lt;Keywords&gt;Titanium dioxide&lt;/Keywords&gt;&lt;Keywords&gt;Visible light&lt;/Keywords&gt;&lt;Reprint&gt;Not in File&lt;/Reprint&gt;&lt;Start_Page&gt;6425&lt;/Start_Page&gt;&lt;End_Page&gt;6432&lt;/End_Page&gt;&lt;Periodical&gt;ACS Nano&lt;/Periodical&gt;&lt;Volume&gt;4&lt;/Volume&gt;&lt;Issue&gt;11&lt;/Issue&gt;&lt;Address&gt;Department of Environmental Science and Engineering, School of Municipal and Environmental Engineering, Harbin Institute of Technology, Harbin 150090, China&amp;#xA;State Key Laboratory of Urban Water Resource and Environment, Harbin Institute of Technology, Harbin 150090, China&amp;#xA;School of Environmental Science and Engineering, Shanghai Jiao Tong University, Dong Chuan Road 800, Shanghai 200240, China&lt;/Address&gt;&lt;Web_URL&gt;http://www.scopus.com/inward/record.url?eid=2-s2.0-78649571542&amp;amp;partnerID=40&amp;amp;md5=d06a14ac3b61f391ff5b6ed8c4af4a45&lt;/Web_URL&gt;&lt;ZZ_JournalFull&gt;&lt;f name="System"&gt;ACS Nano&lt;/f&gt;&lt;/ZZ_JournalFull&gt;&lt;ZZ_WorkformID&gt;1&lt;/ZZ_WorkformID&gt;&lt;/MDL&gt;&lt;/Cite&gt;&lt;/Refman&gt;</w:instrText>
            </w:r>
            <w:r w:rsidRPr="003E5E40">
              <w:rPr>
                <w:sz w:val="18"/>
                <w:szCs w:val="18"/>
                <w:lang w:val="en-GB"/>
              </w:rPr>
              <w:fldChar w:fldCharType="separate"/>
            </w:r>
            <w:r w:rsidR="00DF63BB" w:rsidRPr="003E5E40">
              <w:rPr>
                <w:noProof/>
                <w:sz w:val="18"/>
                <w:szCs w:val="18"/>
                <w:lang w:val="en-GB"/>
              </w:rPr>
              <w:t>(Chen et al. 2010)</w:t>
            </w:r>
            <w:r w:rsidRPr="003E5E40">
              <w:rPr>
                <w:sz w:val="18"/>
                <w:szCs w:val="18"/>
                <w:lang w:val="en-GB"/>
              </w:rPr>
              <w:fldChar w:fldCharType="end"/>
            </w:r>
          </w:p>
        </w:tc>
      </w:tr>
      <w:tr w:rsidR="004142AF" w:rsidRPr="003E5E40" w14:paraId="6FD5AC26" w14:textId="77777777" w:rsidTr="001A2D25">
        <w:trPr>
          <w:trHeight w:val="567"/>
        </w:trPr>
        <w:tc>
          <w:tcPr>
            <w:tcW w:w="0" w:type="auto"/>
            <w:tcBorders>
              <w:top w:val="dotted" w:sz="4" w:space="0" w:color="auto"/>
              <w:bottom w:val="dotted" w:sz="4" w:space="0" w:color="auto"/>
            </w:tcBorders>
            <w:vAlign w:val="center"/>
          </w:tcPr>
          <w:p w14:paraId="1A8E8F1E" w14:textId="77777777" w:rsidR="00B039C1" w:rsidRPr="003E5E40" w:rsidRDefault="00B039C1" w:rsidP="00810C8A">
            <w:pPr>
              <w:spacing w:line="480" w:lineRule="auto"/>
              <w:jc w:val="center"/>
              <w:rPr>
                <w:sz w:val="18"/>
                <w:szCs w:val="18"/>
                <w:lang w:val="en-GB"/>
              </w:rPr>
            </w:pPr>
            <w:r w:rsidRPr="003E5E40">
              <w:rPr>
                <w:sz w:val="18"/>
                <w:szCs w:val="18"/>
                <w:lang w:val="en-GB"/>
              </w:rPr>
              <w:t>Sol-gel</w:t>
            </w:r>
          </w:p>
        </w:tc>
        <w:tc>
          <w:tcPr>
            <w:tcW w:w="0" w:type="auto"/>
            <w:tcBorders>
              <w:top w:val="dotted" w:sz="4" w:space="0" w:color="auto"/>
              <w:bottom w:val="dotted" w:sz="4" w:space="0" w:color="auto"/>
            </w:tcBorders>
            <w:vAlign w:val="center"/>
          </w:tcPr>
          <w:p w14:paraId="6A15242C" w14:textId="77777777" w:rsidR="00B039C1" w:rsidRPr="003E5E40" w:rsidRDefault="00B039C1" w:rsidP="00810C8A">
            <w:pPr>
              <w:spacing w:line="480" w:lineRule="auto"/>
              <w:jc w:val="center"/>
              <w:rPr>
                <w:sz w:val="18"/>
                <w:szCs w:val="18"/>
                <w:lang w:val="en-GB"/>
              </w:rPr>
            </w:pPr>
            <w:r w:rsidRPr="003E5E40">
              <w:rPr>
                <w:sz w:val="18"/>
                <w:szCs w:val="18"/>
                <w:lang w:val="en-GB"/>
              </w:rPr>
              <w:t>TiF</w:t>
            </w:r>
            <w:r w:rsidRPr="003E5E40">
              <w:rPr>
                <w:sz w:val="18"/>
                <w:szCs w:val="18"/>
                <w:vertAlign w:val="subscript"/>
                <w:lang w:val="en-GB"/>
              </w:rPr>
              <w:t>4</w:t>
            </w:r>
          </w:p>
          <w:p w14:paraId="4819A79E" w14:textId="77777777" w:rsidR="00B039C1" w:rsidRPr="003E5E40" w:rsidRDefault="00B039C1" w:rsidP="00E8202B">
            <w:pPr>
              <w:spacing w:line="480" w:lineRule="auto"/>
              <w:jc w:val="center"/>
              <w:rPr>
                <w:sz w:val="18"/>
                <w:szCs w:val="18"/>
                <w:lang w:val="en-GB"/>
              </w:rPr>
            </w:pPr>
            <w:r w:rsidRPr="003E5E40">
              <w:rPr>
                <w:sz w:val="18"/>
                <w:szCs w:val="18"/>
                <w:lang w:val="en-GB"/>
              </w:rPr>
              <w:t>GO dispersion</w:t>
            </w:r>
          </w:p>
        </w:tc>
        <w:tc>
          <w:tcPr>
            <w:tcW w:w="0" w:type="auto"/>
            <w:tcBorders>
              <w:top w:val="dotted" w:sz="4" w:space="0" w:color="auto"/>
              <w:bottom w:val="dotted" w:sz="4" w:space="0" w:color="auto"/>
            </w:tcBorders>
            <w:vAlign w:val="center"/>
          </w:tcPr>
          <w:p w14:paraId="1B402700" w14:textId="77777777" w:rsidR="00B039C1" w:rsidRPr="003E5E40" w:rsidRDefault="00B039C1" w:rsidP="005B3356">
            <w:pPr>
              <w:spacing w:line="480" w:lineRule="auto"/>
              <w:jc w:val="both"/>
              <w:rPr>
                <w:sz w:val="18"/>
                <w:szCs w:val="18"/>
                <w:lang w:val="en-GB"/>
              </w:rPr>
            </w:pPr>
            <w:r w:rsidRPr="003E5E40">
              <w:rPr>
                <w:sz w:val="18"/>
                <w:szCs w:val="18"/>
                <w:lang w:val="en-GB"/>
              </w:rPr>
              <w:t>TiF</w:t>
            </w:r>
            <w:r w:rsidRPr="003E5E40">
              <w:rPr>
                <w:sz w:val="18"/>
                <w:szCs w:val="18"/>
                <w:vertAlign w:val="subscript"/>
                <w:lang w:val="en-GB"/>
              </w:rPr>
              <w:t>4</w:t>
            </w:r>
            <w:r w:rsidRPr="003E5E40">
              <w:rPr>
                <w:sz w:val="18"/>
                <w:szCs w:val="18"/>
                <w:lang w:val="en-GB"/>
              </w:rPr>
              <w:t xml:space="preserve"> was added to </w:t>
            </w:r>
            <w:proofErr w:type="gramStart"/>
            <w:r w:rsidRPr="003E5E40">
              <w:rPr>
                <w:sz w:val="18"/>
                <w:szCs w:val="18"/>
                <w:lang w:val="en-GB"/>
              </w:rPr>
              <w:t>an</w:t>
            </w:r>
            <w:proofErr w:type="gramEnd"/>
            <w:r w:rsidRPr="003E5E40">
              <w:rPr>
                <w:sz w:val="18"/>
                <w:szCs w:val="18"/>
                <w:lang w:val="en-GB"/>
              </w:rPr>
              <w:t xml:space="preserve"> </w:t>
            </w:r>
            <w:r w:rsidR="00E8202B" w:rsidRPr="003E5E40">
              <w:rPr>
                <w:sz w:val="18"/>
                <w:szCs w:val="18"/>
                <w:lang w:val="en-GB"/>
              </w:rPr>
              <w:t xml:space="preserve">GO </w:t>
            </w:r>
            <w:r w:rsidRPr="003E5E40">
              <w:rPr>
                <w:sz w:val="18"/>
                <w:szCs w:val="18"/>
                <w:lang w:val="en-GB"/>
              </w:rPr>
              <w:t xml:space="preserve">aqueous dispersion </w:t>
            </w:r>
            <w:r w:rsidR="00E8202B" w:rsidRPr="003E5E40">
              <w:rPr>
                <w:sz w:val="18"/>
                <w:szCs w:val="18"/>
                <w:lang w:val="en-GB"/>
              </w:rPr>
              <w:t xml:space="preserve">and </w:t>
            </w:r>
            <w:r w:rsidRPr="003E5E40">
              <w:rPr>
                <w:sz w:val="18"/>
                <w:szCs w:val="18"/>
                <w:lang w:val="en-GB"/>
              </w:rPr>
              <w:t>the mixture was heated at 60 ºC for 24 h</w:t>
            </w:r>
            <w:r w:rsidR="00FA0CBE" w:rsidRPr="003E5E40">
              <w:rPr>
                <w:sz w:val="18"/>
                <w:szCs w:val="18"/>
                <w:lang w:val="en-GB"/>
              </w:rPr>
              <w:t xml:space="preserve"> to prepare GO-TiO</w:t>
            </w:r>
            <w:r w:rsidR="00FA0CBE" w:rsidRPr="003E5E40">
              <w:rPr>
                <w:sz w:val="18"/>
                <w:szCs w:val="18"/>
                <w:vertAlign w:val="subscript"/>
                <w:lang w:val="en-GB"/>
              </w:rPr>
              <w:t>2</w:t>
            </w:r>
            <w:r w:rsidR="00FA0CBE" w:rsidRPr="003E5E40">
              <w:rPr>
                <w:sz w:val="18"/>
                <w:szCs w:val="18"/>
                <w:lang w:val="en-GB"/>
              </w:rPr>
              <w:t xml:space="preserve"> composites</w:t>
            </w:r>
            <w:r w:rsidRPr="003E5E40">
              <w:rPr>
                <w:sz w:val="18"/>
                <w:szCs w:val="18"/>
                <w:lang w:val="en-GB"/>
              </w:rPr>
              <w:t xml:space="preserve">. </w:t>
            </w:r>
            <w:r w:rsidR="00FA0CBE" w:rsidRPr="003E5E40">
              <w:rPr>
                <w:sz w:val="18"/>
                <w:szCs w:val="18"/>
                <w:lang w:val="en-GB"/>
              </w:rPr>
              <w:t>RGO-</w:t>
            </w:r>
            <w:r w:rsidRPr="003E5E40">
              <w:rPr>
                <w:sz w:val="18"/>
                <w:szCs w:val="18"/>
                <w:lang w:val="en-GB"/>
              </w:rPr>
              <w:t>TiO</w:t>
            </w:r>
            <w:r w:rsidRPr="003E5E40">
              <w:rPr>
                <w:sz w:val="18"/>
                <w:szCs w:val="18"/>
                <w:vertAlign w:val="subscript"/>
                <w:lang w:val="en-GB"/>
              </w:rPr>
              <w:t>2</w:t>
            </w:r>
            <w:r w:rsidRPr="003E5E40">
              <w:rPr>
                <w:sz w:val="18"/>
                <w:szCs w:val="18"/>
                <w:lang w:val="en-GB"/>
              </w:rPr>
              <w:t xml:space="preserve"> composites were also prepared by heating</w:t>
            </w:r>
            <w:r w:rsidR="005B3356" w:rsidRPr="003E5E40">
              <w:rPr>
                <w:sz w:val="18"/>
                <w:szCs w:val="18"/>
                <w:lang w:val="en-GB"/>
              </w:rPr>
              <w:t xml:space="preserve"> GO-TiO</w:t>
            </w:r>
            <w:r w:rsidR="005B3356" w:rsidRPr="003E5E40">
              <w:rPr>
                <w:sz w:val="18"/>
                <w:szCs w:val="18"/>
                <w:vertAlign w:val="subscript"/>
                <w:lang w:val="en-GB"/>
              </w:rPr>
              <w:t>2</w:t>
            </w:r>
            <w:r w:rsidRPr="003E5E40">
              <w:rPr>
                <w:sz w:val="18"/>
                <w:szCs w:val="18"/>
                <w:lang w:val="en-GB"/>
              </w:rPr>
              <w:t xml:space="preserve"> </w:t>
            </w:r>
            <w:r w:rsidR="005B3356" w:rsidRPr="003E5E40">
              <w:rPr>
                <w:sz w:val="18"/>
                <w:szCs w:val="18"/>
                <w:lang w:val="en-GB"/>
              </w:rPr>
              <w:t>(</w:t>
            </w:r>
            <w:r w:rsidRPr="003E5E40">
              <w:rPr>
                <w:sz w:val="18"/>
                <w:szCs w:val="18"/>
                <w:lang w:val="en-GB"/>
              </w:rPr>
              <w:t>1000</w:t>
            </w:r>
            <w:r w:rsidR="00E8202B" w:rsidRPr="003E5E40">
              <w:rPr>
                <w:sz w:val="18"/>
                <w:szCs w:val="18"/>
                <w:lang w:val="en-GB"/>
              </w:rPr>
              <w:t> </w:t>
            </w:r>
            <w:r w:rsidRPr="003E5E40">
              <w:rPr>
                <w:sz w:val="18"/>
                <w:szCs w:val="18"/>
                <w:lang w:val="en-GB"/>
              </w:rPr>
              <w:t>ºC</w:t>
            </w:r>
            <w:r w:rsidR="005B3356" w:rsidRPr="003E5E40">
              <w:rPr>
                <w:sz w:val="18"/>
                <w:szCs w:val="18"/>
                <w:lang w:val="en-GB"/>
              </w:rPr>
              <w:t>)</w:t>
            </w:r>
            <w:r w:rsidR="00E8202B" w:rsidRPr="003E5E40">
              <w:rPr>
                <w:sz w:val="18"/>
                <w:szCs w:val="18"/>
                <w:lang w:val="en-GB"/>
              </w:rPr>
              <w:t xml:space="preserve"> </w:t>
            </w:r>
            <w:r w:rsidRPr="003E5E40">
              <w:rPr>
                <w:sz w:val="18"/>
                <w:szCs w:val="18"/>
                <w:lang w:val="en-GB"/>
              </w:rPr>
              <w:t>and chemical reduction using hydrazine hydrate at 100</w:t>
            </w:r>
            <w:r w:rsidR="00E8202B" w:rsidRPr="003E5E40">
              <w:rPr>
                <w:sz w:val="18"/>
                <w:szCs w:val="18"/>
                <w:lang w:val="en-GB"/>
              </w:rPr>
              <w:t xml:space="preserve"> </w:t>
            </w:r>
            <w:r w:rsidRPr="003E5E40">
              <w:rPr>
                <w:sz w:val="18"/>
                <w:szCs w:val="18"/>
                <w:lang w:val="en-GB"/>
              </w:rPr>
              <w:t>ºC</w:t>
            </w:r>
          </w:p>
        </w:tc>
        <w:tc>
          <w:tcPr>
            <w:tcW w:w="0" w:type="auto"/>
            <w:tcBorders>
              <w:top w:val="dotted" w:sz="4" w:space="0" w:color="auto"/>
              <w:bottom w:val="dotted" w:sz="4" w:space="0" w:color="auto"/>
            </w:tcBorders>
            <w:vAlign w:val="center"/>
          </w:tcPr>
          <w:p w14:paraId="0724F33C" w14:textId="77777777" w:rsidR="00B039C1" w:rsidRPr="003E5E40" w:rsidRDefault="008E228C" w:rsidP="008E228C">
            <w:pPr>
              <w:spacing w:line="480" w:lineRule="auto"/>
              <w:jc w:val="both"/>
              <w:rPr>
                <w:sz w:val="18"/>
                <w:szCs w:val="18"/>
                <w:lang w:val="en-GB"/>
              </w:rPr>
            </w:pPr>
            <w:r w:rsidRPr="003E5E40">
              <w:rPr>
                <w:sz w:val="18"/>
                <w:szCs w:val="18"/>
                <w:lang w:val="en-GB"/>
              </w:rPr>
              <w:t>A</w:t>
            </w:r>
            <w:r w:rsidR="00E8202B" w:rsidRPr="003E5E40">
              <w:rPr>
                <w:sz w:val="18"/>
                <w:szCs w:val="18"/>
                <w:lang w:val="en-GB"/>
              </w:rPr>
              <w:t>natase TiO</w:t>
            </w:r>
            <w:r w:rsidR="00E8202B" w:rsidRPr="003E5E40">
              <w:rPr>
                <w:sz w:val="18"/>
                <w:szCs w:val="18"/>
                <w:vertAlign w:val="subscript"/>
                <w:lang w:val="en-GB"/>
              </w:rPr>
              <w:t>2</w:t>
            </w:r>
            <w:r w:rsidR="00E8202B" w:rsidRPr="003E5E40">
              <w:rPr>
                <w:sz w:val="18"/>
                <w:szCs w:val="18"/>
                <w:lang w:val="en-GB"/>
              </w:rPr>
              <w:t xml:space="preserve"> nanocrystals</w:t>
            </w:r>
            <w:r w:rsidR="009D1A1F" w:rsidRPr="003E5E40">
              <w:rPr>
                <w:sz w:val="18"/>
                <w:szCs w:val="18"/>
                <w:lang w:val="en-GB"/>
              </w:rPr>
              <w:t xml:space="preserve"> and </w:t>
            </w:r>
            <w:r w:rsidR="00E8202B" w:rsidRPr="003E5E40">
              <w:rPr>
                <w:sz w:val="18"/>
                <w:szCs w:val="18"/>
                <w:lang w:val="en-GB"/>
              </w:rPr>
              <w:t>S</w:t>
            </w:r>
            <w:r w:rsidR="00E8202B" w:rsidRPr="003E5E40">
              <w:rPr>
                <w:sz w:val="18"/>
                <w:szCs w:val="18"/>
                <w:vertAlign w:val="subscript"/>
                <w:lang w:val="en-GB"/>
              </w:rPr>
              <w:t>BET</w:t>
            </w:r>
            <w:r w:rsidR="00E8202B" w:rsidRPr="003E5E40">
              <w:rPr>
                <w:sz w:val="18"/>
                <w:szCs w:val="18"/>
                <w:lang w:val="en-GB"/>
              </w:rPr>
              <w:t xml:space="preserve"> = 121 m</w:t>
            </w:r>
            <w:r w:rsidR="00E8202B" w:rsidRPr="003E5E40">
              <w:rPr>
                <w:sz w:val="18"/>
                <w:szCs w:val="18"/>
                <w:vertAlign w:val="superscript"/>
                <w:lang w:val="en-GB"/>
              </w:rPr>
              <w:t>2</w:t>
            </w:r>
            <w:r w:rsidR="00E8202B" w:rsidRPr="003E5E40">
              <w:rPr>
                <w:sz w:val="18"/>
                <w:szCs w:val="18"/>
                <w:lang w:val="en-GB"/>
              </w:rPr>
              <w:t xml:space="preserve"> g</w:t>
            </w:r>
            <w:r w:rsidR="00E8202B" w:rsidRPr="003E5E40">
              <w:rPr>
                <w:sz w:val="18"/>
                <w:szCs w:val="18"/>
                <w:vertAlign w:val="superscript"/>
                <w:lang w:val="en-GB"/>
              </w:rPr>
              <w:t>-1</w:t>
            </w:r>
            <w:r w:rsidR="00B039C1" w:rsidRPr="003E5E40">
              <w:rPr>
                <w:sz w:val="18"/>
                <w:szCs w:val="18"/>
                <w:lang w:val="en-GB"/>
              </w:rPr>
              <w:t>. RGO-TiO</w:t>
            </w:r>
            <w:r w:rsidR="00B039C1" w:rsidRPr="003E5E40">
              <w:rPr>
                <w:sz w:val="18"/>
                <w:szCs w:val="18"/>
                <w:vertAlign w:val="subscript"/>
                <w:lang w:val="en-GB"/>
              </w:rPr>
              <w:t>2</w:t>
            </w:r>
            <w:r w:rsidR="009D1A1F" w:rsidRPr="003E5E40">
              <w:rPr>
                <w:sz w:val="18"/>
                <w:szCs w:val="18"/>
                <w:lang w:val="en-GB"/>
              </w:rPr>
              <w:t xml:space="preserve"> chemically reduced presented </w:t>
            </w:r>
            <w:r w:rsidR="00B039C1" w:rsidRPr="003E5E40">
              <w:rPr>
                <w:sz w:val="18"/>
                <w:szCs w:val="18"/>
                <w:lang w:val="en-GB"/>
              </w:rPr>
              <w:t xml:space="preserve">higher </w:t>
            </w:r>
            <w:r w:rsidR="009D1A1F" w:rsidRPr="003E5E40">
              <w:rPr>
                <w:sz w:val="18"/>
                <w:szCs w:val="18"/>
                <w:lang w:val="en-GB"/>
              </w:rPr>
              <w:t>S</w:t>
            </w:r>
            <w:r w:rsidR="009D1A1F" w:rsidRPr="003E5E40">
              <w:rPr>
                <w:sz w:val="18"/>
                <w:szCs w:val="18"/>
                <w:vertAlign w:val="subscript"/>
                <w:lang w:val="en-GB"/>
              </w:rPr>
              <w:t>BET</w:t>
            </w:r>
            <w:r w:rsidR="00B039C1" w:rsidRPr="003E5E40">
              <w:rPr>
                <w:sz w:val="18"/>
                <w:szCs w:val="18"/>
                <w:lang w:val="en-GB"/>
              </w:rPr>
              <w:t xml:space="preserve"> and </w:t>
            </w:r>
            <w:r w:rsidRPr="003E5E40">
              <w:rPr>
                <w:sz w:val="18"/>
                <w:szCs w:val="18"/>
                <w:lang w:val="en-GB"/>
              </w:rPr>
              <w:t>a</w:t>
            </w:r>
            <w:r w:rsidR="009D1A1F" w:rsidRPr="003E5E40">
              <w:rPr>
                <w:sz w:val="18"/>
                <w:szCs w:val="18"/>
                <w:lang w:val="en-GB"/>
              </w:rPr>
              <w:t xml:space="preserve"> </w:t>
            </w:r>
            <w:r w:rsidR="00B039C1" w:rsidRPr="003E5E40">
              <w:rPr>
                <w:sz w:val="18"/>
                <w:szCs w:val="18"/>
                <w:lang w:val="en-GB"/>
              </w:rPr>
              <w:t xml:space="preserve">anatase-rutile </w:t>
            </w:r>
            <w:r w:rsidR="009D1A1F" w:rsidRPr="003E5E40">
              <w:rPr>
                <w:sz w:val="18"/>
                <w:szCs w:val="18"/>
                <w:lang w:val="en-GB"/>
              </w:rPr>
              <w:t xml:space="preserve">phase for </w:t>
            </w:r>
            <w:r w:rsidR="00B039C1" w:rsidRPr="003E5E40">
              <w:rPr>
                <w:sz w:val="18"/>
                <w:szCs w:val="18"/>
                <w:lang w:val="en-GB"/>
              </w:rPr>
              <w:t>TiO</w:t>
            </w:r>
            <w:r w:rsidR="00B039C1" w:rsidRPr="003E5E40">
              <w:rPr>
                <w:sz w:val="18"/>
                <w:szCs w:val="18"/>
                <w:vertAlign w:val="subscript"/>
                <w:lang w:val="en-GB"/>
              </w:rPr>
              <w:t>2</w:t>
            </w:r>
            <w:r w:rsidR="00B039C1" w:rsidRPr="003E5E40">
              <w:rPr>
                <w:sz w:val="18"/>
                <w:szCs w:val="18"/>
                <w:lang w:val="en-GB"/>
              </w:rPr>
              <w:t xml:space="preserve"> </w:t>
            </w:r>
            <w:r w:rsidR="009D1A1F" w:rsidRPr="003E5E40">
              <w:rPr>
                <w:sz w:val="18"/>
                <w:szCs w:val="18"/>
                <w:lang w:val="en-GB"/>
              </w:rPr>
              <w:t>particles</w:t>
            </w:r>
          </w:p>
        </w:tc>
        <w:tc>
          <w:tcPr>
            <w:tcW w:w="0" w:type="auto"/>
            <w:tcBorders>
              <w:top w:val="dotted" w:sz="4" w:space="0" w:color="auto"/>
              <w:bottom w:val="dotted" w:sz="4" w:space="0" w:color="auto"/>
            </w:tcBorders>
            <w:vAlign w:val="center"/>
          </w:tcPr>
          <w:p w14:paraId="2F93FC2C" w14:textId="77777777" w:rsidR="00B039C1" w:rsidRPr="003E5E40" w:rsidRDefault="00B039C1" w:rsidP="001A2D25">
            <w:pPr>
              <w:spacing w:line="480" w:lineRule="auto"/>
              <w:jc w:val="center"/>
              <w:rPr>
                <w:sz w:val="18"/>
                <w:szCs w:val="18"/>
                <w:lang w:val="en-GB"/>
              </w:rPr>
            </w:pPr>
            <w:r w:rsidRPr="003E5E40">
              <w:rPr>
                <w:sz w:val="18"/>
                <w:szCs w:val="18"/>
                <w:lang w:val="en-GB"/>
              </w:rPr>
              <w:t>-</w:t>
            </w:r>
          </w:p>
        </w:tc>
        <w:tc>
          <w:tcPr>
            <w:tcW w:w="0" w:type="auto"/>
            <w:tcBorders>
              <w:top w:val="dotted" w:sz="4" w:space="0" w:color="auto"/>
              <w:bottom w:val="dotted" w:sz="4" w:space="0" w:color="auto"/>
            </w:tcBorders>
            <w:vAlign w:val="center"/>
          </w:tcPr>
          <w:p w14:paraId="5B3DE060" w14:textId="77777777" w:rsidR="00B039C1" w:rsidRPr="003E5E40" w:rsidRDefault="00B039C1" w:rsidP="00DF63BB">
            <w:pPr>
              <w:spacing w:line="480" w:lineRule="auto"/>
              <w:jc w:val="both"/>
              <w:rPr>
                <w:sz w:val="18"/>
                <w:szCs w:val="18"/>
                <w:lang w:val="en-GB"/>
              </w:rPr>
            </w:pPr>
            <w:r w:rsidRPr="003E5E40">
              <w:rPr>
                <w:sz w:val="18"/>
                <w:szCs w:val="18"/>
                <w:lang w:val="en-GB"/>
              </w:rPr>
              <w:fldChar w:fldCharType="begin">
                <w:fldData xml:space="preserve">PFJlZm1hbj48Q2l0ZT48QXV0aG9yPkxhbWJlcnQ8L0F1dGhvcj48WWVhcj4yMDA5PC9ZZWFyPjxS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</w:fldData>
              </w:fldChar>
            </w:r>
            <w:r w:rsidR="00A96C65" w:rsidRPr="003E5E40">
              <w:rPr>
                <w:sz w:val="18"/>
                <w:szCs w:val="18"/>
                <w:lang w:val="en-GB"/>
              </w:rPr>
              <w:instrText xml:space="preserve"> ADDIN REFMGR.CITE </w:instrText>
            </w:r>
            <w:r w:rsidR="00A96C65" w:rsidRPr="003E5E40">
              <w:rPr>
                <w:sz w:val="18"/>
                <w:szCs w:val="18"/>
                <w:lang w:val="en-GB"/>
              </w:rPr>
              <w:fldChar w:fldCharType="begin">
                <w:fldData xml:space="preserve">PFJlZm1hbj48Q2l0ZT48QXV0aG9yPkxhbWJlcnQ8L0F1dGhvcj48WWVhcj4yMDA5PC9ZZWFyPjxS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</w:fldData>
              </w:fldChar>
            </w:r>
            <w:r w:rsidR="00A96C65" w:rsidRPr="003E5E40">
              <w:rPr>
                <w:sz w:val="18"/>
                <w:szCs w:val="18"/>
                <w:lang w:val="en-GB"/>
              </w:rPr>
              <w:instrText xml:space="preserve"> ADDIN EN.CITE.DATA </w:instrText>
            </w:r>
            <w:r w:rsidR="00A96C65" w:rsidRPr="003E5E40">
              <w:rPr>
                <w:sz w:val="18"/>
                <w:szCs w:val="18"/>
                <w:lang w:val="en-GB"/>
              </w:rPr>
            </w:r>
            <w:r w:rsidR="00A96C65" w:rsidRPr="003E5E40">
              <w:rPr>
                <w:sz w:val="18"/>
                <w:szCs w:val="18"/>
                <w:lang w:val="en-GB"/>
              </w:rPr>
              <w:fldChar w:fldCharType="end"/>
            </w:r>
            <w:r w:rsidRPr="003E5E40">
              <w:rPr>
                <w:sz w:val="18"/>
                <w:szCs w:val="18"/>
                <w:lang w:val="en-GB"/>
              </w:rPr>
            </w:r>
            <w:r w:rsidRPr="003E5E40">
              <w:rPr>
                <w:sz w:val="18"/>
                <w:szCs w:val="18"/>
                <w:lang w:val="en-GB"/>
              </w:rPr>
              <w:fldChar w:fldCharType="separate"/>
            </w:r>
            <w:r w:rsidR="00DF63BB" w:rsidRPr="003E5E40">
              <w:rPr>
                <w:noProof/>
                <w:sz w:val="18"/>
                <w:szCs w:val="18"/>
                <w:lang w:val="en-GB"/>
              </w:rPr>
              <w:t>(Lambert et al. 2009)</w:t>
            </w:r>
            <w:r w:rsidRPr="003E5E40">
              <w:rPr>
                <w:sz w:val="18"/>
                <w:szCs w:val="18"/>
                <w:lang w:val="en-GB"/>
              </w:rPr>
              <w:fldChar w:fldCharType="end"/>
            </w:r>
          </w:p>
        </w:tc>
      </w:tr>
      <w:tr w:rsidR="004142AF" w:rsidRPr="003E5E40" w14:paraId="0762E8DA" w14:textId="77777777" w:rsidTr="00843B0D">
        <w:trPr>
          <w:trHeight w:val="567"/>
        </w:trPr>
        <w:tc>
          <w:tcPr>
            <w:tcW w:w="0" w:type="auto"/>
            <w:tcBorders>
              <w:top w:val="dotted" w:sz="4" w:space="0" w:color="auto"/>
              <w:bottom w:val="dotted" w:sz="4" w:space="0" w:color="auto"/>
            </w:tcBorders>
            <w:vAlign w:val="center"/>
          </w:tcPr>
          <w:p w14:paraId="733A0F82" w14:textId="77777777" w:rsidR="00DF27ED" w:rsidRPr="003E5E40" w:rsidRDefault="00DF27ED" w:rsidP="009D1A1F">
            <w:pPr>
              <w:spacing w:line="480" w:lineRule="auto"/>
              <w:jc w:val="center"/>
              <w:rPr>
                <w:sz w:val="18"/>
                <w:szCs w:val="18"/>
                <w:lang w:val="en-GB"/>
              </w:rPr>
            </w:pPr>
            <w:r w:rsidRPr="003E5E40">
              <w:rPr>
                <w:sz w:val="18"/>
                <w:szCs w:val="18"/>
                <w:lang w:val="en-GB"/>
              </w:rPr>
              <w:t>Sol</w:t>
            </w:r>
            <w:r w:rsidR="009D1A1F" w:rsidRPr="003E5E40">
              <w:rPr>
                <w:sz w:val="18"/>
                <w:szCs w:val="18"/>
                <w:lang w:val="en-GB"/>
              </w:rPr>
              <w:t>-</w:t>
            </w:r>
            <w:r w:rsidRPr="003E5E40">
              <w:rPr>
                <w:sz w:val="18"/>
                <w:szCs w:val="18"/>
                <w:lang w:val="en-GB"/>
              </w:rPr>
              <w:t>gel</w:t>
            </w:r>
          </w:p>
        </w:tc>
        <w:tc>
          <w:tcPr>
            <w:tcW w:w="0" w:type="auto"/>
            <w:tcBorders>
              <w:top w:val="dotted" w:sz="4" w:space="0" w:color="auto"/>
              <w:bottom w:val="dotted" w:sz="4" w:space="0" w:color="auto"/>
            </w:tcBorders>
            <w:vAlign w:val="center"/>
          </w:tcPr>
          <w:p w14:paraId="1571E909" w14:textId="77777777" w:rsidR="00DF27ED" w:rsidRPr="003E5E40" w:rsidRDefault="00DF27ED" w:rsidP="00810C8A">
            <w:pPr>
              <w:spacing w:line="480" w:lineRule="auto"/>
              <w:jc w:val="center"/>
              <w:rPr>
                <w:sz w:val="18"/>
                <w:szCs w:val="18"/>
                <w:lang w:val="en-GB"/>
              </w:rPr>
            </w:pPr>
            <w:r w:rsidRPr="003E5E40">
              <w:rPr>
                <w:sz w:val="18"/>
                <w:szCs w:val="18"/>
                <w:lang w:val="en-GB"/>
              </w:rPr>
              <w:t>Ti(SO</w:t>
            </w:r>
            <w:r w:rsidRPr="003E5E40">
              <w:rPr>
                <w:sz w:val="18"/>
                <w:szCs w:val="18"/>
                <w:vertAlign w:val="subscript"/>
                <w:lang w:val="en-GB"/>
              </w:rPr>
              <w:t>4</w:t>
            </w:r>
            <w:r w:rsidRPr="003E5E40">
              <w:rPr>
                <w:sz w:val="18"/>
                <w:szCs w:val="18"/>
                <w:lang w:val="en-GB"/>
              </w:rPr>
              <w:t>)</w:t>
            </w:r>
            <w:r w:rsidRPr="003E5E40">
              <w:rPr>
                <w:sz w:val="18"/>
                <w:szCs w:val="18"/>
                <w:vertAlign w:val="subscript"/>
                <w:lang w:val="en-GB"/>
              </w:rPr>
              <w:t>2</w:t>
            </w:r>
          </w:p>
          <w:p w14:paraId="4E05CD05" w14:textId="77777777" w:rsidR="00DF27ED" w:rsidRPr="003E5E40" w:rsidRDefault="00DF27ED" w:rsidP="00810C8A">
            <w:pPr>
              <w:spacing w:line="480" w:lineRule="auto"/>
              <w:jc w:val="center"/>
              <w:rPr>
                <w:sz w:val="18"/>
                <w:szCs w:val="18"/>
                <w:lang w:val="en-GB"/>
              </w:rPr>
            </w:pPr>
            <w:r w:rsidRPr="003E5E40">
              <w:rPr>
                <w:sz w:val="18"/>
                <w:szCs w:val="18"/>
                <w:lang w:val="en-GB"/>
              </w:rPr>
              <w:t xml:space="preserve">GO </w:t>
            </w:r>
            <w:r w:rsidRPr="003E5E40">
              <w:rPr>
                <w:sz w:val="18"/>
                <w:szCs w:val="18"/>
                <w:lang w:val="en-GB"/>
              </w:rPr>
              <w:lastRenderedPageBreak/>
              <w:t>dispersion</w:t>
            </w:r>
          </w:p>
        </w:tc>
        <w:tc>
          <w:tcPr>
            <w:tcW w:w="0" w:type="auto"/>
            <w:tcBorders>
              <w:top w:val="dotted" w:sz="4" w:space="0" w:color="auto"/>
              <w:bottom w:val="dotted" w:sz="4" w:space="0" w:color="auto"/>
            </w:tcBorders>
            <w:vAlign w:val="center"/>
          </w:tcPr>
          <w:p w14:paraId="4F970EFC" w14:textId="77777777" w:rsidR="00DF27ED" w:rsidRPr="003E5E40" w:rsidRDefault="008D059C" w:rsidP="008E228C">
            <w:pPr>
              <w:spacing w:line="480" w:lineRule="auto"/>
              <w:jc w:val="both"/>
              <w:rPr>
                <w:sz w:val="18"/>
                <w:szCs w:val="18"/>
                <w:lang w:val="en-GB"/>
              </w:rPr>
            </w:pPr>
            <w:r w:rsidRPr="003E5E40">
              <w:rPr>
                <w:sz w:val="18"/>
                <w:szCs w:val="18"/>
                <w:lang w:val="en-GB"/>
              </w:rPr>
              <w:lastRenderedPageBreak/>
              <w:t xml:space="preserve">GO dispersion was added to an aqueous solution formed by adding </w:t>
            </w:r>
            <w:proofErr w:type="gramStart"/>
            <w:r w:rsidR="00DF27ED" w:rsidRPr="003E5E40">
              <w:rPr>
                <w:sz w:val="18"/>
                <w:szCs w:val="18"/>
                <w:lang w:val="en-GB"/>
              </w:rPr>
              <w:t>Ti(</w:t>
            </w:r>
            <w:proofErr w:type="gramEnd"/>
            <w:r w:rsidR="00DF27ED" w:rsidRPr="003E5E40">
              <w:rPr>
                <w:sz w:val="18"/>
                <w:szCs w:val="18"/>
                <w:lang w:val="en-GB"/>
              </w:rPr>
              <w:t>SO</w:t>
            </w:r>
            <w:r w:rsidR="00DF27ED" w:rsidRPr="003E5E40">
              <w:rPr>
                <w:sz w:val="18"/>
                <w:szCs w:val="18"/>
                <w:vertAlign w:val="subscript"/>
                <w:lang w:val="en-GB"/>
              </w:rPr>
              <w:t>4</w:t>
            </w:r>
            <w:r w:rsidR="00DF27ED" w:rsidRPr="003E5E40">
              <w:rPr>
                <w:sz w:val="18"/>
                <w:szCs w:val="18"/>
                <w:lang w:val="en-GB"/>
              </w:rPr>
              <w:t>)</w:t>
            </w:r>
            <w:r w:rsidR="00DF27ED" w:rsidRPr="003E5E40">
              <w:rPr>
                <w:sz w:val="18"/>
                <w:szCs w:val="18"/>
                <w:vertAlign w:val="subscript"/>
                <w:lang w:val="en-GB"/>
              </w:rPr>
              <w:t>2</w:t>
            </w:r>
            <w:r w:rsidR="00DF27ED" w:rsidRPr="003E5E40">
              <w:rPr>
                <w:sz w:val="18"/>
                <w:szCs w:val="18"/>
                <w:lang w:val="en-GB"/>
              </w:rPr>
              <w:t xml:space="preserve"> </w:t>
            </w:r>
            <w:r w:rsidRPr="003E5E40">
              <w:rPr>
                <w:sz w:val="18"/>
                <w:szCs w:val="18"/>
                <w:lang w:val="en-GB"/>
              </w:rPr>
              <w:t>and H</w:t>
            </w:r>
            <w:r w:rsidRPr="003E5E40">
              <w:rPr>
                <w:sz w:val="18"/>
                <w:szCs w:val="18"/>
                <w:vertAlign w:val="subscript"/>
                <w:lang w:val="en-GB"/>
              </w:rPr>
              <w:t>2</w:t>
            </w:r>
            <w:r w:rsidRPr="003E5E40">
              <w:rPr>
                <w:sz w:val="18"/>
                <w:szCs w:val="18"/>
                <w:lang w:val="en-GB"/>
              </w:rPr>
              <w:t>SO</w:t>
            </w:r>
            <w:r w:rsidRPr="003E5E40">
              <w:rPr>
                <w:sz w:val="18"/>
                <w:szCs w:val="18"/>
                <w:vertAlign w:val="subscript"/>
                <w:lang w:val="en-GB"/>
              </w:rPr>
              <w:t>4</w:t>
            </w:r>
            <w:r w:rsidRPr="003E5E40">
              <w:rPr>
                <w:sz w:val="18"/>
                <w:szCs w:val="18"/>
                <w:lang w:val="en-GB"/>
              </w:rPr>
              <w:t>. The</w:t>
            </w:r>
            <w:r w:rsidR="00DF27ED" w:rsidRPr="003E5E40">
              <w:rPr>
                <w:sz w:val="18"/>
                <w:szCs w:val="18"/>
                <w:lang w:val="en-GB"/>
              </w:rPr>
              <w:t xml:space="preserve"> mixture </w:t>
            </w:r>
            <w:r w:rsidRPr="003E5E40">
              <w:rPr>
                <w:sz w:val="18"/>
                <w:szCs w:val="18"/>
                <w:lang w:val="en-GB"/>
              </w:rPr>
              <w:t>was</w:t>
            </w:r>
            <w:r w:rsidR="00DF27ED" w:rsidRPr="003E5E40">
              <w:rPr>
                <w:sz w:val="18"/>
                <w:szCs w:val="18"/>
                <w:lang w:val="en-GB"/>
              </w:rPr>
              <w:t xml:space="preserve"> heated at 80 ºC for 2 h</w:t>
            </w:r>
          </w:p>
        </w:tc>
        <w:tc>
          <w:tcPr>
            <w:tcW w:w="0" w:type="auto"/>
            <w:tcBorders>
              <w:top w:val="dotted" w:sz="4" w:space="0" w:color="auto"/>
              <w:bottom w:val="dotted" w:sz="4" w:space="0" w:color="auto"/>
            </w:tcBorders>
            <w:vAlign w:val="center"/>
          </w:tcPr>
          <w:p w14:paraId="7126AF0A" w14:textId="77777777" w:rsidR="00DF27ED" w:rsidRPr="003E5E40" w:rsidRDefault="00C1389A" w:rsidP="00C1389A">
            <w:pPr>
              <w:spacing w:line="480" w:lineRule="auto"/>
              <w:jc w:val="both"/>
              <w:rPr>
                <w:sz w:val="18"/>
                <w:szCs w:val="18"/>
                <w:lang w:val="en-GB"/>
              </w:rPr>
            </w:pPr>
            <w:r w:rsidRPr="003E5E40">
              <w:rPr>
                <w:sz w:val="18"/>
                <w:szCs w:val="18"/>
                <w:lang w:val="en-GB"/>
              </w:rPr>
              <w:t>TiO</w:t>
            </w:r>
            <w:r w:rsidRPr="003E5E40">
              <w:rPr>
                <w:sz w:val="18"/>
                <w:szCs w:val="18"/>
                <w:vertAlign w:val="subscript"/>
                <w:lang w:val="en-GB"/>
              </w:rPr>
              <w:t>2</w:t>
            </w:r>
            <w:r w:rsidRPr="003E5E40">
              <w:rPr>
                <w:sz w:val="18"/>
                <w:szCs w:val="18"/>
                <w:lang w:val="en-GB"/>
              </w:rPr>
              <w:t xml:space="preserve"> crystallites of mixed </w:t>
            </w:r>
            <w:proofErr w:type="spellStart"/>
            <w:r w:rsidRPr="003E5E40">
              <w:rPr>
                <w:sz w:val="18"/>
                <w:szCs w:val="18"/>
                <w:lang w:val="en-GB"/>
              </w:rPr>
              <w:t>antase</w:t>
            </w:r>
            <w:proofErr w:type="spellEnd"/>
            <w:r w:rsidRPr="003E5E40">
              <w:rPr>
                <w:sz w:val="18"/>
                <w:szCs w:val="18"/>
                <w:lang w:val="en-GB"/>
              </w:rPr>
              <w:t xml:space="preserve"> and rutile phases. </w:t>
            </w:r>
            <w:r w:rsidRPr="003E5E40">
              <w:rPr>
                <w:sz w:val="18"/>
                <w:szCs w:val="18"/>
                <w:lang w:val="en-GB"/>
              </w:rPr>
              <w:lastRenderedPageBreak/>
              <w:t>Average crystal size of TiO</w:t>
            </w:r>
            <w:r w:rsidRPr="003E5E40">
              <w:rPr>
                <w:sz w:val="18"/>
                <w:szCs w:val="18"/>
                <w:vertAlign w:val="subscript"/>
                <w:lang w:val="en-GB"/>
              </w:rPr>
              <w:t>2</w:t>
            </w:r>
            <w:r w:rsidRPr="003E5E40">
              <w:rPr>
                <w:sz w:val="18"/>
                <w:szCs w:val="18"/>
                <w:lang w:val="en-GB"/>
              </w:rPr>
              <w:t xml:space="preserve"> was about </w:t>
            </w:r>
            <w:r w:rsidR="00DF27ED" w:rsidRPr="003E5E40">
              <w:rPr>
                <w:sz w:val="18"/>
                <w:szCs w:val="18"/>
                <w:lang w:val="en-GB"/>
              </w:rPr>
              <w:t>9 nm</w:t>
            </w:r>
          </w:p>
        </w:tc>
        <w:tc>
          <w:tcPr>
            <w:tcW w:w="0" w:type="auto"/>
            <w:tcBorders>
              <w:top w:val="dotted" w:sz="4" w:space="0" w:color="auto"/>
              <w:bottom w:val="dotted" w:sz="4" w:space="0" w:color="auto"/>
            </w:tcBorders>
            <w:vAlign w:val="center"/>
          </w:tcPr>
          <w:p w14:paraId="7415F622" w14:textId="77777777" w:rsidR="00DF27ED" w:rsidRPr="003E5E40" w:rsidRDefault="00DF27ED" w:rsidP="008D059C">
            <w:pPr>
              <w:spacing w:line="480" w:lineRule="auto"/>
              <w:jc w:val="both"/>
              <w:rPr>
                <w:sz w:val="18"/>
                <w:szCs w:val="18"/>
                <w:lang w:val="en-GB"/>
              </w:rPr>
            </w:pPr>
            <w:r w:rsidRPr="003E5E40">
              <w:rPr>
                <w:sz w:val="18"/>
                <w:szCs w:val="18"/>
                <w:lang w:val="en-GB"/>
              </w:rPr>
              <w:lastRenderedPageBreak/>
              <w:t>Photodegradation of MO</w:t>
            </w:r>
            <w:r w:rsidR="008D059C" w:rsidRPr="003E5E40">
              <w:rPr>
                <w:sz w:val="18"/>
                <w:szCs w:val="18"/>
                <w:lang w:val="en-GB"/>
              </w:rPr>
              <w:t xml:space="preserve"> (1 g</w:t>
            </w:r>
            <w:r w:rsidR="008D059C" w:rsidRPr="003E5E40">
              <w:rPr>
                <w:sz w:val="18"/>
                <w:szCs w:val="18"/>
                <w:vertAlign w:val="subscript"/>
                <w:lang w:val="en-GB"/>
              </w:rPr>
              <w:t>cat</w:t>
            </w:r>
            <w:r w:rsidR="008D059C" w:rsidRPr="003E5E40">
              <w:rPr>
                <w:sz w:val="18"/>
                <w:szCs w:val="18"/>
                <w:lang w:val="en-GB"/>
              </w:rPr>
              <w:t xml:space="preserve"> L</w:t>
            </w:r>
            <w:r w:rsidR="008D059C" w:rsidRPr="003E5E40">
              <w:rPr>
                <w:sz w:val="18"/>
                <w:szCs w:val="18"/>
                <w:vertAlign w:val="superscript"/>
                <w:lang w:val="en-GB"/>
              </w:rPr>
              <w:t>-1</w:t>
            </w:r>
            <w:r w:rsidR="008D059C" w:rsidRPr="003E5E40">
              <w:rPr>
                <w:sz w:val="18"/>
                <w:szCs w:val="18"/>
                <w:lang w:val="en-GB"/>
              </w:rPr>
              <w:t xml:space="preserve">, 20 ppm MO) </w:t>
            </w:r>
            <w:r w:rsidRPr="003E5E40">
              <w:rPr>
                <w:sz w:val="18"/>
                <w:szCs w:val="18"/>
                <w:lang w:val="en-GB"/>
              </w:rPr>
              <w:t xml:space="preserve"> under UV light </w:t>
            </w:r>
            <w:r w:rsidRPr="003E5E40">
              <w:rPr>
                <w:sz w:val="18"/>
                <w:szCs w:val="18"/>
                <w:lang w:val="en-GB"/>
              </w:rPr>
              <w:lastRenderedPageBreak/>
              <w:t>irradiation (</w:t>
            </w:r>
            <w:r w:rsidR="008D059C" w:rsidRPr="003E5E40">
              <w:rPr>
                <w:sz w:val="18"/>
                <w:szCs w:val="18"/>
                <w:lang w:val="en-GB"/>
              </w:rPr>
              <w:t xml:space="preserve">250 W, </w:t>
            </w:r>
            <w:r w:rsidRPr="003E5E40">
              <w:rPr>
                <w:sz w:val="18"/>
                <w:szCs w:val="18"/>
                <w:lang w:val="en-GB"/>
              </w:rPr>
              <w:t>high pressure lamp</w:t>
            </w:r>
            <w:r w:rsidR="008D059C" w:rsidRPr="003E5E40">
              <w:rPr>
                <w:sz w:val="18"/>
                <w:szCs w:val="18"/>
                <w:lang w:val="en-GB"/>
              </w:rPr>
              <w:t>)</w:t>
            </w:r>
            <w:r w:rsidRPr="003E5E40">
              <w:rPr>
                <w:sz w:val="18"/>
                <w:szCs w:val="18"/>
                <w:lang w:val="en-GB"/>
              </w:rPr>
              <w:t xml:space="preserve"> </w:t>
            </w:r>
          </w:p>
        </w:tc>
        <w:tc>
          <w:tcPr>
            <w:tcW w:w="0" w:type="auto"/>
            <w:tcBorders>
              <w:top w:val="dotted" w:sz="4" w:space="0" w:color="auto"/>
              <w:bottom w:val="dotted" w:sz="4" w:space="0" w:color="auto"/>
            </w:tcBorders>
            <w:vAlign w:val="center"/>
          </w:tcPr>
          <w:p w14:paraId="09907EF3" w14:textId="77777777" w:rsidR="00DF27ED" w:rsidRPr="003E5E40" w:rsidRDefault="00DF27ED" w:rsidP="00CA3928">
            <w:pPr>
              <w:spacing w:line="480" w:lineRule="auto"/>
              <w:jc w:val="both"/>
              <w:rPr>
                <w:sz w:val="18"/>
                <w:szCs w:val="18"/>
                <w:lang w:val="en-GB"/>
              </w:rPr>
            </w:pPr>
            <w:r w:rsidRPr="003E5E40">
              <w:rPr>
                <w:sz w:val="18"/>
                <w:szCs w:val="18"/>
                <w:lang w:val="en-GB"/>
              </w:rPr>
              <w:lastRenderedPageBreak/>
              <w:fldChar w:fldCharType="begin"/>
            </w:r>
            <w:r w:rsidR="00A96C65" w:rsidRPr="003E5E40">
              <w:rPr>
                <w:sz w:val="18"/>
                <w:szCs w:val="18"/>
                <w:lang w:val="en-GB"/>
              </w:rPr>
              <w:instrText xml:space="preserve"> ADDIN REFMGR.CITE &lt;Refman&gt;&lt;Cite&gt;&lt;Author&gt;Zhang&lt;/Author&gt;&lt;Year&gt;2011&lt;/Year&gt;&lt;RecNum&gt;50&lt;/RecNum&gt;&lt;IDText&gt;Structure and photocatalytic properties of TiO2-Graphene Oxide intercalated composite&lt;/IDText&gt;&lt;MDL Ref_Type="Journal"&gt;&lt;Ref_Type&gt;Journal&lt;/Ref_Type&gt;&lt;Ref_ID&gt;50&lt;/Ref_ID&gt;&lt;Title_Primary&gt;Structure and photocatalytic properties of TiO&lt;sub&gt;2&lt;/sub&gt;-Graphene Oxide intercalated composite&lt;/Title_Primary&gt;&lt;Authors_Primary&gt;Zhang,Q.&lt;/Authors_Primary&gt;&lt;Authors_Primary&gt;He,Y.Q.&lt;/Authors_Primary&gt;&lt;Authors_Primary&gt;Chen,X.G.&lt;/Authors_Primary&gt;&lt;Authors_Primary&gt;Hu,D.H.&lt;/Authors_Primary&gt;&lt;Authors_Primary&gt;Li,L.J.&lt;/Authors_Primary&gt;&lt;Authors_Primary&gt;Yin,T.&lt;/Authors_Primary&gt;&lt;Authors_Primary&gt;Ji,L.L.&lt;/Authors_Primary&gt;&lt;Date_Primary&gt;2011&lt;/Date_Primary&gt;&lt;Keywords&gt;Degradation&lt;/Keywords&gt;&lt;Keywords&gt;Graphene&lt;/Keywords&gt;&lt;Keywords&gt;Graphene oxide&lt;/Keywords&gt;&lt;Keywords&gt;hydrolysis&lt;/Keywords&gt;&lt;Keywords&gt;intercalated composite&lt;/Keywords&gt;&lt;Keywords&gt;photocatalytic properties&lt;/Keywords&gt;&lt;Keywords&gt;TiO2&lt;/Keywords&gt;&lt;Keywords&gt;Titania&lt;/Keywords&gt;&lt;Keywords&gt;UV light&lt;/Keywords&gt;&lt;Keywords&gt;XRD&lt;/Keywords&gt;&lt;Reprint&gt;Not in File&lt;/Reprint&gt;&lt;Start_Page&gt;331&lt;/Start_Page&gt;&lt;End_Page&gt;339&lt;/End_Page&gt;&lt;Periodical&gt;Chin.Sci.Bull.&lt;/Periodical&gt;&lt;Volume&gt;56&lt;/Volume&gt;&lt;Issue&gt;3&lt;/Issue&gt;&lt;Address&gt;School of Materials Science and Engineering, Tongji University, Shanghai 200092, China&lt;/Address&gt;&lt;Web_URL&gt;http://www.scopus.com/inward/record.url?eid=2-s2.0-79251511848&amp;amp;partnerID=40&amp;amp;md5=3367711e2376218fdaa8fe3802969cfa&lt;/Web_URL&gt;&lt;ZZ_JournalFull&gt;&lt;f name="System"&gt;Chinese Science Bulletin&lt;/f&gt;&lt;/ZZ_JournalFull&gt;&lt;ZZ_JournalStdAbbrev&gt;&lt;f name="System"&gt;Chin.Sci.Bull.&lt;/f&gt;&lt;/ZZ_JournalStdAbbrev&gt;&lt;ZZ_WorkformID&gt;1&lt;/ZZ_WorkformID&gt;&lt;/MDL&gt;&lt;/Cite&gt;&lt;/Refman&gt;</w:instrText>
            </w:r>
            <w:r w:rsidRPr="003E5E40">
              <w:rPr>
                <w:sz w:val="18"/>
                <w:szCs w:val="18"/>
                <w:lang w:val="en-GB"/>
              </w:rPr>
              <w:fldChar w:fldCharType="separate"/>
            </w:r>
            <w:r w:rsidR="00CA3928" w:rsidRPr="003E5E40">
              <w:rPr>
                <w:noProof/>
                <w:sz w:val="18"/>
                <w:szCs w:val="18"/>
                <w:lang w:val="en-GB"/>
              </w:rPr>
              <w:t>(Zhang et al. 2011c)</w:t>
            </w:r>
            <w:r w:rsidRPr="003E5E40">
              <w:rPr>
                <w:sz w:val="18"/>
                <w:szCs w:val="18"/>
                <w:lang w:val="en-GB"/>
              </w:rPr>
              <w:fldChar w:fldCharType="end"/>
            </w:r>
          </w:p>
        </w:tc>
      </w:tr>
      <w:tr w:rsidR="004142AF" w:rsidRPr="003E5E40" w14:paraId="519325F6" w14:textId="77777777" w:rsidTr="001A2D25">
        <w:trPr>
          <w:trHeight w:val="567"/>
        </w:trPr>
        <w:tc>
          <w:tcPr>
            <w:tcW w:w="0" w:type="auto"/>
            <w:tcBorders>
              <w:top w:val="dotted" w:sz="4" w:space="0" w:color="auto"/>
              <w:bottom w:val="dotted" w:sz="4" w:space="0" w:color="auto"/>
            </w:tcBorders>
            <w:vAlign w:val="center"/>
          </w:tcPr>
          <w:p w14:paraId="788BABFD" w14:textId="77777777" w:rsidR="00B039C1" w:rsidRPr="003E5E40" w:rsidRDefault="00B039C1" w:rsidP="00810C8A">
            <w:pPr>
              <w:spacing w:line="480" w:lineRule="auto"/>
              <w:jc w:val="center"/>
              <w:rPr>
                <w:sz w:val="18"/>
                <w:szCs w:val="18"/>
                <w:lang w:val="en-GB"/>
              </w:rPr>
            </w:pPr>
            <w:r w:rsidRPr="003E5E40">
              <w:rPr>
                <w:sz w:val="18"/>
                <w:szCs w:val="18"/>
                <w:lang w:val="en-GB"/>
              </w:rPr>
              <w:t>Sol-gel</w:t>
            </w:r>
          </w:p>
        </w:tc>
        <w:tc>
          <w:tcPr>
            <w:tcW w:w="0" w:type="auto"/>
            <w:tcBorders>
              <w:top w:val="dotted" w:sz="4" w:space="0" w:color="auto"/>
              <w:bottom w:val="dotted" w:sz="4" w:space="0" w:color="auto"/>
            </w:tcBorders>
            <w:vAlign w:val="center"/>
          </w:tcPr>
          <w:p w14:paraId="2151FCFA" w14:textId="77777777" w:rsidR="00B039C1" w:rsidRPr="003E5E40" w:rsidRDefault="00B039C1" w:rsidP="00810C8A">
            <w:pPr>
              <w:spacing w:line="480" w:lineRule="auto"/>
              <w:jc w:val="center"/>
              <w:rPr>
                <w:sz w:val="18"/>
                <w:szCs w:val="18"/>
                <w:lang w:val="en-GB"/>
              </w:rPr>
            </w:pPr>
            <w:r w:rsidRPr="003E5E40">
              <w:rPr>
                <w:sz w:val="18"/>
                <w:szCs w:val="18"/>
                <w:lang w:val="en-GB"/>
              </w:rPr>
              <w:t>T</w:t>
            </w:r>
            <w:r w:rsidR="008D059C" w:rsidRPr="003E5E40">
              <w:rPr>
                <w:sz w:val="18"/>
                <w:szCs w:val="18"/>
                <w:lang w:val="en-GB"/>
              </w:rPr>
              <w:t>i(BuO)</w:t>
            </w:r>
            <w:r w:rsidR="008D059C" w:rsidRPr="003E5E40">
              <w:rPr>
                <w:sz w:val="18"/>
                <w:szCs w:val="18"/>
                <w:vertAlign w:val="subscript"/>
                <w:lang w:val="en-GB"/>
              </w:rPr>
              <w:t>4</w:t>
            </w:r>
          </w:p>
          <w:p w14:paraId="6162C43B" w14:textId="77777777" w:rsidR="00B039C1" w:rsidRPr="003E5E40" w:rsidRDefault="00B039C1" w:rsidP="00810C8A">
            <w:pPr>
              <w:spacing w:line="480" w:lineRule="auto"/>
              <w:jc w:val="center"/>
              <w:rPr>
                <w:sz w:val="18"/>
                <w:szCs w:val="18"/>
                <w:lang w:val="en-GB"/>
              </w:rPr>
            </w:pPr>
            <w:r w:rsidRPr="003E5E40">
              <w:rPr>
                <w:sz w:val="18"/>
                <w:szCs w:val="18"/>
                <w:lang w:val="en-GB"/>
              </w:rPr>
              <w:t>Graphene dispersion</w:t>
            </w:r>
          </w:p>
        </w:tc>
        <w:tc>
          <w:tcPr>
            <w:tcW w:w="0" w:type="auto"/>
            <w:tcBorders>
              <w:top w:val="dotted" w:sz="4" w:space="0" w:color="auto"/>
              <w:bottom w:val="dotted" w:sz="4" w:space="0" w:color="auto"/>
            </w:tcBorders>
            <w:vAlign w:val="center"/>
          </w:tcPr>
          <w:p w14:paraId="250EFB3B" w14:textId="77777777" w:rsidR="00B039C1" w:rsidRPr="003E5E40" w:rsidRDefault="00CE7F0A" w:rsidP="00CE7F0A">
            <w:pPr>
              <w:spacing w:line="480" w:lineRule="auto"/>
              <w:jc w:val="both"/>
              <w:rPr>
                <w:sz w:val="18"/>
                <w:szCs w:val="18"/>
                <w:lang w:val="en-GB"/>
              </w:rPr>
            </w:pPr>
            <w:proofErr w:type="gramStart"/>
            <w:r w:rsidRPr="003E5E40">
              <w:rPr>
                <w:sz w:val="18"/>
                <w:szCs w:val="18"/>
                <w:lang w:val="en-GB"/>
              </w:rPr>
              <w:t>Ti(</w:t>
            </w:r>
            <w:proofErr w:type="gramEnd"/>
            <w:r w:rsidRPr="003E5E40">
              <w:rPr>
                <w:sz w:val="18"/>
                <w:szCs w:val="18"/>
                <w:lang w:val="en-GB"/>
              </w:rPr>
              <w:t>BuO)</w:t>
            </w:r>
            <w:r w:rsidRPr="003E5E40">
              <w:rPr>
                <w:sz w:val="18"/>
                <w:szCs w:val="18"/>
                <w:vertAlign w:val="subscript"/>
                <w:lang w:val="en-GB"/>
              </w:rPr>
              <w:t xml:space="preserve">4 </w:t>
            </w:r>
            <w:r w:rsidRPr="003E5E40">
              <w:rPr>
                <w:sz w:val="18"/>
                <w:szCs w:val="18"/>
                <w:lang w:val="en-GB"/>
              </w:rPr>
              <w:t xml:space="preserve">was added to a GO </w:t>
            </w:r>
            <w:r w:rsidR="00B039C1" w:rsidRPr="003E5E40">
              <w:rPr>
                <w:sz w:val="18"/>
                <w:szCs w:val="18"/>
                <w:lang w:val="en-GB"/>
              </w:rPr>
              <w:t>ethano</w:t>
            </w:r>
            <w:r w:rsidRPr="003E5E40">
              <w:rPr>
                <w:sz w:val="18"/>
                <w:szCs w:val="18"/>
                <w:lang w:val="en-GB"/>
              </w:rPr>
              <w:t>lic</w:t>
            </w:r>
            <w:r w:rsidR="00B039C1" w:rsidRPr="003E5E40">
              <w:rPr>
                <w:sz w:val="18"/>
                <w:szCs w:val="18"/>
                <w:lang w:val="en-GB"/>
              </w:rPr>
              <w:t xml:space="preserve"> dispersion. After curing for 2 days acetic acid </w:t>
            </w:r>
            <w:r w:rsidRPr="003E5E40">
              <w:rPr>
                <w:sz w:val="18"/>
                <w:szCs w:val="18"/>
                <w:lang w:val="en-GB"/>
              </w:rPr>
              <w:t xml:space="preserve">was added and the cure was prolonged for </w:t>
            </w:r>
            <w:r w:rsidR="00B039C1" w:rsidRPr="003E5E40">
              <w:rPr>
                <w:sz w:val="18"/>
                <w:szCs w:val="18"/>
                <w:lang w:val="en-GB"/>
              </w:rPr>
              <w:t>other 2 days</w:t>
            </w:r>
            <w:r w:rsidRPr="003E5E40">
              <w:rPr>
                <w:sz w:val="18"/>
                <w:szCs w:val="18"/>
                <w:lang w:val="en-GB"/>
              </w:rPr>
              <w:t xml:space="preserve"> and then the mixture was dried</w:t>
            </w:r>
            <w:r w:rsidR="00B039C1" w:rsidRPr="003E5E40">
              <w:rPr>
                <w:sz w:val="18"/>
                <w:szCs w:val="18"/>
                <w:lang w:val="en-GB"/>
              </w:rPr>
              <w:t xml:space="preserve"> at 80</w:t>
            </w:r>
            <w:r w:rsidRPr="003E5E40">
              <w:rPr>
                <w:sz w:val="18"/>
                <w:szCs w:val="18"/>
                <w:lang w:val="en-GB"/>
              </w:rPr>
              <w:t xml:space="preserve"> </w:t>
            </w:r>
            <w:r w:rsidR="00B039C1" w:rsidRPr="003E5E40">
              <w:rPr>
                <w:sz w:val="18"/>
                <w:szCs w:val="18"/>
                <w:lang w:val="en-GB"/>
              </w:rPr>
              <w:t xml:space="preserve">ºC for 10 h. </w:t>
            </w:r>
            <w:r w:rsidRPr="003E5E40">
              <w:rPr>
                <w:sz w:val="18"/>
                <w:szCs w:val="18"/>
                <w:lang w:val="en-GB"/>
              </w:rPr>
              <w:t xml:space="preserve">Composites were treated in air flow </w:t>
            </w:r>
            <w:r w:rsidR="00B039C1" w:rsidRPr="003E5E40">
              <w:rPr>
                <w:sz w:val="18"/>
                <w:szCs w:val="18"/>
                <w:lang w:val="en-GB"/>
              </w:rPr>
              <w:t>at 450 ºC for 2 h</w:t>
            </w:r>
          </w:p>
        </w:tc>
        <w:tc>
          <w:tcPr>
            <w:tcW w:w="0" w:type="auto"/>
            <w:tcBorders>
              <w:top w:val="dotted" w:sz="4" w:space="0" w:color="auto"/>
              <w:bottom w:val="dotted" w:sz="4" w:space="0" w:color="auto"/>
            </w:tcBorders>
            <w:vAlign w:val="center"/>
          </w:tcPr>
          <w:p w14:paraId="4AC8BA35" w14:textId="77777777" w:rsidR="00B039C1" w:rsidRPr="003E5E40" w:rsidRDefault="00CE7F0A" w:rsidP="005B3356">
            <w:pPr>
              <w:spacing w:line="480" w:lineRule="auto"/>
              <w:jc w:val="both"/>
              <w:rPr>
                <w:sz w:val="18"/>
                <w:szCs w:val="18"/>
                <w:lang w:val="en-GB"/>
              </w:rPr>
            </w:pPr>
            <w:r w:rsidRPr="003E5E40">
              <w:rPr>
                <w:sz w:val="18"/>
                <w:szCs w:val="18"/>
                <w:lang w:val="en-GB"/>
              </w:rPr>
              <w:t>Anatase TiO</w:t>
            </w:r>
            <w:r w:rsidRPr="003E5E40">
              <w:rPr>
                <w:sz w:val="18"/>
                <w:szCs w:val="18"/>
                <w:vertAlign w:val="subscript"/>
                <w:lang w:val="en-GB"/>
              </w:rPr>
              <w:t>2</w:t>
            </w:r>
            <w:r w:rsidRPr="003E5E40">
              <w:rPr>
                <w:sz w:val="18"/>
                <w:szCs w:val="18"/>
                <w:lang w:val="en-GB"/>
              </w:rPr>
              <w:t xml:space="preserve"> nanoparticles with a size ca. 10-15 nm. S</w:t>
            </w:r>
            <w:r w:rsidR="00B039C1" w:rsidRPr="003E5E40">
              <w:rPr>
                <w:sz w:val="18"/>
                <w:szCs w:val="18"/>
                <w:vertAlign w:val="subscript"/>
                <w:lang w:val="en-GB"/>
              </w:rPr>
              <w:t>BET</w:t>
            </w:r>
            <w:r w:rsidR="00B039C1" w:rsidRPr="003E5E40">
              <w:rPr>
                <w:sz w:val="18"/>
                <w:szCs w:val="18"/>
                <w:lang w:val="en-GB"/>
              </w:rPr>
              <w:t xml:space="preserve"> </w:t>
            </w:r>
            <w:r w:rsidRPr="003E5E40">
              <w:rPr>
                <w:sz w:val="18"/>
                <w:szCs w:val="18"/>
                <w:lang w:val="en-GB"/>
              </w:rPr>
              <w:t xml:space="preserve">= </w:t>
            </w:r>
            <w:r w:rsidR="00B039C1" w:rsidRPr="003E5E40">
              <w:rPr>
                <w:sz w:val="18"/>
                <w:szCs w:val="18"/>
                <w:lang w:val="en-GB"/>
              </w:rPr>
              <w:t>37 m</w:t>
            </w:r>
            <w:r w:rsidR="00B039C1" w:rsidRPr="003E5E40">
              <w:rPr>
                <w:sz w:val="18"/>
                <w:szCs w:val="18"/>
                <w:vertAlign w:val="superscript"/>
                <w:lang w:val="en-GB"/>
              </w:rPr>
              <w:t>2</w:t>
            </w:r>
            <w:r w:rsidR="00B039C1" w:rsidRPr="003E5E40">
              <w:rPr>
                <w:sz w:val="18"/>
                <w:szCs w:val="18"/>
                <w:lang w:val="en-GB"/>
              </w:rPr>
              <w:t xml:space="preserve"> g</w:t>
            </w:r>
            <w:r w:rsidR="00B039C1" w:rsidRPr="003E5E40">
              <w:rPr>
                <w:sz w:val="18"/>
                <w:szCs w:val="18"/>
                <w:vertAlign w:val="superscript"/>
                <w:lang w:val="en-GB"/>
              </w:rPr>
              <w:t>-1</w:t>
            </w:r>
            <w:r w:rsidR="00B039C1" w:rsidRPr="003E5E40">
              <w:rPr>
                <w:sz w:val="18"/>
                <w:szCs w:val="18"/>
                <w:lang w:val="en-GB"/>
              </w:rPr>
              <w:t xml:space="preserve"> </w:t>
            </w:r>
          </w:p>
        </w:tc>
        <w:tc>
          <w:tcPr>
            <w:tcW w:w="0" w:type="auto"/>
            <w:tcBorders>
              <w:top w:val="dotted" w:sz="4" w:space="0" w:color="auto"/>
              <w:bottom w:val="dotted" w:sz="4" w:space="0" w:color="auto"/>
            </w:tcBorders>
            <w:vAlign w:val="center"/>
          </w:tcPr>
          <w:p w14:paraId="119C70CD" w14:textId="77777777" w:rsidR="00B039C1" w:rsidRPr="003E5E40" w:rsidRDefault="00B039C1" w:rsidP="00307509">
            <w:pPr>
              <w:spacing w:line="480" w:lineRule="auto"/>
              <w:jc w:val="both"/>
              <w:rPr>
                <w:sz w:val="18"/>
                <w:szCs w:val="18"/>
                <w:lang w:val="en-GB"/>
              </w:rPr>
            </w:pPr>
            <w:r w:rsidRPr="003E5E40">
              <w:rPr>
                <w:sz w:val="18"/>
                <w:szCs w:val="18"/>
                <w:lang w:val="en-GB"/>
              </w:rPr>
              <w:t xml:space="preserve">Hydrogen </w:t>
            </w:r>
            <w:r w:rsidR="00307509" w:rsidRPr="003E5E40">
              <w:rPr>
                <w:sz w:val="18"/>
                <w:szCs w:val="18"/>
                <w:lang w:val="en-GB"/>
              </w:rPr>
              <w:t xml:space="preserve">evolution </w:t>
            </w:r>
            <w:r w:rsidRPr="003E5E40">
              <w:rPr>
                <w:sz w:val="18"/>
                <w:szCs w:val="18"/>
                <w:lang w:val="en-GB"/>
              </w:rPr>
              <w:t xml:space="preserve">from water </w:t>
            </w:r>
            <w:r w:rsidR="00307509" w:rsidRPr="003E5E40">
              <w:rPr>
                <w:sz w:val="18"/>
                <w:szCs w:val="18"/>
                <w:lang w:val="en-GB"/>
              </w:rPr>
              <w:t xml:space="preserve">splitting </w:t>
            </w:r>
            <w:r w:rsidRPr="003E5E40">
              <w:rPr>
                <w:sz w:val="18"/>
                <w:szCs w:val="18"/>
                <w:lang w:val="en-GB"/>
              </w:rPr>
              <w:t>under UV-</w:t>
            </w:r>
            <w:proofErr w:type="gramStart"/>
            <w:r w:rsidR="00307509" w:rsidRPr="003E5E40">
              <w:rPr>
                <w:sz w:val="18"/>
                <w:szCs w:val="18"/>
                <w:lang w:val="en-GB"/>
              </w:rPr>
              <w:t>V</w:t>
            </w:r>
            <w:r w:rsidRPr="003E5E40">
              <w:rPr>
                <w:sz w:val="18"/>
                <w:szCs w:val="18"/>
                <w:lang w:val="en-GB"/>
              </w:rPr>
              <w:t>is</w:t>
            </w:r>
            <w:proofErr w:type="gramEnd"/>
            <w:r w:rsidRPr="003E5E40">
              <w:rPr>
                <w:sz w:val="18"/>
                <w:szCs w:val="18"/>
                <w:lang w:val="en-GB"/>
              </w:rPr>
              <w:t xml:space="preserve"> </w:t>
            </w:r>
            <w:r w:rsidR="00307509" w:rsidRPr="003E5E40">
              <w:rPr>
                <w:sz w:val="18"/>
                <w:szCs w:val="18"/>
                <w:lang w:val="en-GB"/>
              </w:rPr>
              <w:t xml:space="preserve">light irradiation </w:t>
            </w:r>
            <w:r w:rsidRPr="003E5E40">
              <w:rPr>
                <w:sz w:val="18"/>
                <w:szCs w:val="18"/>
                <w:lang w:val="en-GB"/>
              </w:rPr>
              <w:t>(500</w:t>
            </w:r>
            <w:r w:rsidR="00307509" w:rsidRPr="003E5E40">
              <w:rPr>
                <w:sz w:val="18"/>
                <w:szCs w:val="18"/>
                <w:lang w:val="en-GB"/>
              </w:rPr>
              <w:t xml:space="preserve"> </w:t>
            </w:r>
            <w:r w:rsidRPr="003E5E40">
              <w:rPr>
                <w:sz w:val="18"/>
                <w:szCs w:val="18"/>
                <w:lang w:val="en-GB"/>
              </w:rPr>
              <w:t xml:space="preserve">W Xe lamp) and </w:t>
            </w:r>
            <w:r w:rsidR="00307509" w:rsidRPr="003E5E40">
              <w:rPr>
                <w:sz w:val="18"/>
                <w:szCs w:val="18"/>
                <w:lang w:val="en-GB"/>
              </w:rPr>
              <w:t xml:space="preserve">using </w:t>
            </w:r>
            <w:r w:rsidRPr="003E5E40">
              <w:rPr>
                <w:sz w:val="18"/>
                <w:szCs w:val="18"/>
                <w:lang w:val="en-GB"/>
              </w:rPr>
              <w:t>0.1 g</w:t>
            </w:r>
            <w:r w:rsidRPr="003E5E40">
              <w:rPr>
                <w:sz w:val="18"/>
                <w:szCs w:val="18"/>
                <w:vertAlign w:val="subscript"/>
                <w:lang w:val="en-GB"/>
              </w:rPr>
              <w:t>cat</w:t>
            </w:r>
            <w:r w:rsidRPr="003E5E40">
              <w:rPr>
                <w:sz w:val="18"/>
                <w:szCs w:val="18"/>
                <w:lang w:val="en-GB"/>
              </w:rPr>
              <w:t>.</w:t>
            </w:r>
          </w:p>
        </w:tc>
        <w:tc>
          <w:tcPr>
            <w:tcW w:w="0" w:type="auto"/>
            <w:tcBorders>
              <w:top w:val="dotted" w:sz="4" w:space="0" w:color="auto"/>
              <w:bottom w:val="dotted" w:sz="4" w:space="0" w:color="auto"/>
            </w:tcBorders>
            <w:vAlign w:val="center"/>
          </w:tcPr>
          <w:p w14:paraId="39A03161" w14:textId="77777777" w:rsidR="00B039C1" w:rsidRPr="003E5E40" w:rsidRDefault="00B039C1" w:rsidP="00DF63BB">
            <w:pPr>
              <w:spacing w:line="480" w:lineRule="auto"/>
              <w:jc w:val="both"/>
              <w:rPr>
                <w:sz w:val="18"/>
                <w:szCs w:val="18"/>
                <w:lang w:val="en-GB"/>
              </w:rPr>
            </w:pPr>
            <w:r w:rsidRPr="003E5E40">
              <w:rPr>
                <w:sz w:val="18"/>
                <w:szCs w:val="18"/>
                <w:lang w:val="en-GB"/>
              </w:rPr>
              <w:fldChar w:fldCharType="begin"/>
            </w:r>
            <w:r w:rsidR="00A96C65" w:rsidRPr="003E5E40">
              <w:rPr>
                <w:sz w:val="18"/>
                <w:szCs w:val="18"/>
                <w:lang w:val="en-GB"/>
              </w:rPr>
              <w:instrText xml:space="preserve"> ADDIN REFMGR.CITE &lt;Refman&gt;&lt;Cite&gt;&lt;Author&gt;Zhang&lt;/Author&gt;&lt;Year&gt;2010&lt;/Year&gt;&lt;RecNum&gt;40&lt;/RecNum&gt;&lt;IDText&gt;Graphene/TiO2 nanocomposites: Synthesis, characterization and application in hydrogen evolution from water photocatalytic splitting&lt;/IDText&gt;&lt;MDL Ref_Type="Journal"&gt;&lt;Ref_Type&gt;Journal&lt;/Ref_Type&gt;&lt;Ref_ID&gt;40&lt;/Ref_ID&gt;&lt;Title_Primary&gt;Graphene/TiO&lt;sub&gt;2&lt;/sub&gt; nanocomposites: Synthesis, characterization and application in hydrogen evolution from water photocatalytic splitting&lt;/Title_Primary&gt;&lt;Authors_Primary&gt;Zhang,X.Y.&lt;/Authors_Primary&gt;&lt;Authors_Primary&gt;Li,H.P.&lt;/Authors_Primary&gt;&lt;Authors_Primary&gt;Cui,X.L.&lt;/Authors_Primary&gt;&lt;Authors_Primary&gt;Lin,Y.&lt;/Authors_Primary&gt;&lt;Date_Primary&gt;2010&lt;/Date_Primary&gt;&lt;Keywords&gt;Adsorption&lt;/Keywords&gt;&lt;Keywords&gt;Composites&lt;/Keywords&gt;&lt;Keywords&gt;Graphene&lt;/Keywords&gt;&lt;Keywords&gt;Graphene sheets&lt;/Keywords&gt;&lt;Keywords&gt;Hydrogen evolution&lt;/Keywords&gt;&lt;Keywords&gt;nanocomposite&lt;/Keywords&gt;&lt;Keywords&gt;Nanocomposites&lt;/Keywords&gt;&lt;Keywords&gt;photocatalyst&lt;/Keywords&gt;&lt;Keywords&gt;Photocatalytic activity&lt;/Keywords&gt;&lt;Keywords&gt;Synthesis&lt;/Keywords&gt;&lt;Keywords&gt;Titania&lt;/Keywords&gt;&lt;Keywords&gt;Titanium dioxide&lt;/Keywords&gt;&lt;Keywords&gt;Water photo-splitting&lt;/Keywords&gt;&lt;Reprint&gt;Not in File&lt;/Reprint&gt;&lt;Start_Page&gt;2801&lt;/Start_Page&gt;&lt;End_Page&gt;2806&lt;/End_Page&gt;&lt;Periodical&gt;J.Mater.Chem.&lt;/Periodical&gt;&lt;Volume&gt;20&lt;/Volume&gt;&lt;Issue&gt;14&lt;/Issue&gt;&lt;Address&gt;Department of Material Science, Fudan University, Shanghai 200433, China&amp;#xA;Pacific Northwest National Laboratory, Richland, WA 99352, United States&lt;/Address&gt;&lt;Web_URL&gt;http://www.scopus.com/inward/record.url?eid=2-s2.0-77950160340&amp;amp;partnerID=40&amp;amp;md5=c8a248a6a1da084ffebbe784ee1a7d13&lt;/Web_URL&gt;&lt;ZZ_JournalFull&gt;&lt;f name="System"&gt;Journal of Materials Chemistry&lt;/f&gt;&lt;/ZZ_JournalFull&gt;&lt;ZZ_JournalStdAbbrev&gt;&lt;f name="System"&gt;J.Mater.Chem.&lt;/f&gt;&lt;/ZZ_JournalStdAbbrev&gt;&lt;ZZ_WorkformID&gt;1&lt;/ZZ_WorkformID&gt;&lt;/MDL&gt;&lt;/Cite&gt;&lt;/Refman&gt;</w:instrText>
            </w:r>
            <w:r w:rsidRPr="003E5E40">
              <w:rPr>
                <w:sz w:val="18"/>
                <w:szCs w:val="18"/>
                <w:lang w:val="en-GB"/>
              </w:rPr>
              <w:fldChar w:fldCharType="separate"/>
            </w:r>
            <w:r w:rsidR="00DF63BB" w:rsidRPr="003E5E40">
              <w:rPr>
                <w:noProof/>
                <w:sz w:val="18"/>
                <w:szCs w:val="18"/>
                <w:lang w:val="en-GB"/>
              </w:rPr>
              <w:t>(Zhang et al. 2010b)</w:t>
            </w:r>
            <w:r w:rsidRPr="003E5E40">
              <w:rPr>
                <w:sz w:val="18"/>
                <w:szCs w:val="18"/>
                <w:lang w:val="en-GB"/>
              </w:rPr>
              <w:fldChar w:fldCharType="end"/>
            </w:r>
          </w:p>
        </w:tc>
      </w:tr>
      <w:tr w:rsidR="004142AF" w:rsidRPr="003E5E40" w14:paraId="3623B24C" w14:textId="77777777" w:rsidTr="00646A57">
        <w:trPr>
          <w:trHeight w:val="567"/>
        </w:trPr>
        <w:tc>
          <w:tcPr>
            <w:tcW w:w="0" w:type="auto"/>
            <w:tcBorders>
              <w:top w:val="dotted" w:sz="4" w:space="0" w:color="auto"/>
              <w:bottom w:val="dotted" w:sz="4" w:space="0" w:color="auto"/>
            </w:tcBorders>
            <w:vAlign w:val="center"/>
          </w:tcPr>
          <w:p w14:paraId="15243266" w14:textId="77777777" w:rsidR="005A34AA" w:rsidRPr="003E5E40" w:rsidRDefault="005A34AA" w:rsidP="00810C8A">
            <w:pPr>
              <w:spacing w:line="480" w:lineRule="auto"/>
              <w:jc w:val="center"/>
              <w:rPr>
                <w:sz w:val="18"/>
                <w:szCs w:val="18"/>
                <w:lang w:val="en-GB"/>
              </w:rPr>
            </w:pPr>
            <w:r w:rsidRPr="003E5E40">
              <w:rPr>
                <w:sz w:val="18"/>
                <w:szCs w:val="18"/>
                <w:lang w:val="en-GB"/>
              </w:rPr>
              <w:t>Hydrothermal</w:t>
            </w:r>
          </w:p>
        </w:tc>
        <w:tc>
          <w:tcPr>
            <w:tcW w:w="0" w:type="auto"/>
            <w:tcBorders>
              <w:top w:val="dotted" w:sz="4" w:space="0" w:color="auto"/>
              <w:bottom w:val="dotted" w:sz="4" w:space="0" w:color="auto"/>
            </w:tcBorders>
            <w:vAlign w:val="center"/>
          </w:tcPr>
          <w:p w14:paraId="28AE3957" w14:textId="77777777" w:rsidR="005A34AA" w:rsidRPr="003E5E40" w:rsidRDefault="005A34AA" w:rsidP="00810C8A">
            <w:pPr>
              <w:spacing w:line="480" w:lineRule="auto"/>
              <w:jc w:val="center"/>
              <w:rPr>
                <w:sz w:val="18"/>
                <w:szCs w:val="18"/>
                <w:lang w:val="en-GB"/>
              </w:rPr>
            </w:pPr>
            <w:r w:rsidRPr="003E5E40">
              <w:rPr>
                <w:sz w:val="18"/>
                <w:szCs w:val="18"/>
                <w:lang w:val="en-GB"/>
              </w:rPr>
              <w:t>P25</w:t>
            </w:r>
          </w:p>
          <w:p w14:paraId="3EDA809E" w14:textId="77777777" w:rsidR="005A34AA" w:rsidRPr="003E5E40" w:rsidRDefault="005A34AA" w:rsidP="00810C8A">
            <w:pPr>
              <w:spacing w:line="480" w:lineRule="auto"/>
              <w:jc w:val="center"/>
              <w:rPr>
                <w:sz w:val="18"/>
                <w:szCs w:val="18"/>
                <w:lang w:val="en-GB"/>
              </w:rPr>
            </w:pPr>
            <w:r w:rsidRPr="003E5E40">
              <w:rPr>
                <w:sz w:val="18"/>
                <w:szCs w:val="18"/>
                <w:lang w:val="en-GB"/>
              </w:rPr>
              <w:t>GO dispersion</w:t>
            </w:r>
          </w:p>
        </w:tc>
        <w:tc>
          <w:tcPr>
            <w:tcW w:w="0" w:type="auto"/>
            <w:tcBorders>
              <w:top w:val="dotted" w:sz="4" w:space="0" w:color="auto"/>
              <w:bottom w:val="dotted" w:sz="4" w:space="0" w:color="auto"/>
            </w:tcBorders>
            <w:vAlign w:val="center"/>
          </w:tcPr>
          <w:p w14:paraId="5F850836" w14:textId="77777777" w:rsidR="005A34AA" w:rsidRPr="003E5E40" w:rsidRDefault="005A34AA" w:rsidP="008E228C">
            <w:pPr>
              <w:spacing w:line="480" w:lineRule="auto"/>
              <w:jc w:val="both"/>
              <w:rPr>
                <w:sz w:val="18"/>
                <w:szCs w:val="18"/>
                <w:lang w:val="en-GB"/>
              </w:rPr>
            </w:pPr>
            <w:r w:rsidRPr="003E5E40">
              <w:rPr>
                <w:sz w:val="18"/>
                <w:szCs w:val="18"/>
                <w:lang w:val="en-GB"/>
              </w:rPr>
              <w:t>GO dispersion (1 wt.%) in water-ethanol (2:1)</w:t>
            </w:r>
            <w:r w:rsidR="00AF42A4" w:rsidRPr="003E5E40">
              <w:rPr>
                <w:sz w:val="18"/>
                <w:szCs w:val="18"/>
                <w:lang w:val="en-GB"/>
              </w:rPr>
              <w:t xml:space="preserve"> was sonicated for </w:t>
            </w:r>
            <w:r w:rsidRPr="003E5E40">
              <w:rPr>
                <w:sz w:val="18"/>
                <w:szCs w:val="18"/>
                <w:lang w:val="en-GB"/>
              </w:rPr>
              <w:t>1</w:t>
            </w:r>
            <w:r w:rsidR="00AF42A4" w:rsidRPr="003E5E40">
              <w:rPr>
                <w:sz w:val="18"/>
                <w:szCs w:val="18"/>
                <w:lang w:val="en-GB"/>
              </w:rPr>
              <w:t xml:space="preserve"> </w:t>
            </w:r>
            <w:r w:rsidRPr="003E5E40">
              <w:rPr>
                <w:sz w:val="18"/>
                <w:szCs w:val="18"/>
                <w:lang w:val="en-GB"/>
              </w:rPr>
              <w:t xml:space="preserve">h. </w:t>
            </w:r>
            <w:r w:rsidR="00AF42A4" w:rsidRPr="003E5E40">
              <w:rPr>
                <w:sz w:val="18"/>
                <w:szCs w:val="18"/>
                <w:lang w:val="en-GB"/>
              </w:rPr>
              <w:t xml:space="preserve">P25 was added to the GO dispersion and then </w:t>
            </w:r>
            <w:r w:rsidR="008E228C" w:rsidRPr="003E5E40">
              <w:rPr>
                <w:sz w:val="18"/>
                <w:szCs w:val="18"/>
                <w:lang w:val="en-GB"/>
              </w:rPr>
              <w:t>added in</w:t>
            </w:r>
            <w:r w:rsidR="00AF42A4" w:rsidRPr="003E5E40">
              <w:rPr>
                <w:sz w:val="18"/>
                <w:szCs w:val="18"/>
                <w:lang w:val="en-GB"/>
              </w:rPr>
              <w:t xml:space="preserve"> an </w:t>
            </w:r>
            <w:r w:rsidRPr="003E5E40">
              <w:rPr>
                <w:sz w:val="18"/>
                <w:szCs w:val="18"/>
                <w:lang w:val="en-GB"/>
              </w:rPr>
              <w:t>autoclave at 120 ºC for 3 h</w:t>
            </w:r>
          </w:p>
        </w:tc>
        <w:tc>
          <w:tcPr>
            <w:tcW w:w="0" w:type="auto"/>
            <w:tcBorders>
              <w:top w:val="dotted" w:sz="4" w:space="0" w:color="auto"/>
              <w:bottom w:val="dotted" w:sz="4" w:space="0" w:color="auto"/>
            </w:tcBorders>
            <w:vAlign w:val="center"/>
          </w:tcPr>
          <w:p w14:paraId="0D98DF27" w14:textId="77777777" w:rsidR="005A34AA" w:rsidRPr="003E5E40" w:rsidRDefault="00AF42A4" w:rsidP="00AF42A4">
            <w:pPr>
              <w:spacing w:line="480" w:lineRule="auto"/>
              <w:jc w:val="both"/>
              <w:rPr>
                <w:sz w:val="18"/>
                <w:szCs w:val="18"/>
                <w:lang w:val="en-GB"/>
              </w:rPr>
            </w:pPr>
            <w:r w:rsidRPr="003E5E40">
              <w:rPr>
                <w:sz w:val="18"/>
                <w:szCs w:val="18"/>
                <w:lang w:val="en-GB"/>
              </w:rPr>
              <w:t>Anatase-rutile phases (80%-20%) for TiO</w:t>
            </w:r>
            <w:r w:rsidRPr="003E5E40">
              <w:rPr>
                <w:sz w:val="18"/>
                <w:szCs w:val="18"/>
                <w:vertAlign w:val="subscript"/>
                <w:lang w:val="en-GB"/>
              </w:rPr>
              <w:t>2</w:t>
            </w:r>
            <w:r w:rsidRPr="003E5E40">
              <w:rPr>
                <w:sz w:val="18"/>
                <w:szCs w:val="18"/>
                <w:lang w:val="en-GB"/>
              </w:rPr>
              <w:t xml:space="preserve"> particles. S</w:t>
            </w:r>
            <w:r w:rsidR="005A34AA" w:rsidRPr="003E5E40">
              <w:rPr>
                <w:sz w:val="18"/>
                <w:szCs w:val="18"/>
                <w:vertAlign w:val="subscript"/>
                <w:lang w:val="en-GB"/>
              </w:rPr>
              <w:t>BET</w:t>
            </w:r>
            <w:r w:rsidR="005A34AA" w:rsidRPr="003E5E40">
              <w:rPr>
                <w:sz w:val="18"/>
                <w:szCs w:val="18"/>
                <w:lang w:val="en-GB"/>
              </w:rPr>
              <w:t xml:space="preserve"> </w:t>
            </w:r>
            <w:r w:rsidRPr="003E5E40">
              <w:rPr>
                <w:sz w:val="18"/>
                <w:szCs w:val="18"/>
                <w:lang w:val="en-GB"/>
              </w:rPr>
              <w:t xml:space="preserve">= </w:t>
            </w:r>
            <w:r w:rsidR="005A34AA" w:rsidRPr="003E5E40">
              <w:rPr>
                <w:sz w:val="18"/>
                <w:szCs w:val="18"/>
                <w:lang w:val="en-GB"/>
              </w:rPr>
              <w:t>50 m</w:t>
            </w:r>
            <w:r w:rsidR="005A34AA" w:rsidRPr="003E5E40">
              <w:rPr>
                <w:sz w:val="18"/>
                <w:szCs w:val="18"/>
                <w:vertAlign w:val="superscript"/>
                <w:lang w:val="en-GB"/>
              </w:rPr>
              <w:t>2</w:t>
            </w:r>
            <w:r w:rsidR="005A34AA" w:rsidRPr="003E5E40">
              <w:rPr>
                <w:sz w:val="18"/>
                <w:szCs w:val="18"/>
                <w:lang w:val="en-GB"/>
              </w:rPr>
              <w:t xml:space="preserve"> g</w:t>
            </w:r>
            <w:r w:rsidR="005A34AA" w:rsidRPr="003E5E40">
              <w:rPr>
                <w:sz w:val="18"/>
                <w:szCs w:val="18"/>
                <w:vertAlign w:val="superscript"/>
                <w:lang w:val="en-GB"/>
              </w:rPr>
              <w:t>-1</w:t>
            </w:r>
          </w:p>
        </w:tc>
        <w:tc>
          <w:tcPr>
            <w:tcW w:w="0" w:type="auto"/>
            <w:tcBorders>
              <w:top w:val="dotted" w:sz="4" w:space="0" w:color="auto"/>
              <w:bottom w:val="dotted" w:sz="4" w:space="0" w:color="auto"/>
            </w:tcBorders>
            <w:vAlign w:val="center"/>
          </w:tcPr>
          <w:p w14:paraId="3CB5A559" w14:textId="77777777" w:rsidR="005A34AA" w:rsidRPr="003E5E40" w:rsidRDefault="005A34AA" w:rsidP="00AF42A4">
            <w:pPr>
              <w:spacing w:line="480" w:lineRule="auto"/>
              <w:jc w:val="both"/>
              <w:rPr>
                <w:sz w:val="18"/>
                <w:szCs w:val="18"/>
                <w:lang w:val="en-GB"/>
              </w:rPr>
            </w:pPr>
            <w:r w:rsidRPr="003E5E40">
              <w:rPr>
                <w:sz w:val="18"/>
                <w:szCs w:val="18"/>
                <w:lang w:val="en-GB"/>
              </w:rPr>
              <w:t xml:space="preserve">Photodegradation of </w:t>
            </w:r>
            <w:r w:rsidR="00AF42A4" w:rsidRPr="003E5E40">
              <w:rPr>
                <w:sz w:val="18"/>
                <w:szCs w:val="18"/>
                <w:lang w:val="en-GB"/>
              </w:rPr>
              <w:t>MB</w:t>
            </w:r>
            <w:r w:rsidRPr="003E5E40">
              <w:rPr>
                <w:sz w:val="18"/>
                <w:szCs w:val="18"/>
                <w:lang w:val="en-GB"/>
              </w:rPr>
              <w:t xml:space="preserve"> (0.01 g</w:t>
            </w:r>
            <w:r w:rsidR="00AF42A4" w:rsidRPr="003E5E40">
              <w:rPr>
                <w:sz w:val="18"/>
                <w:szCs w:val="18"/>
                <w:vertAlign w:val="subscript"/>
                <w:lang w:val="en-GB"/>
              </w:rPr>
              <w:t>cat</w:t>
            </w:r>
            <w:r w:rsidR="00AF42A4" w:rsidRPr="003E5E40">
              <w:rPr>
                <w:sz w:val="18"/>
                <w:szCs w:val="18"/>
                <w:lang w:val="en-GB"/>
              </w:rPr>
              <w:t xml:space="preserve"> </w:t>
            </w:r>
            <w:r w:rsidRPr="003E5E40">
              <w:rPr>
                <w:sz w:val="18"/>
                <w:szCs w:val="18"/>
                <w:lang w:val="en-GB"/>
              </w:rPr>
              <w:t>L</w:t>
            </w:r>
            <w:r w:rsidR="00AF42A4" w:rsidRPr="003E5E40">
              <w:rPr>
                <w:sz w:val="18"/>
                <w:szCs w:val="18"/>
                <w:vertAlign w:val="superscript"/>
                <w:lang w:val="en-GB"/>
              </w:rPr>
              <w:t>-1</w:t>
            </w:r>
            <w:r w:rsidRPr="003E5E40">
              <w:rPr>
                <w:sz w:val="18"/>
                <w:szCs w:val="18"/>
                <w:lang w:val="en-GB"/>
              </w:rPr>
              <w:t>, 2.7·10</w:t>
            </w:r>
            <w:r w:rsidRPr="003E5E40">
              <w:rPr>
                <w:sz w:val="18"/>
                <w:szCs w:val="18"/>
                <w:vertAlign w:val="superscript"/>
                <w:lang w:val="en-GB"/>
              </w:rPr>
              <w:t xml:space="preserve">-5 </w:t>
            </w:r>
            <w:r w:rsidRPr="003E5E40">
              <w:rPr>
                <w:sz w:val="18"/>
                <w:szCs w:val="18"/>
                <w:lang w:val="en-GB"/>
              </w:rPr>
              <w:t>M</w:t>
            </w:r>
            <w:r w:rsidR="00AF42A4" w:rsidRPr="003E5E40">
              <w:rPr>
                <w:sz w:val="18"/>
                <w:szCs w:val="18"/>
                <w:lang w:val="en-GB"/>
              </w:rPr>
              <w:t xml:space="preserve"> MB</w:t>
            </w:r>
            <w:r w:rsidRPr="003E5E40">
              <w:rPr>
                <w:sz w:val="18"/>
                <w:szCs w:val="18"/>
                <w:lang w:val="en-GB"/>
              </w:rPr>
              <w:t xml:space="preserve">, </w:t>
            </w:r>
            <w:r w:rsidR="00AF42A4" w:rsidRPr="003E5E40">
              <w:rPr>
                <w:sz w:val="18"/>
                <w:szCs w:val="18"/>
                <w:lang w:val="en-GB"/>
              </w:rPr>
              <w:t xml:space="preserve">under </w:t>
            </w:r>
            <w:r w:rsidRPr="003E5E40">
              <w:rPr>
                <w:sz w:val="18"/>
                <w:szCs w:val="18"/>
                <w:lang w:val="en-GB"/>
              </w:rPr>
              <w:t xml:space="preserve">UV (100 W high pressure Hg lamp) or </w:t>
            </w:r>
            <w:r w:rsidR="00AF42A4" w:rsidRPr="003E5E40">
              <w:rPr>
                <w:sz w:val="18"/>
                <w:szCs w:val="18"/>
                <w:lang w:val="en-GB"/>
              </w:rPr>
              <w:t>Vis l</w:t>
            </w:r>
            <w:r w:rsidRPr="003E5E40">
              <w:rPr>
                <w:sz w:val="18"/>
                <w:szCs w:val="18"/>
                <w:lang w:val="en-GB"/>
              </w:rPr>
              <w:t>ight</w:t>
            </w:r>
            <w:r w:rsidR="00AF42A4" w:rsidRPr="003E5E40">
              <w:rPr>
                <w:sz w:val="18"/>
                <w:szCs w:val="18"/>
                <w:lang w:val="en-GB"/>
              </w:rPr>
              <w:t xml:space="preserve"> irradiation</w:t>
            </w:r>
            <w:r w:rsidRPr="003E5E40">
              <w:rPr>
                <w:sz w:val="18"/>
                <w:szCs w:val="18"/>
                <w:lang w:val="en-GB"/>
              </w:rPr>
              <w:t xml:space="preserve"> (500</w:t>
            </w:r>
            <w:r w:rsidR="00AF42A4" w:rsidRPr="003E5E40">
              <w:rPr>
                <w:sz w:val="18"/>
                <w:szCs w:val="18"/>
                <w:lang w:val="en-GB"/>
              </w:rPr>
              <w:t xml:space="preserve"> </w:t>
            </w:r>
            <w:r w:rsidRPr="003E5E40">
              <w:rPr>
                <w:sz w:val="18"/>
                <w:szCs w:val="18"/>
                <w:lang w:val="en-GB"/>
              </w:rPr>
              <w:t>W Xe lam</w:t>
            </w:r>
            <w:r w:rsidR="00AF42A4" w:rsidRPr="003E5E40">
              <w:rPr>
                <w:sz w:val="18"/>
                <w:szCs w:val="18"/>
                <w:lang w:val="en-GB"/>
              </w:rPr>
              <w:t>p</w:t>
            </w:r>
            <w:r w:rsidRPr="003E5E40">
              <w:rPr>
                <w:sz w:val="18"/>
                <w:szCs w:val="18"/>
                <w:lang w:val="en-GB"/>
              </w:rPr>
              <w:t xml:space="preserve"> and cutoff filter</w:t>
            </w:r>
            <w:r w:rsidR="00AF42A4" w:rsidRPr="003E5E40">
              <w:rPr>
                <w:sz w:val="18"/>
                <w:szCs w:val="18"/>
                <w:lang w:val="en-GB"/>
              </w:rPr>
              <w:t xml:space="preserve">, </w:t>
            </w:r>
            <w:r w:rsidRPr="003E5E40">
              <w:rPr>
                <w:sz w:val="18"/>
                <w:szCs w:val="18"/>
                <w:lang w:val="en-GB"/>
              </w:rPr>
              <w:t xml:space="preserve">λ&gt;400nm)  </w:t>
            </w:r>
          </w:p>
        </w:tc>
        <w:tc>
          <w:tcPr>
            <w:tcW w:w="0" w:type="auto"/>
            <w:tcBorders>
              <w:top w:val="dotted" w:sz="4" w:space="0" w:color="auto"/>
              <w:bottom w:val="dotted" w:sz="4" w:space="0" w:color="auto"/>
            </w:tcBorders>
            <w:vAlign w:val="center"/>
          </w:tcPr>
          <w:p w14:paraId="1F951A6E" w14:textId="77777777" w:rsidR="005A34AA" w:rsidRPr="003E5E40" w:rsidRDefault="005A34AA" w:rsidP="00DF63BB">
            <w:pPr>
              <w:spacing w:line="480" w:lineRule="auto"/>
              <w:jc w:val="both"/>
              <w:rPr>
                <w:sz w:val="18"/>
                <w:szCs w:val="18"/>
                <w:lang w:val="en-GB"/>
              </w:rPr>
            </w:pPr>
            <w:r w:rsidRPr="003E5E40">
              <w:rPr>
                <w:sz w:val="18"/>
                <w:szCs w:val="18"/>
                <w:lang w:val="en-GB"/>
              </w:rPr>
              <w:fldChar w:fldCharType="begin"/>
            </w:r>
            <w:r w:rsidR="00A96C65" w:rsidRPr="003E5E40">
              <w:rPr>
                <w:sz w:val="18"/>
                <w:szCs w:val="18"/>
                <w:lang w:val="en-GB"/>
              </w:rPr>
              <w:instrText xml:space="preserve"> ADDIN REFMGR.CITE &lt;Refman&gt;&lt;Cite&gt;&lt;Author&gt;Zhang&lt;/Author&gt;&lt;Year&gt;2010&lt;/Year&gt;&lt;RecNum&gt;23&lt;/RecNum&gt;&lt;IDText&gt;P25-graphene composite as a high performance photocatalyst&lt;/IDText&gt;&lt;MDL Ref_Type="Journal"&gt;&lt;Ref_Type&gt;Journal&lt;/Ref_Type&gt;&lt;Ref_ID&gt;23&lt;/Ref_ID&gt;&lt;Title_Primary&gt;P25-graphene composite as a high performance photocatalyst&lt;/Title_Primary&gt;&lt;Authors_Primary&gt;Zhang,H.&lt;/Authors_Primary&gt;&lt;Authors_Primary&gt;Lv,X.&lt;/Authors_Primary&gt;&lt;Authors_Primary&gt;Li,Y.&lt;/Authors_Primary&gt;&lt;Authors_Primary&gt;Wang,Y.&lt;/Authors_Primary&gt;&lt;Authors_Primary&gt;Li,J.&lt;/Authors_Primary&gt;&lt;Date_Primary&gt;2010&lt;/Date_Primary&gt;&lt;Keywords&gt;Chemical adsorptivity&lt;/Keywords&gt;&lt;Keywords&gt;Efficient charge separation&lt;/Keywords&gt;&lt;Keywords&gt;Extended light absorption&lt;/Keywords&gt;&lt;Keywords&gt;Graphene&lt;/Keywords&gt;&lt;Keywords&gt;Graphene oxide&lt;/Keywords&gt;&lt;Keywords&gt;hydrothermal&lt;/Keywords&gt;&lt;Keywords&gt;Hydrothermal method&lt;/Keywords&gt;&lt;Keywords&gt;Hydrothermal reaction&lt;/Keywords&gt;&lt;Keywords&gt;Hydrothermal reduction&lt;/Keywords&gt;&lt;Keywords&gt;Methylene blue&lt;/Keywords&gt;&lt;Keywords&gt;nanocomposite&lt;/Keywords&gt;&lt;Keywords&gt;P25-graphene&lt;/Keywords&gt;&lt;Keywords&gt;Photocatalysis&lt;/Keywords&gt;&lt;Keywords&gt;photocatalyst&lt;/Keywords&gt;&lt;Keywords&gt;TiO2&lt;/Keywords&gt;&lt;Reprint&gt;Not in File&lt;/Reprint&gt;&lt;Start_Page&gt;380&lt;/Start_Page&gt;&lt;End_Page&gt;386&lt;/End_Page&gt;&lt;Periodical&gt;ACS Nano&lt;/Periodical&gt;&lt;Volume&gt;4&lt;/Volume&gt;&lt;Issue&gt;1&lt;/Issue&gt;&lt;Address&gt;Department of Chemistry, Key Laboratory of Bioorganic Phosphorus Chemistry and Chemical Biology, Tsinghua University, Beijing 100084, China&lt;/Address&gt;&lt;Web_URL&gt;http://www.scopus.com/inward/record.url?eid=2-s2.0-75749138138&amp;amp;partnerID=40&amp;amp;md5=0c8145f7b8cf70d3b8652c219bd771a2&lt;/Web_URL&gt;&lt;ZZ_JournalFull&gt;&lt;f name="System"&gt;ACS Nano&lt;/f&gt;&lt;/ZZ_JournalFull&gt;&lt;ZZ_WorkformID&gt;1&lt;/ZZ_WorkformID&gt;&lt;/MDL&gt;&lt;/Cite&gt;&lt;/Refman&gt;</w:instrText>
            </w:r>
            <w:r w:rsidRPr="003E5E40">
              <w:rPr>
                <w:sz w:val="18"/>
                <w:szCs w:val="18"/>
                <w:lang w:val="en-GB"/>
              </w:rPr>
              <w:fldChar w:fldCharType="separate"/>
            </w:r>
            <w:r w:rsidR="00DF63BB" w:rsidRPr="003E5E40">
              <w:rPr>
                <w:noProof/>
                <w:sz w:val="18"/>
                <w:szCs w:val="18"/>
                <w:lang w:val="en-GB"/>
              </w:rPr>
              <w:t>(Zhang et al. 2010a)</w:t>
            </w:r>
            <w:r w:rsidRPr="003E5E40">
              <w:rPr>
                <w:sz w:val="18"/>
                <w:szCs w:val="18"/>
                <w:lang w:val="en-GB"/>
              </w:rPr>
              <w:fldChar w:fldCharType="end"/>
            </w:r>
          </w:p>
        </w:tc>
      </w:tr>
      <w:tr w:rsidR="004142AF" w:rsidRPr="003E5E40" w14:paraId="2445841E" w14:textId="77777777" w:rsidTr="00646A57">
        <w:trPr>
          <w:trHeight w:val="567"/>
        </w:trPr>
        <w:tc>
          <w:tcPr>
            <w:tcW w:w="0" w:type="auto"/>
            <w:tcBorders>
              <w:top w:val="dotted" w:sz="4" w:space="0" w:color="auto"/>
              <w:bottom w:val="dotted" w:sz="4" w:space="0" w:color="auto"/>
            </w:tcBorders>
            <w:vAlign w:val="center"/>
          </w:tcPr>
          <w:p w14:paraId="127BDA44" w14:textId="77777777" w:rsidR="005A34AA" w:rsidRPr="003E5E40" w:rsidRDefault="005A34AA" w:rsidP="00810C8A">
            <w:pPr>
              <w:spacing w:line="480" w:lineRule="auto"/>
              <w:jc w:val="center"/>
              <w:rPr>
                <w:sz w:val="18"/>
                <w:szCs w:val="18"/>
                <w:lang w:val="en-GB"/>
              </w:rPr>
            </w:pPr>
            <w:r w:rsidRPr="003E5E40">
              <w:rPr>
                <w:sz w:val="18"/>
                <w:szCs w:val="18"/>
                <w:lang w:val="en-GB"/>
              </w:rPr>
              <w:t>Hydrothermal</w:t>
            </w:r>
          </w:p>
        </w:tc>
        <w:tc>
          <w:tcPr>
            <w:tcW w:w="0" w:type="auto"/>
            <w:tcBorders>
              <w:top w:val="dotted" w:sz="4" w:space="0" w:color="auto"/>
              <w:bottom w:val="dotted" w:sz="4" w:space="0" w:color="auto"/>
            </w:tcBorders>
            <w:vAlign w:val="center"/>
          </w:tcPr>
          <w:p w14:paraId="34710F36" w14:textId="77777777" w:rsidR="005A34AA" w:rsidRPr="003E5E40" w:rsidRDefault="005A34AA" w:rsidP="00810C8A">
            <w:pPr>
              <w:spacing w:line="480" w:lineRule="auto"/>
              <w:jc w:val="center"/>
              <w:rPr>
                <w:sz w:val="18"/>
                <w:szCs w:val="18"/>
                <w:lang w:val="en-GB"/>
              </w:rPr>
            </w:pPr>
            <w:r w:rsidRPr="003E5E40">
              <w:rPr>
                <w:sz w:val="18"/>
                <w:szCs w:val="18"/>
                <w:lang w:val="en-GB"/>
              </w:rPr>
              <w:t>Ti(BuO)</w:t>
            </w:r>
            <w:r w:rsidRPr="003E5E40">
              <w:rPr>
                <w:sz w:val="18"/>
                <w:szCs w:val="18"/>
                <w:vertAlign w:val="subscript"/>
                <w:lang w:val="en-GB"/>
              </w:rPr>
              <w:t>4</w:t>
            </w:r>
          </w:p>
          <w:p w14:paraId="70616068" w14:textId="77777777" w:rsidR="005A34AA" w:rsidRPr="003E5E40" w:rsidRDefault="005A34AA" w:rsidP="00810C8A">
            <w:pPr>
              <w:spacing w:line="480" w:lineRule="auto"/>
              <w:jc w:val="center"/>
              <w:rPr>
                <w:sz w:val="18"/>
                <w:szCs w:val="18"/>
                <w:lang w:val="en-GB"/>
              </w:rPr>
            </w:pPr>
            <w:r w:rsidRPr="003E5E40">
              <w:rPr>
                <w:sz w:val="18"/>
                <w:szCs w:val="18"/>
                <w:lang w:val="en-GB"/>
              </w:rPr>
              <w:t>GO</w:t>
            </w:r>
          </w:p>
        </w:tc>
        <w:tc>
          <w:tcPr>
            <w:tcW w:w="0" w:type="auto"/>
            <w:tcBorders>
              <w:top w:val="dotted" w:sz="4" w:space="0" w:color="auto"/>
              <w:bottom w:val="dotted" w:sz="4" w:space="0" w:color="auto"/>
            </w:tcBorders>
            <w:vAlign w:val="center"/>
          </w:tcPr>
          <w:p w14:paraId="62BC7528" w14:textId="77777777" w:rsidR="005A34AA" w:rsidRPr="003E5E40" w:rsidRDefault="005A34AA" w:rsidP="008E228C">
            <w:pPr>
              <w:spacing w:line="480" w:lineRule="auto"/>
              <w:jc w:val="both"/>
              <w:rPr>
                <w:sz w:val="18"/>
                <w:szCs w:val="18"/>
                <w:lang w:val="en-GB"/>
              </w:rPr>
            </w:pPr>
            <w:proofErr w:type="gramStart"/>
            <w:r w:rsidRPr="003E5E40">
              <w:rPr>
                <w:sz w:val="18"/>
                <w:szCs w:val="18"/>
                <w:lang w:val="en-GB"/>
              </w:rPr>
              <w:t>Ti(</w:t>
            </w:r>
            <w:proofErr w:type="gramEnd"/>
            <w:r w:rsidRPr="003E5E40">
              <w:rPr>
                <w:sz w:val="18"/>
                <w:szCs w:val="18"/>
                <w:lang w:val="en-GB"/>
              </w:rPr>
              <w:t>BuO)</w:t>
            </w:r>
            <w:r w:rsidRPr="003E5E40">
              <w:rPr>
                <w:sz w:val="18"/>
                <w:szCs w:val="18"/>
                <w:vertAlign w:val="subscript"/>
                <w:lang w:val="en-GB"/>
              </w:rPr>
              <w:t>4</w:t>
            </w:r>
            <w:r w:rsidRPr="003E5E40">
              <w:rPr>
                <w:sz w:val="18"/>
                <w:szCs w:val="18"/>
                <w:lang w:val="en-GB"/>
              </w:rPr>
              <w:t xml:space="preserve"> </w:t>
            </w:r>
            <w:r w:rsidR="00D635CB" w:rsidRPr="003E5E40">
              <w:rPr>
                <w:sz w:val="18"/>
                <w:szCs w:val="18"/>
                <w:lang w:val="en-GB"/>
              </w:rPr>
              <w:t>, GO a</w:t>
            </w:r>
            <w:r w:rsidR="00AF42A4" w:rsidRPr="003E5E40">
              <w:rPr>
                <w:sz w:val="18"/>
                <w:szCs w:val="18"/>
                <w:lang w:val="en-GB"/>
              </w:rPr>
              <w:t>nd H</w:t>
            </w:r>
            <w:r w:rsidR="00AF42A4" w:rsidRPr="003E5E40">
              <w:rPr>
                <w:sz w:val="18"/>
                <w:szCs w:val="18"/>
                <w:vertAlign w:val="subscript"/>
                <w:lang w:val="en-GB"/>
              </w:rPr>
              <w:t>2</w:t>
            </w:r>
            <w:r w:rsidR="00AF42A4" w:rsidRPr="003E5E40">
              <w:rPr>
                <w:sz w:val="18"/>
                <w:szCs w:val="18"/>
                <w:lang w:val="en-GB"/>
              </w:rPr>
              <w:t>SO</w:t>
            </w:r>
            <w:r w:rsidR="00AF42A4" w:rsidRPr="003E5E40">
              <w:rPr>
                <w:sz w:val="18"/>
                <w:szCs w:val="18"/>
                <w:vertAlign w:val="subscript"/>
                <w:lang w:val="en-GB"/>
              </w:rPr>
              <w:t>4</w:t>
            </w:r>
            <w:r w:rsidR="00AF42A4" w:rsidRPr="003E5E40">
              <w:rPr>
                <w:sz w:val="18"/>
                <w:szCs w:val="18"/>
                <w:lang w:val="en-GB"/>
              </w:rPr>
              <w:t xml:space="preserve"> were added to a EtOH-H</w:t>
            </w:r>
            <w:r w:rsidR="00AF42A4" w:rsidRPr="003E5E40">
              <w:rPr>
                <w:sz w:val="18"/>
                <w:szCs w:val="18"/>
                <w:vertAlign w:val="subscript"/>
                <w:lang w:val="en-GB"/>
              </w:rPr>
              <w:t>2</w:t>
            </w:r>
            <w:r w:rsidR="00AF42A4" w:rsidRPr="003E5E40">
              <w:rPr>
                <w:sz w:val="18"/>
                <w:szCs w:val="18"/>
                <w:lang w:val="en-GB"/>
              </w:rPr>
              <w:t>O solution (15:1 v/v)</w:t>
            </w:r>
            <w:r w:rsidR="00D635CB" w:rsidRPr="003E5E40">
              <w:rPr>
                <w:sz w:val="18"/>
                <w:szCs w:val="18"/>
                <w:lang w:val="en-GB"/>
              </w:rPr>
              <w:t xml:space="preserve">, </w:t>
            </w:r>
            <w:r w:rsidR="00AF42A4" w:rsidRPr="003E5E40">
              <w:rPr>
                <w:sz w:val="18"/>
                <w:szCs w:val="18"/>
                <w:lang w:val="en-GB"/>
              </w:rPr>
              <w:t xml:space="preserve">heated </w:t>
            </w:r>
            <w:r w:rsidRPr="003E5E40">
              <w:rPr>
                <w:sz w:val="18"/>
                <w:szCs w:val="18"/>
                <w:lang w:val="en-GB"/>
              </w:rPr>
              <w:t>at 80 ºC</w:t>
            </w:r>
            <w:r w:rsidR="00D635CB" w:rsidRPr="003E5E40">
              <w:rPr>
                <w:sz w:val="18"/>
                <w:szCs w:val="18"/>
                <w:lang w:val="en-GB"/>
              </w:rPr>
              <w:t xml:space="preserve"> and dried. The composite was added to a H</w:t>
            </w:r>
            <w:r w:rsidR="00D635CB" w:rsidRPr="003E5E40">
              <w:rPr>
                <w:sz w:val="18"/>
                <w:szCs w:val="18"/>
                <w:vertAlign w:val="subscript"/>
                <w:lang w:val="en-GB"/>
              </w:rPr>
              <w:t>2</w:t>
            </w:r>
            <w:r w:rsidR="00D635CB" w:rsidRPr="003E5E40">
              <w:rPr>
                <w:sz w:val="18"/>
                <w:szCs w:val="18"/>
                <w:lang w:val="en-GB"/>
              </w:rPr>
              <w:t xml:space="preserve">O-DMF solution and </w:t>
            </w:r>
            <w:r w:rsidR="008E228C" w:rsidRPr="003E5E40">
              <w:rPr>
                <w:sz w:val="18"/>
                <w:szCs w:val="18"/>
                <w:lang w:val="en-GB"/>
              </w:rPr>
              <w:t xml:space="preserve">added </w:t>
            </w:r>
            <w:r w:rsidR="00D635CB" w:rsidRPr="003E5E40">
              <w:rPr>
                <w:sz w:val="18"/>
                <w:szCs w:val="18"/>
                <w:lang w:val="en-GB"/>
              </w:rPr>
              <w:t xml:space="preserve">in an autoclave at </w:t>
            </w:r>
            <w:r w:rsidRPr="003E5E40">
              <w:rPr>
                <w:sz w:val="18"/>
                <w:szCs w:val="18"/>
                <w:lang w:val="en-GB"/>
              </w:rPr>
              <w:t>200ºC</w:t>
            </w:r>
          </w:p>
        </w:tc>
        <w:tc>
          <w:tcPr>
            <w:tcW w:w="0" w:type="auto"/>
            <w:tcBorders>
              <w:top w:val="dotted" w:sz="4" w:space="0" w:color="auto"/>
              <w:bottom w:val="dotted" w:sz="4" w:space="0" w:color="auto"/>
            </w:tcBorders>
            <w:vAlign w:val="center"/>
          </w:tcPr>
          <w:p w14:paraId="72E777A3" w14:textId="77777777" w:rsidR="005A34AA" w:rsidRPr="003E5E40" w:rsidRDefault="005A34AA" w:rsidP="00D635CB">
            <w:pPr>
              <w:spacing w:line="480" w:lineRule="auto"/>
              <w:jc w:val="both"/>
              <w:rPr>
                <w:sz w:val="18"/>
                <w:szCs w:val="18"/>
                <w:lang w:val="en-GB"/>
              </w:rPr>
            </w:pPr>
            <w:r w:rsidRPr="003E5E40">
              <w:rPr>
                <w:sz w:val="18"/>
                <w:szCs w:val="18"/>
                <w:lang w:val="en-GB"/>
              </w:rPr>
              <w:t xml:space="preserve">Anatase </w:t>
            </w:r>
            <w:r w:rsidR="00D635CB" w:rsidRPr="003E5E40">
              <w:rPr>
                <w:sz w:val="18"/>
                <w:szCs w:val="18"/>
                <w:lang w:val="en-GB"/>
              </w:rPr>
              <w:t>TiO</w:t>
            </w:r>
            <w:r w:rsidR="00D635CB" w:rsidRPr="003E5E40">
              <w:rPr>
                <w:sz w:val="18"/>
                <w:szCs w:val="18"/>
                <w:vertAlign w:val="subscript"/>
                <w:lang w:val="en-GB"/>
              </w:rPr>
              <w:t>2</w:t>
            </w:r>
            <w:r w:rsidR="00D635CB" w:rsidRPr="003E5E40">
              <w:rPr>
                <w:sz w:val="18"/>
                <w:szCs w:val="18"/>
                <w:lang w:val="en-GB"/>
              </w:rPr>
              <w:t xml:space="preserve"> </w:t>
            </w:r>
            <w:r w:rsidRPr="003E5E40">
              <w:rPr>
                <w:sz w:val="18"/>
                <w:szCs w:val="18"/>
                <w:lang w:val="en-GB"/>
              </w:rPr>
              <w:t xml:space="preserve">nanocrystals. </w:t>
            </w:r>
            <w:r w:rsidR="00D635CB" w:rsidRPr="003E5E40">
              <w:rPr>
                <w:sz w:val="18"/>
                <w:szCs w:val="18"/>
                <w:lang w:val="en-GB"/>
              </w:rPr>
              <w:t>S</w:t>
            </w:r>
            <w:r w:rsidRPr="003E5E40">
              <w:rPr>
                <w:sz w:val="18"/>
                <w:szCs w:val="18"/>
                <w:vertAlign w:val="subscript"/>
                <w:lang w:val="en-GB"/>
              </w:rPr>
              <w:t>BET</w:t>
            </w:r>
            <w:r w:rsidR="00D635CB" w:rsidRPr="003E5E40">
              <w:rPr>
                <w:sz w:val="18"/>
                <w:szCs w:val="18"/>
                <w:lang w:val="en-GB"/>
              </w:rPr>
              <w:t xml:space="preserve"> = </w:t>
            </w:r>
            <w:r w:rsidRPr="003E5E40">
              <w:rPr>
                <w:sz w:val="18"/>
                <w:szCs w:val="18"/>
                <w:lang w:val="en-GB"/>
              </w:rPr>
              <w:t>190 m</w:t>
            </w:r>
            <w:r w:rsidRPr="003E5E40">
              <w:rPr>
                <w:sz w:val="18"/>
                <w:szCs w:val="18"/>
                <w:vertAlign w:val="superscript"/>
                <w:lang w:val="en-GB"/>
              </w:rPr>
              <w:t>2</w:t>
            </w:r>
            <w:r w:rsidR="00D635CB" w:rsidRPr="003E5E40">
              <w:rPr>
                <w:sz w:val="18"/>
                <w:szCs w:val="18"/>
                <w:vertAlign w:val="superscript"/>
                <w:lang w:val="en-GB"/>
              </w:rPr>
              <w:t xml:space="preserve"> </w:t>
            </w:r>
            <w:r w:rsidRPr="003E5E40">
              <w:rPr>
                <w:sz w:val="18"/>
                <w:szCs w:val="18"/>
                <w:lang w:val="en-GB"/>
              </w:rPr>
              <w:t>g</w:t>
            </w:r>
            <w:r w:rsidR="00D635CB" w:rsidRPr="003E5E40">
              <w:rPr>
                <w:sz w:val="18"/>
                <w:szCs w:val="18"/>
                <w:vertAlign w:val="superscript"/>
                <w:lang w:val="en-GB"/>
              </w:rPr>
              <w:t>-1</w:t>
            </w:r>
          </w:p>
        </w:tc>
        <w:tc>
          <w:tcPr>
            <w:tcW w:w="0" w:type="auto"/>
            <w:tcBorders>
              <w:top w:val="dotted" w:sz="4" w:space="0" w:color="auto"/>
              <w:bottom w:val="dotted" w:sz="4" w:space="0" w:color="auto"/>
            </w:tcBorders>
            <w:vAlign w:val="center"/>
          </w:tcPr>
          <w:p w14:paraId="34E5AEF0" w14:textId="77777777" w:rsidR="005A34AA" w:rsidRPr="003E5E40" w:rsidRDefault="005A34AA" w:rsidP="00D635CB">
            <w:pPr>
              <w:spacing w:line="480" w:lineRule="auto"/>
              <w:jc w:val="both"/>
              <w:rPr>
                <w:sz w:val="18"/>
                <w:szCs w:val="18"/>
                <w:lang w:val="en-GB"/>
              </w:rPr>
            </w:pPr>
            <w:r w:rsidRPr="003E5E40">
              <w:rPr>
                <w:sz w:val="18"/>
                <w:szCs w:val="18"/>
                <w:lang w:val="en-GB"/>
              </w:rPr>
              <w:t xml:space="preserve">Photodegradation of </w:t>
            </w:r>
            <w:r w:rsidR="00D635CB" w:rsidRPr="003E5E40">
              <w:rPr>
                <w:sz w:val="18"/>
                <w:szCs w:val="18"/>
                <w:lang w:val="en-GB"/>
              </w:rPr>
              <w:t>R</w:t>
            </w:r>
            <w:r w:rsidRPr="003E5E40">
              <w:rPr>
                <w:sz w:val="18"/>
                <w:szCs w:val="18"/>
                <w:lang w:val="en-GB"/>
              </w:rPr>
              <w:t xml:space="preserve">B and </w:t>
            </w:r>
            <w:r w:rsidR="00D635CB" w:rsidRPr="003E5E40">
              <w:rPr>
                <w:sz w:val="18"/>
                <w:szCs w:val="18"/>
                <w:lang w:val="en-GB"/>
              </w:rPr>
              <w:t>MB</w:t>
            </w:r>
            <w:r w:rsidRPr="003E5E40">
              <w:rPr>
                <w:sz w:val="18"/>
                <w:szCs w:val="18"/>
                <w:lang w:val="en-GB"/>
              </w:rPr>
              <w:t xml:space="preserve"> under UV </w:t>
            </w:r>
            <w:r w:rsidR="00D635CB" w:rsidRPr="003E5E40">
              <w:rPr>
                <w:sz w:val="18"/>
                <w:szCs w:val="18"/>
                <w:lang w:val="en-GB"/>
              </w:rPr>
              <w:t xml:space="preserve">light </w:t>
            </w:r>
            <w:r w:rsidRPr="003E5E40">
              <w:rPr>
                <w:sz w:val="18"/>
                <w:szCs w:val="18"/>
                <w:lang w:val="en-GB"/>
              </w:rPr>
              <w:t>irradiation</w:t>
            </w:r>
          </w:p>
        </w:tc>
        <w:tc>
          <w:tcPr>
            <w:tcW w:w="0" w:type="auto"/>
            <w:tcBorders>
              <w:top w:val="dotted" w:sz="4" w:space="0" w:color="auto"/>
              <w:bottom w:val="dotted" w:sz="4" w:space="0" w:color="auto"/>
            </w:tcBorders>
            <w:vAlign w:val="center"/>
          </w:tcPr>
          <w:p w14:paraId="6A74F770" w14:textId="77777777" w:rsidR="005A34AA" w:rsidRPr="003E5E40" w:rsidRDefault="005A34AA" w:rsidP="00DF63BB">
            <w:pPr>
              <w:spacing w:line="480" w:lineRule="auto"/>
              <w:jc w:val="both"/>
              <w:rPr>
                <w:sz w:val="18"/>
                <w:szCs w:val="18"/>
                <w:lang w:val="en-GB"/>
              </w:rPr>
            </w:pPr>
            <w:r w:rsidRPr="003E5E40">
              <w:rPr>
                <w:sz w:val="18"/>
                <w:szCs w:val="18"/>
                <w:lang w:val="en-GB"/>
              </w:rPr>
              <w:fldChar w:fldCharType="begin"/>
            </w:r>
            <w:r w:rsidR="00A96C65" w:rsidRPr="003E5E40">
              <w:rPr>
                <w:sz w:val="18"/>
                <w:szCs w:val="18"/>
                <w:lang w:val="en-GB"/>
              </w:rPr>
              <w:instrText xml:space="preserve"> ADDIN REFMGR.CITE &lt;Refman&gt;&lt;Cite&gt;&lt;Author&gt;Liang&lt;/Author&gt;&lt;Year&gt;2010&lt;/Year&gt;&lt;RecNum&gt;36&lt;/RecNum&gt;&lt;IDText&gt;TiO2 Nanocrystals grown on graphene as advanced photocatalytic hybrid materials&lt;/IDText&gt;&lt;MDL Ref_Type="Journal"&gt;&lt;Ref_Type&gt;Journal&lt;/Ref_Type&gt;&lt;Ref_ID&gt;36&lt;/Ref_ID&gt;&lt;Title_Primary&gt;TiO&lt;sub&gt;2&lt;/sub&gt; Nanocrystals grown on graphene as advanced photocatalytic hybrid materials&lt;/Title_Primary&gt;&lt;Authors_Primary&gt;Liang,Y.&lt;/Authors_Primary&gt;&lt;Authors_Primary&gt;Wang,H.&lt;/Authors_Primary&gt;&lt;Authors_Primary&gt;Casalongue,H.S.&lt;/Authors_Primary&gt;&lt;Authors_Primary&gt;Chen,Z.&lt;/Authors_Primary&gt;&lt;Authors_Primary&gt;Dai,H.&lt;/Authors_Primary&gt;&lt;Date_Primary&gt;2010&lt;/Date_Primary&gt;&lt;Keywords&gt;Battery&lt;/Keywords&gt;&lt;Keywords&gt;Graphene&lt;/Keywords&gt;&lt;Keywords&gt;Graphene oxide&lt;/Keywords&gt;&lt;Keywords&gt;Hybrid materials&lt;/Keywords&gt;&lt;Keywords&gt;hydrolysis&lt;/Keywords&gt;&lt;Keywords&gt;hydrothermal&lt;/Keywords&gt;&lt;Keywords&gt;Lithium ion batteries&lt;/Keywords&gt;&lt;Keywords&gt;Photocatalysis&lt;/Keywords&gt;&lt;Keywords&gt;photocatalyst&lt;/Keywords&gt;&lt;Keywords&gt;Photocatalytic activity&lt;/Keywords&gt;&lt;Keywords&gt;Rhodamine B&lt;/Keywords&gt;&lt;Keywords&gt;TiO2&lt;/Keywords&gt;&lt;Keywords&gt;titanium oxide&lt;/Keywords&gt;&lt;Reprint&gt;Not in File&lt;/Reprint&gt;&lt;Start_Page&gt;701&lt;/Start_Page&gt;&lt;End_Page&gt;705&lt;/End_Page&gt;&lt;Periodical&gt;Nano Res.&lt;/Periodical&gt;&lt;Volume&gt;3&lt;/Volume&gt;&lt;Issue&gt;10&lt;/Issue&gt;&lt;Address&gt;Department of Chemistry and Laboratory for Advanced Materials, Stanford University, Stanford, CA 94305, United States&lt;/Address&gt;&lt;Web_URL&gt;http://www.scopus.com/inward/record.url?eid=2-s2.0-77957712854&amp;amp;partnerID=40&amp;amp;md5=2d804f0bb69b955ce6f1d77c24fd7e7c&lt;/Web_URL&gt;&lt;ZZ_JournalFull&gt;&lt;f name="System"&gt;Nano Research&lt;/f&gt;&lt;/ZZ_JournalFull&gt;&lt;ZZ_JournalStdAbbrev&gt;&lt;f name="System"&gt;Nano Res.&lt;/f&gt;&lt;/ZZ_JournalStdAbbrev&gt;&lt;ZZ_WorkformID&gt;1&lt;/ZZ_WorkformID&gt;&lt;/MDL&gt;&lt;/Cite&gt;&lt;/Refman&gt;</w:instrText>
            </w:r>
            <w:r w:rsidRPr="003E5E40">
              <w:rPr>
                <w:sz w:val="18"/>
                <w:szCs w:val="18"/>
                <w:lang w:val="en-GB"/>
              </w:rPr>
              <w:fldChar w:fldCharType="separate"/>
            </w:r>
            <w:r w:rsidR="00DF63BB" w:rsidRPr="003E5E40">
              <w:rPr>
                <w:noProof/>
                <w:sz w:val="18"/>
                <w:szCs w:val="18"/>
                <w:lang w:val="en-GB"/>
              </w:rPr>
              <w:t>(Liang et al. 2010)</w:t>
            </w:r>
            <w:r w:rsidRPr="003E5E40">
              <w:rPr>
                <w:sz w:val="18"/>
                <w:szCs w:val="18"/>
                <w:lang w:val="en-GB"/>
              </w:rPr>
              <w:fldChar w:fldCharType="end"/>
            </w:r>
          </w:p>
        </w:tc>
      </w:tr>
      <w:tr w:rsidR="004142AF" w:rsidRPr="003E5E40" w14:paraId="2465C836" w14:textId="77777777" w:rsidTr="00646A57">
        <w:trPr>
          <w:trHeight w:val="567"/>
        </w:trPr>
        <w:tc>
          <w:tcPr>
            <w:tcW w:w="0" w:type="auto"/>
            <w:tcBorders>
              <w:top w:val="dotted" w:sz="4" w:space="0" w:color="auto"/>
              <w:bottom w:val="dotted" w:sz="4" w:space="0" w:color="auto"/>
            </w:tcBorders>
            <w:vAlign w:val="center"/>
          </w:tcPr>
          <w:p w14:paraId="19EA331D" w14:textId="77777777" w:rsidR="005A34AA" w:rsidRPr="003E5E40" w:rsidRDefault="005A34AA" w:rsidP="00810C8A">
            <w:pPr>
              <w:spacing w:line="480" w:lineRule="auto"/>
              <w:jc w:val="center"/>
              <w:rPr>
                <w:sz w:val="18"/>
                <w:szCs w:val="18"/>
                <w:lang w:val="en-GB"/>
              </w:rPr>
            </w:pPr>
            <w:r w:rsidRPr="003E5E40">
              <w:rPr>
                <w:sz w:val="18"/>
                <w:szCs w:val="18"/>
                <w:lang w:val="en-GB"/>
              </w:rPr>
              <w:t>Hydrothermal</w:t>
            </w:r>
          </w:p>
        </w:tc>
        <w:tc>
          <w:tcPr>
            <w:tcW w:w="0" w:type="auto"/>
            <w:tcBorders>
              <w:top w:val="dotted" w:sz="4" w:space="0" w:color="auto"/>
              <w:bottom w:val="dotted" w:sz="4" w:space="0" w:color="auto"/>
            </w:tcBorders>
            <w:vAlign w:val="center"/>
          </w:tcPr>
          <w:p w14:paraId="48B7AC90" w14:textId="77777777" w:rsidR="00D635CB" w:rsidRPr="003E5E40" w:rsidRDefault="00D635CB" w:rsidP="00D635CB">
            <w:pPr>
              <w:spacing w:line="480" w:lineRule="auto"/>
              <w:jc w:val="center"/>
              <w:rPr>
                <w:sz w:val="18"/>
                <w:szCs w:val="18"/>
                <w:lang w:val="en-GB"/>
              </w:rPr>
            </w:pPr>
            <w:r w:rsidRPr="003E5E40">
              <w:rPr>
                <w:sz w:val="18"/>
                <w:szCs w:val="18"/>
                <w:lang w:val="en-GB"/>
              </w:rPr>
              <w:t>Ti(BuO)</w:t>
            </w:r>
            <w:r w:rsidRPr="003E5E40">
              <w:rPr>
                <w:sz w:val="18"/>
                <w:szCs w:val="18"/>
                <w:vertAlign w:val="subscript"/>
                <w:lang w:val="en-GB"/>
              </w:rPr>
              <w:t>4</w:t>
            </w:r>
          </w:p>
          <w:p w14:paraId="4963DFA9" w14:textId="77777777" w:rsidR="005A34AA" w:rsidRPr="003E5E40" w:rsidRDefault="005A34AA" w:rsidP="00810C8A">
            <w:pPr>
              <w:spacing w:line="480" w:lineRule="auto"/>
              <w:jc w:val="center"/>
              <w:rPr>
                <w:sz w:val="18"/>
                <w:szCs w:val="18"/>
                <w:lang w:val="en-GB"/>
              </w:rPr>
            </w:pPr>
            <w:r w:rsidRPr="003E5E40">
              <w:rPr>
                <w:sz w:val="18"/>
                <w:szCs w:val="18"/>
                <w:lang w:val="en-GB"/>
              </w:rPr>
              <w:t>GO dispersion</w:t>
            </w:r>
          </w:p>
        </w:tc>
        <w:tc>
          <w:tcPr>
            <w:tcW w:w="0" w:type="auto"/>
            <w:tcBorders>
              <w:top w:val="dotted" w:sz="4" w:space="0" w:color="auto"/>
              <w:bottom w:val="dotted" w:sz="4" w:space="0" w:color="auto"/>
            </w:tcBorders>
            <w:vAlign w:val="center"/>
          </w:tcPr>
          <w:p w14:paraId="17883DF3" w14:textId="77777777" w:rsidR="005A34AA" w:rsidRPr="003E5E40" w:rsidRDefault="00D635CB" w:rsidP="00D635CB">
            <w:pPr>
              <w:spacing w:line="480" w:lineRule="auto"/>
              <w:jc w:val="both"/>
              <w:rPr>
                <w:sz w:val="18"/>
                <w:szCs w:val="18"/>
                <w:lang w:val="en-GB"/>
              </w:rPr>
            </w:pPr>
            <w:proofErr w:type="gramStart"/>
            <w:r w:rsidRPr="003E5E40">
              <w:rPr>
                <w:sz w:val="18"/>
                <w:szCs w:val="18"/>
                <w:lang w:val="en-GB"/>
              </w:rPr>
              <w:t>Ti(</w:t>
            </w:r>
            <w:proofErr w:type="gramEnd"/>
            <w:r w:rsidRPr="003E5E40">
              <w:rPr>
                <w:sz w:val="18"/>
                <w:szCs w:val="18"/>
                <w:lang w:val="en-GB"/>
              </w:rPr>
              <w:t>BuO)</w:t>
            </w:r>
            <w:r w:rsidRPr="003E5E40">
              <w:rPr>
                <w:sz w:val="18"/>
                <w:szCs w:val="18"/>
                <w:vertAlign w:val="subscript"/>
                <w:lang w:val="en-GB"/>
              </w:rPr>
              <w:t xml:space="preserve">4 </w:t>
            </w:r>
            <w:r w:rsidRPr="003E5E40">
              <w:rPr>
                <w:sz w:val="18"/>
                <w:szCs w:val="18"/>
                <w:lang w:val="en-GB"/>
              </w:rPr>
              <w:t>and NH</w:t>
            </w:r>
            <w:r w:rsidRPr="003E5E40">
              <w:rPr>
                <w:sz w:val="18"/>
                <w:szCs w:val="18"/>
                <w:vertAlign w:val="subscript"/>
                <w:lang w:val="en-GB"/>
              </w:rPr>
              <w:t>4</w:t>
            </w:r>
            <w:r w:rsidRPr="003E5E40">
              <w:rPr>
                <w:sz w:val="18"/>
                <w:szCs w:val="18"/>
                <w:lang w:val="en-GB"/>
              </w:rPr>
              <w:t xml:space="preserve">Cl </w:t>
            </w:r>
            <w:r w:rsidR="005A34AA" w:rsidRPr="003E5E40">
              <w:rPr>
                <w:sz w:val="18"/>
                <w:szCs w:val="18"/>
                <w:lang w:val="en-GB"/>
              </w:rPr>
              <w:t>w</w:t>
            </w:r>
            <w:r w:rsidRPr="003E5E40">
              <w:rPr>
                <w:sz w:val="18"/>
                <w:szCs w:val="18"/>
                <w:lang w:val="en-GB"/>
              </w:rPr>
              <w:t>ere</w:t>
            </w:r>
            <w:r w:rsidR="005A34AA" w:rsidRPr="003E5E40">
              <w:rPr>
                <w:sz w:val="18"/>
                <w:szCs w:val="18"/>
                <w:lang w:val="en-GB"/>
              </w:rPr>
              <w:t xml:space="preserve"> added to </w:t>
            </w:r>
            <w:r w:rsidRPr="003E5E40">
              <w:rPr>
                <w:sz w:val="18"/>
                <w:szCs w:val="18"/>
                <w:lang w:val="en-GB"/>
              </w:rPr>
              <w:t xml:space="preserve">an </w:t>
            </w:r>
            <w:r w:rsidR="005A34AA" w:rsidRPr="003E5E40">
              <w:rPr>
                <w:sz w:val="18"/>
                <w:szCs w:val="18"/>
                <w:lang w:val="en-GB"/>
              </w:rPr>
              <w:t>ethanol</w:t>
            </w:r>
            <w:r w:rsidRPr="003E5E40">
              <w:rPr>
                <w:sz w:val="18"/>
                <w:szCs w:val="18"/>
                <w:lang w:val="en-GB"/>
              </w:rPr>
              <w:t>-H</w:t>
            </w:r>
            <w:r w:rsidRPr="003E5E40">
              <w:rPr>
                <w:sz w:val="18"/>
                <w:szCs w:val="18"/>
                <w:vertAlign w:val="subscript"/>
                <w:lang w:val="en-GB"/>
              </w:rPr>
              <w:t>2</w:t>
            </w:r>
            <w:r w:rsidRPr="003E5E40">
              <w:rPr>
                <w:sz w:val="18"/>
                <w:szCs w:val="18"/>
                <w:lang w:val="en-GB"/>
              </w:rPr>
              <w:t>O</w:t>
            </w:r>
            <w:r w:rsidR="005A34AA" w:rsidRPr="003E5E40">
              <w:rPr>
                <w:sz w:val="18"/>
                <w:szCs w:val="18"/>
                <w:lang w:val="en-GB"/>
              </w:rPr>
              <w:t xml:space="preserve"> solution. Glucose and </w:t>
            </w:r>
            <w:r w:rsidRPr="003E5E40">
              <w:rPr>
                <w:sz w:val="18"/>
                <w:szCs w:val="18"/>
                <w:lang w:val="en-GB"/>
              </w:rPr>
              <w:t>NH</w:t>
            </w:r>
            <w:r w:rsidRPr="003E5E40">
              <w:rPr>
                <w:sz w:val="18"/>
                <w:szCs w:val="18"/>
                <w:vertAlign w:val="subscript"/>
                <w:lang w:val="en-GB"/>
              </w:rPr>
              <w:t>4</w:t>
            </w:r>
            <w:r w:rsidRPr="003E5E40">
              <w:rPr>
                <w:sz w:val="18"/>
                <w:szCs w:val="18"/>
                <w:lang w:val="en-GB"/>
              </w:rPr>
              <w:t xml:space="preserve">OH </w:t>
            </w:r>
            <w:r w:rsidR="005A34AA" w:rsidRPr="003E5E40">
              <w:rPr>
                <w:sz w:val="18"/>
                <w:szCs w:val="18"/>
                <w:lang w:val="en-GB"/>
              </w:rPr>
              <w:t>w</w:t>
            </w:r>
            <w:r w:rsidRPr="003E5E40">
              <w:rPr>
                <w:sz w:val="18"/>
                <w:szCs w:val="18"/>
                <w:lang w:val="en-GB"/>
              </w:rPr>
              <w:t>ere</w:t>
            </w:r>
            <w:r w:rsidR="005A34AA" w:rsidRPr="003E5E40">
              <w:rPr>
                <w:sz w:val="18"/>
                <w:szCs w:val="18"/>
                <w:lang w:val="en-GB"/>
              </w:rPr>
              <w:t xml:space="preserve"> added to </w:t>
            </w:r>
            <w:r w:rsidRPr="003E5E40">
              <w:rPr>
                <w:sz w:val="18"/>
                <w:szCs w:val="18"/>
                <w:lang w:val="en-GB"/>
              </w:rPr>
              <w:t xml:space="preserve">a </w:t>
            </w:r>
            <w:r w:rsidR="005A34AA" w:rsidRPr="003E5E40">
              <w:rPr>
                <w:sz w:val="18"/>
                <w:szCs w:val="18"/>
                <w:lang w:val="en-GB"/>
              </w:rPr>
              <w:t>GO aqueous dispersion. Both solution</w:t>
            </w:r>
            <w:r w:rsidRPr="003E5E40">
              <w:rPr>
                <w:sz w:val="18"/>
                <w:szCs w:val="18"/>
                <w:lang w:val="en-GB"/>
              </w:rPr>
              <w:t>s</w:t>
            </w:r>
            <w:r w:rsidR="005A34AA" w:rsidRPr="003E5E40">
              <w:rPr>
                <w:sz w:val="18"/>
                <w:szCs w:val="18"/>
                <w:lang w:val="en-GB"/>
              </w:rPr>
              <w:t xml:space="preserve"> were mix</w:t>
            </w:r>
            <w:r w:rsidRPr="003E5E40">
              <w:rPr>
                <w:sz w:val="18"/>
                <w:szCs w:val="18"/>
                <w:lang w:val="en-GB"/>
              </w:rPr>
              <w:t>ed</w:t>
            </w:r>
            <w:r w:rsidR="005A34AA" w:rsidRPr="003E5E40">
              <w:rPr>
                <w:sz w:val="18"/>
                <w:szCs w:val="18"/>
                <w:lang w:val="en-GB"/>
              </w:rPr>
              <w:t xml:space="preserve"> into </w:t>
            </w:r>
            <w:r w:rsidRPr="003E5E40">
              <w:rPr>
                <w:sz w:val="18"/>
                <w:szCs w:val="18"/>
                <w:lang w:val="en-GB"/>
              </w:rPr>
              <w:t xml:space="preserve">an </w:t>
            </w:r>
            <w:r w:rsidR="005A34AA" w:rsidRPr="003E5E40">
              <w:rPr>
                <w:sz w:val="18"/>
                <w:szCs w:val="18"/>
                <w:lang w:val="en-GB"/>
              </w:rPr>
              <w:t xml:space="preserve">autoclave and </w:t>
            </w:r>
            <w:r w:rsidRPr="003E5E40">
              <w:rPr>
                <w:sz w:val="18"/>
                <w:szCs w:val="18"/>
                <w:lang w:val="en-GB"/>
              </w:rPr>
              <w:t>h</w:t>
            </w:r>
            <w:r w:rsidR="005A34AA" w:rsidRPr="003E5E40">
              <w:rPr>
                <w:sz w:val="18"/>
                <w:szCs w:val="18"/>
                <w:lang w:val="en-GB"/>
              </w:rPr>
              <w:t>eated at 160 ºC for 4 h</w:t>
            </w:r>
          </w:p>
        </w:tc>
        <w:tc>
          <w:tcPr>
            <w:tcW w:w="0" w:type="auto"/>
            <w:tcBorders>
              <w:top w:val="dotted" w:sz="4" w:space="0" w:color="auto"/>
              <w:bottom w:val="dotted" w:sz="4" w:space="0" w:color="auto"/>
            </w:tcBorders>
            <w:vAlign w:val="center"/>
          </w:tcPr>
          <w:p w14:paraId="60BD47CD" w14:textId="77777777" w:rsidR="005A34AA" w:rsidRPr="003E5E40" w:rsidRDefault="005A34AA" w:rsidP="008E228C">
            <w:pPr>
              <w:spacing w:line="480" w:lineRule="auto"/>
              <w:jc w:val="both"/>
              <w:rPr>
                <w:sz w:val="18"/>
                <w:szCs w:val="18"/>
                <w:lang w:val="en-GB"/>
              </w:rPr>
            </w:pPr>
            <w:r w:rsidRPr="003E5E40">
              <w:rPr>
                <w:sz w:val="18"/>
                <w:szCs w:val="18"/>
                <w:lang w:val="en-GB"/>
              </w:rPr>
              <w:t>Anatase TiO</w:t>
            </w:r>
            <w:r w:rsidRPr="003E5E40">
              <w:rPr>
                <w:sz w:val="18"/>
                <w:szCs w:val="18"/>
                <w:vertAlign w:val="subscript"/>
                <w:lang w:val="en-GB"/>
              </w:rPr>
              <w:t>2</w:t>
            </w:r>
            <w:r w:rsidRPr="003E5E40">
              <w:rPr>
                <w:sz w:val="18"/>
                <w:szCs w:val="18"/>
                <w:lang w:val="en-GB"/>
              </w:rPr>
              <w:t xml:space="preserve"> nanoparticles </w:t>
            </w:r>
            <w:r w:rsidR="00D635CB" w:rsidRPr="003E5E40">
              <w:rPr>
                <w:sz w:val="18"/>
                <w:szCs w:val="18"/>
                <w:lang w:val="en-GB"/>
              </w:rPr>
              <w:t xml:space="preserve">with </w:t>
            </w:r>
            <w:r w:rsidR="008E228C" w:rsidRPr="003E5E40">
              <w:rPr>
                <w:sz w:val="18"/>
                <w:szCs w:val="18"/>
                <w:lang w:val="en-GB"/>
              </w:rPr>
              <w:t xml:space="preserve">9 nm </w:t>
            </w:r>
            <w:r w:rsidR="00D635CB" w:rsidRPr="003E5E40">
              <w:rPr>
                <w:sz w:val="18"/>
                <w:szCs w:val="18"/>
                <w:lang w:val="en-GB"/>
              </w:rPr>
              <w:t xml:space="preserve">size. </w:t>
            </w:r>
            <w:r w:rsidRPr="003E5E40">
              <w:rPr>
                <w:sz w:val="18"/>
                <w:szCs w:val="18"/>
                <w:lang w:val="en-GB"/>
              </w:rPr>
              <w:t xml:space="preserve">GO </w:t>
            </w:r>
            <w:r w:rsidR="00D635CB" w:rsidRPr="003E5E40">
              <w:rPr>
                <w:sz w:val="18"/>
                <w:szCs w:val="18"/>
                <w:lang w:val="en-GB"/>
              </w:rPr>
              <w:t xml:space="preserve">was </w:t>
            </w:r>
            <w:r w:rsidRPr="003E5E40">
              <w:rPr>
                <w:sz w:val="18"/>
                <w:szCs w:val="18"/>
                <w:lang w:val="en-GB"/>
              </w:rPr>
              <w:t>partially reduced</w:t>
            </w:r>
            <w:r w:rsidR="00D635CB" w:rsidRPr="003E5E40">
              <w:rPr>
                <w:sz w:val="18"/>
                <w:szCs w:val="18"/>
                <w:lang w:val="en-GB"/>
              </w:rPr>
              <w:t>, yielding RGO</w:t>
            </w:r>
          </w:p>
        </w:tc>
        <w:tc>
          <w:tcPr>
            <w:tcW w:w="0" w:type="auto"/>
            <w:tcBorders>
              <w:top w:val="dotted" w:sz="4" w:space="0" w:color="auto"/>
              <w:bottom w:val="dotted" w:sz="4" w:space="0" w:color="auto"/>
            </w:tcBorders>
            <w:vAlign w:val="center"/>
          </w:tcPr>
          <w:p w14:paraId="587869F9" w14:textId="77777777" w:rsidR="005A34AA" w:rsidRPr="003E5E40" w:rsidRDefault="005A34AA" w:rsidP="00036952">
            <w:pPr>
              <w:spacing w:line="480" w:lineRule="auto"/>
              <w:jc w:val="center"/>
              <w:rPr>
                <w:sz w:val="18"/>
                <w:szCs w:val="18"/>
                <w:lang w:val="en-GB"/>
              </w:rPr>
            </w:pPr>
            <w:r w:rsidRPr="003E5E40">
              <w:rPr>
                <w:sz w:val="18"/>
                <w:szCs w:val="18"/>
                <w:lang w:val="en-GB"/>
              </w:rPr>
              <w:t>-</w:t>
            </w:r>
          </w:p>
        </w:tc>
        <w:tc>
          <w:tcPr>
            <w:tcW w:w="0" w:type="auto"/>
            <w:tcBorders>
              <w:top w:val="dotted" w:sz="4" w:space="0" w:color="auto"/>
              <w:bottom w:val="dotted" w:sz="4" w:space="0" w:color="auto"/>
            </w:tcBorders>
            <w:vAlign w:val="center"/>
          </w:tcPr>
          <w:p w14:paraId="1E8661E1" w14:textId="77777777" w:rsidR="005A34AA" w:rsidRPr="003E5E40" w:rsidRDefault="005A34AA" w:rsidP="00DF63BB">
            <w:pPr>
              <w:spacing w:line="480" w:lineRule="auto"/>
              <w:jc w:val="both"/>
              <w:rPr>
                <w:sz w:val="18"/>
                <w:szCs w:val="18"/>
                <w:lang w:val="en-GB"/>
              </w:rPr>
            </w:pPr>
            <w:r w:rsidRPr="003E5E40">
              <w:rPr>
                <w:sz w:val="18"/>
                <w:szCs w:val="18"/>
                <w:lang w:val="en-GB"/>
              </w:rPr>
              <w:fldChar w:fldCharType="begin"/>
            </w:r>
            <w:r w:rsidR="00A96C65" w:rsidRPr="003E5E40">
              <w:rPr>
                <w:sz w:val="18"/>
                <w:szCs w:val="18"/>
                <w:lang w:val="en-GB"/>
              </w:rPr>
              <w:instrText xml:space="preserve"> ADDIN REFMGR.CITE &lt;Refman&gt;&lt;Cite&gt;&lt;Author&gt;Shen&lt;/Author&gt;&lt;Year&gt;2011&lt;/Year&gt;&lt;RecNum&gt;45&lt;/RecNum&gt;&lt;IDText&gt;One step hydrothermal synthesis of TiO2-reduced graphene oxide sheets&lt;/IDText&gt;&lt;MDL Ref_Type="Journal"&gt;&lt;Ref_Type&gt;Journal&lt;/Ref_Type&gt;&lt;Ref_ID&gt;45&lt;/Ref_ID&gt;&lt;Title_Primary&gt;One step hydrothermal synthesis of TiO&lt;sub&gt;2&lt;/sub&gt;-reduced graphene oxide sheets&lt;/Title_Primary&gt;&lt;Authors_Primary&gt;Shen,J.&lt;/Authors_Primary&gt;&lt;Authors_Primary&gt;Yan,B.&lt;/Authors_Primary&gt;&lt;Authors_Primary&gt;Shi,M.&lt;/Authors_Primary&gt;&lt;Authors_Primary&gt;Ma,H.&lt;/Authors_Primary&gt;&lt;Authors_Primary&gt;Li,N.&lt;/Authors_Primary&gt;&lt;Authors_Primary&gt;Ye,M.&lt;/Authors_Primary&gt;&lt;Date_Primary&gt;2011&lt;/Date_Primary&gt;&lt;Keywords&gt;Graphene&lt;/Keywords&gt;&lt;Keywords&gt;Graphene oxide&lt;/Keywords&gt;&lt;Keywords&gt;hydrothermal&lt;/Keywords&gt;&lt;Keywords&gt;Hydrothermal method&lt;/Keywords&gt;&lt;Keywords&gt;nanocomposite&lt;/Keywords&gt;&lt;Keywords&gt;photocatalytic properties&lt;/Keywords&gt;&lt;Keywords&gt;Synthesis&lt;/Keywords&gt;&lt;Keywords&gt;TiO2&lt;/Keywords&gt;&lt;Keywords&gt;Titania&lt;/Keywords&gt;&lt;Keywords&gt;titanium oxide&lt;/Keywords&gt;&lt;Reprint&gt;Not in File&lt;/Reprint&gt;&lt;Start_Page&gt;3415&lt;/Start_Page&gt;&lt;End_Page&gt;3421&lt;/End_Page&gt;&lt;Periodical&gt;J.Mater.Chem.&lt;/Periodical&gt;&lt;Volume&gt;21&lt;/Volume&gt;&lt;Issue&gt;10&lt;/Issue&gt;&lt;Address&gt;Center of Special Materials and Technology, Fudan University, Shanghai 200433, China&lt;/Address&gt;&lt;Web_URL&gt;http://www.scopus.com/inward/record.url?eid=2-s2.0-79951929542&amp;amp;partnerID=40&amp;amp;md5=961e301cfa852e40d2dfa39884f72b40&lt;/Web_URL&gt;&lt;ZZ_JournalFull&gt;&lt;f name="System"&gt;Journal of Materials Chemistry&lt;/f&gt;&lt;/ZZ_JournalFull&gt;&lt;ZZ_JournalStdAbbrev&gt;&lt;f name="System"&gt;J.Mater.Chem.&lt;/f&gt;&lt;/ZZ_JournalStdAbbrev&gt;&lt;ZZ_WorkformID&gt;1&lt;/ZZ_WorkformID&gt;&lt;/MDL&gt;&lt;/Cite&gt;&lt;/Refman&gt;</w:instrText>
            </w:r>
            <w:r w:rsidRPr="003E5E40">
              <w:rPr>
                <w:sz w:val="18"/>
                <w:szCs w:val="18"/>
                <w:lang w:val="en-GB"/>
              </w:rPr>
              <w:fldChar w:fldCharType="separate"/>
            </w:r>
            <w:r w:rsidR="00DF63BB" w:rsidRPr="003E5E40">
              <w:rPr>
                <w:noProof/>
                <w:sz w:val="18"/>
                <w:szCs w:val="18"/>
                <w:lang w:val="en-GB"/>
              </w:rPr>
              <w:t>(Shen et al. 2011)</w:t>
            </w:r>
            <w:r w:rsidRPr="003E5E40">
              <w:rPr>
                <w:sz w:val="18"/>
                <w:szCs w:val="18"/>
                <w:lang w:val="en-GB"/>
              </w:rPr>
              <w:fldChar w:fldCharType="end"/>
            </w:r>
          </w:p>
        </w:tc>
      </w:tr>
      <w:tr w:rsidR="004142AF" w:rsidRPr="003E5E40" w14:paraId="659B1A0E" w14:textId="77777777" w:rsidTr="00646A57">
        <w:trPr>
          <w:trHeight w:val="567"/>
        </w:trPr>
        <w:tc>
          <w:tcPr>
            <w:tcW w:w="0" w:type="auto"/>
            <w:tcBorders>
              <w:top w:val="dotted" w:sz="4" w:space="0" w:color="auto"/>
              <w:bottom w:val="dotted" w:sz="4" w:space="0" w:color="auto"/>
            </w:tcBorders>
            <w:vAlign w:val="center"/>
          </w:tcPr>
          <w:p w14:paraId="6FBE806D" w14:textId="77777777" w:rsidR="005A34AA" w:rsidRPr="003E5E40" w:rsidRDefault="005A34AA" w:rsidP="00810C8A">
            <w:pPr>
              <w:spacing w:line="480" w:lineRule="auto"/>
              <w:jc w:val="center"/>
              <w:rPr>
                <w:sz w:val="18"/>
                <w:szCs w:val="18"/>
                <w:lang w:val="en-GB"/>
              </w:rPr>
            </w:pPr>
            <w:r w:rsidRPr="003E5E40">
              <w:rPr>
                <w:sz w:val="18"/>
                <w:szCs w:val="18"/>
                <w:lang w:val="en-GB"/>
              </w:rPr>
              <w:t>Hydrothermal</w:t>
            </w:r>
          </w:p>
        </w:tc>
        <w:tc>
          <w:tcPr>
            <w:tcW w:w="0" w:type="auto"/>
            <w:tcBorders>
              <w:top w:val="dotted" w:sz="4" w:space="0" w:color="auto"/>
              <w:bottom w:val="dotted" w:sz="4" w:space="0" w:color="auto"/>
            </w:tcBorders>
            <w:vAlign w:val="center"/>
          </w:tcPr>
          <w:p w14:paraId="7A51DA5E" w14:textId="77777777" w:rsidR="005A34AA" w:rsidRPr="003E5E40" w:rsidRDefault="005A34AA" w:rsidP="00810C8A">
            <w:pPr>
              <w:spacing w:line="480" w:lineRule="auto"/>
              <w:jc w:val="center"/>
              <w:rPr>
                <w:sz w:val="18"/>
                <w:szCs w:val="18"/>
                <w:lang w:val="en-GB"/>
              </w:rPr>
            </w:pPr>
            <w:r w:rsidRPr="003E5E40">
              <w:rPr>
                <w:sz w:val="18"/>
                <w:szCs w:val="18"/>
                <w:lang w:val="en-GB"/>
              </w:rPr>
              <w:t>P25</w:t>
            </w:r>
          </w:p>
          <w:p w14:paraId="31334342" w14:textId="77777777" w:rsidR="005A34AA" w:rsidRPr="003E5E40" w:rsidRDefault="005A34AA" w:rsidP="00810C8A">
            <w:pPr>
              <w:spacing w:line="480" w:lineRule="auto"/>
              <w:jc w:val="center"/>
              <w:rPr>
                <w:sz w:val="18"/>
                <w:szCs w:val="18"/>
                <w:lang w:val="en-GB"/>
              </w:rPr>
            </w:pPr>
            <w:r w:rsidRPr="003E5E40">
              <w:rPr>
                <w:sz w:val="18"/>
                <w:szCs w:val="18"/>
                <w:lang w:val="en-GB"/>
              </w:rPr>
              <w:t>GO solid</w:t>
            </w:r>
          </w:p>
        </w:tc>
        <w:tc>
          <w:tcPr>
            <w:tcW w:w="0" w:type="auto"/>
            <w:tcBorders>
              <w:top w:val="dotted" w:sz="4" w:space="0" w:color="auto"/>
              <w:bottom w:val="dotted" w:sz="4" w:space="0" w:color="auto"/>
            </w:tcBorders>
            <w:vAlign w:val="center"/>
          </w:tcPr>
          <w:p w14:paraId="16A7FF3D" w14:textId="77777777" w:rsidR="005A34AA" w:rsidRPr="003E5E40" w:rsidRDefault="005A34AA" w:rsidP="000C1204">
            <w:pPr>
              <w:spacing w:line="480" w:lineRule="auto"/>
              <w:jc w:val="both"/>
              <w:rPr>
                <w:sz w:val="18"/>
                <w:szCs w:val="18"/>
                <w:lang w:val="en-GB"/>
              </w:rPr>
            </w:pPr>
            <w:r w:rsidRPr="003E5E40">
              <w:rPr>
                <w:sz w:val="18"/>
                <w:szCs w:val="18"/>
                <w:lang w:val="en-GB"/>
              </w:rPr>
              <w:t>TiO</w:t>
            </w:r>
            <w:r w:rsidRPr="003E5E40">
              <w:rPr>
                <w:sz w:val="18"/>
                <w:szCs w:val="18"/>
                <w:vertAlign w:val="subscript"/>
                <w:lang w:val="en-GB"/>
              </w:rPr>
              <w:t>2</w:t>
            </w:r>
            <w:r w:rsidRPr="003E5E40">
              <w:rPr>
                <w:sz w:val="18"/>
                <w:szCs w:val="18"/>
                <w:lang w:val="en-GB"/>
              </w:rPr>
              <w:t xml:space="preserve"> nanotubes</w:t>
            </w:r>
            <w:r w:rsidR="0071610E" w:rsidRPr="003E5E40">
              <w:rPr>
                <w:sz w:val="18"/>
                <w:szCs w:val="18"/>
                <w:lang w:val="en-GB"/>
              </w:rPr>
              <w:t xml:space="preserve"> were prepared by a</w:t>
            </w:r>
            <w:r w:rsidRPr="003E5E40">
              <w:rPr>
                <w:sz w:val="18"/>
                <w:szCs w:val="18"/>
                <w:lang w:val="en-GB"/>
              </w:rPr>
              <w:t xml:space="preserve">dding P25 to a NaOH </w:t>
            </w:r>
            <w:r w:rsidR="0071610E" w:rsidRPr="003E5E40">
              <w:rPr>
                <w:sz w:val="18"/>
                <w:szCs w:val="18"/>
                <w:lang w:val="en-GB"/>
              </w:rPr>
              <w:t>(</w:t>
            </w:r>
            <w:r w:rsidRPr="003E5E40">
              <w:rPr>
                <w:sz w:val="18"/>
                <w:szCs w:val="18"/>
                <w:lang w:val="en-GB"/>
              </w:rPr>
              <w:t>10</w:t>
            </w:r>
            <w:r w:rsidR="008E228C" w:rsidRPr="003E5E40">
              <w:rPr>
                <w:sz w:val="18"/>
                <w:szCs w:val="18"/>
                <w:lang w:val="en-GB"/>
              </w:rPr>
              <w:t xml:space="preserve"> </w:t>
            </w:r>
            <w:r w:rsidRPr="003E5E40">
              <w:rPr>
                <w:sz w:val="18"/>
                <w:szCs w:val="18"/>
                <w:lang w:val="en-GB"/>
              </w:rPr>
              <w:t>M</w:t>
            </w:r>
            <w:r w:rsidR="0071610E" w:rsidRPr="003E5E40">
              <w:rPr>
                <w:sz w:val="18"/>
                <w:szCs w:val="18"/>
                <w:lang w:val="en-GB"/>
              </w:rPr>
              <w:t>)</w:t>
            </w:r>
            <w:r w:rsidRPr="003E5E40">
              <w:rPr>
                <w:sz w:val="18"/>
                <w:szCs w:val="18"/>
                <w:lang w:val="en-GB"/>
              </w:rPr>
              <w:t xml:space="preserve"> aqueous solution</w:t>
            </w:r>
            <w:r w:rsidR="000C1204" w:rsidRPr="003E5E40">
              <w:rPr>
                <w:sz w:val="18"/>
                <w:szCs w:val="18"/>
                <w:lang w:val="en-GB"/>
              </w:rPr>
              <w:t>,</w:t>
            </w:r>
            <w:r w:rsidR="0071610E" w:rsidRPr="003E5E40">
              <w:rPr>
                <w:sz w:val="18"/>
                <w:szCs w:val="18"/>
                <w:lang w:val="en-GB"/>
              </w:rPr>
              <w:t xml:space="preserve"> treat</w:t>
            </w:r>
            <w:r w:rsidR="000C1204" w:rsidRPr="003E5E40">
              <w:rPr>
                <w:sz w:val="18"/>
                <w:szCs w:val="18"/>
                <w:lang w:val="en-GB"/>
              </w:rPr>
              <w:t xml:space="preserve">ed </w:t>
            </w:r>
            <w:r w:rsidR="0071610E" w:rsidRPr="003E5E40">
              <w:rPr>
                <w:sz w:val="18"/>
                <w:szCs w:val="18"/>
                <w:lang w:val="en-GB"/>
              </w:rPr>
              <w:t>in an a</w:t>
            </w:r>
            <w:r w:rsidRPr="003E5E40">
              <w:rPr>
                <w:sz w:val="18"/>
                <w:szCs w:val="18"/>
                <w:lang w:val="en-GB"/>
              </w:rPr>
              <w:t>utoclave at 150 ºC for 12h</w:t>
            </w:r>
            <w:r w:rsidR="0071610E" w:rsidRPr="003E5E40">
              <w:rPr>
                <w:sz w:val="18"/>
                <w:szCs w:val="18"/>
                <w:lang w:val="en-GB"/>
              </w:rPr>
              <w:t xml:space="preserve"> and </w:t>
            </w:r>
            <w:r w:rsidR="0071610E" w:rsidRPr="003E5E40">
              <w:rPr>
                <w:sz w:val="18"/>
                <w:szCs w:val="18"/>
                <w:lang w:val="en-GB"/>
              </w:rPr>
              <w:lastRenderedPageBreak/>
              <w:t>w</w:t>
            </w:r>
            <w:r w:rsidRPr="003E5E40">
              <w:rPr>
                <w:sz w:val="18"/>
                <w:szCs w:val="18"/>
                <w:lang w:val="en-GB"/>
              </w:rPr>
              <w:t>ash</w:t>
            </w:r>
            <w:r w:rsidR="0071610E" w:rsidRPr="003E5E40">
              <w:rPr>
                <w:sz w:val="18"/>
                <w:szCs w:val="18"/>
                <w:lang w:val="en-GB"/>
              </w:rPr>
              <w:t xml:space="preserve">ed </w:t>
            </w:r>
            <w:r w:rsidRPr="003E5E40">
              <w:rPr>
                <w:sz w:val="18"/>
                <w:szCs w:val="18"/>
                <w:lang w:val="en-GB"/>
              </w:rPr>
              <w:t>with 0.1 M HCl aqueous solution.</w:t>
            </w:r>
            <w:r w:rsidR="0071610E" w:rsidRPr="003E5E40">
              <w:rPr>
                <w:sz w:val="18"/>
                <w:szCs w:val="18"/>
                <w:lang w:val="en-GB"/>
              </w:rPr>
              <w:t xml:space="preserve"> </w:t>
            </w:r>
            <w:r w:rsidRPr="003E5E40">
              <w:rPr>
                <w:sz w:val="18"/>
                <w:szCs w:val="18"/>
                <w:lang w:val="en-GB"/>
              </w:rPr>
              <w:t>TiO</w:t>
            </w:r>
            <w:r w:rsidRPr="003E5E40">
              <w:rPr>
                <w:sz w:val="18"/>
                <w:szCs w:val="18"/>
                <w:vertAlign w:val="subscript"/>
                <w:lang w:val="en-GB"/>
              </w:rPr>
              <w:t>2</w:t>
            </w:r>
            <w:r w:rsidRPr="003E5E40">
              <w:rPr>
                <w:sz w:val="18"/>
                <w:szCs w:val="18"/>
                <w:lang w:val="en-GB"/>
              </w:rPr>
              <w:t xml:space="preserve"> spindles</w:t>
            </w:r>
            <w:r w:rsidR="0071610E" w:rsidRPr="003E5E40">
              <w:rPr>
                <w:sz w:val="18"/>
                <w:szCs w:val="18"/>
                <w:lang w:val="en-GB"/>
              </w:rPr>
              <w:t xml:space="preserve"> were produced by adding TiO</w:t>
            </w:r>
            <w:r w:rsidR="0071610E" w:rsidRPr="003E5E40">
              <w:rPr>
                <w:sz w:val="18"/>
                <w:szCs w:val="18"/>
                <w:vertAlign w:val="subscript"/>
                <w:lang w:val="en-GB"/>
              </w:rPr>
              <w:t>2</w:t>
            </w:r>
            <w:r w:rsidR="0071610E" w:rsidRPr="003E5E40">
              <w:rPr>
                <w:sz w:val="18"/>
                <w:szCs w:val="18"/>
                <w:lang w:val="en-GB"/>
              </w:rPr>
              <w:t xml:space="preserve"> nanotubes</w:t>
            </w:r>
            <w:r w:rsidRPr="003E5E40">
              <w:rPr>
                <w:sz w:val="18"/>
                <w:szCs w:val="18"/>
                <w:lang w:val="en-GB"/>
              </w:rPr>
              <w:t xml:space="preserve"> to a water</w:t>
            </w:r>
            <w:r w:rsidR="0071610E" w:rsidRPr="003E5E40">
              <w:rPr>
                <w:sz w:val="18"/>
                <w:szCs w:val="18"/>
                <w:lang w:val="en-GB"/>
              </w:rPr>
              <w:t>-</w:t>
            </w:r>
            <w:r w:rsidRPr="003E5E40">
              <w:rPr>
                <w:sz w:val="18"/>
                <w:szCs w:val="18"/>
                <w:lang w:val="en-GB"/>
              </w:rPr>
              <w:t>EtOH</w:t>
            </w:r>
            <w:r w:rsidR="0071610E" w:rsidRPr="003E5E40">
              <w:rPr>
                <w:sz w:val="18"/>
                <w:szCs w:val="18"/>
                <w:lang w:val="en-GB"/>
              </w:rPr>
              <w:t>-e</w:t>
            </w:r>
            <w:r w:rsidRPr="003E5E40">
              <w:rPr>
                <w:sz w:val="18"/>
                <w:szCs w:val="18"/>
                <w:lang w:val="en-GB"/>
              </w:rPr>
              <w:t>thylene glycol</w:t>
            </w:r>
            <w:r w:rsidR="0071610E" w:rsidRPr="003E5E40">
              <w:rPr>
                <w:sz w:val="18"/>
                <w:szCs w:val="18"/>
                <w:lang w:val="en-GB"/>
              </w:rPr>
              <w:t xml:space="preserve"> solution, addition of </w:t>
            </w:r>
            <w:r w:rsidRPr="003E5E40">
              <w:rPr>
                <w:sz w:val="18"/>
                <w:szCs w:val="18"/>
                <w:lang w:val="en-GB"/>
              </w:rPr>
              <w:t>dimethylamine</w:t>
            </w:r>
            <w:r w:rsidR="0071610E" w:rsidRPr="003E5E40">
              <w:rPr>
                <w:sz w:val="18"/>
                <w:szCs w:val="18"/>
                <w:lang w:val="en-GB"/>
              </w:rPr>
              <w:t xml:space="preserve"> and heat</w:t>
            </w:r>
            <w:r w:rsidR="000C1204" w:rsidRPr="003E5E40">
              <w:rPr>
                <w:sz w:val="18"/>
                <w:szCs w:val="18"/>
                <w:lang w:val="en-GB"/>
              </w:rPr>
              <w:t xml:space="preserve">ing </w:t>
            </w:r>
            <w:r w:rsidR="0071610E" w:rsidRPr="003E5E40">
              <w:rPr>
                <w:sz w:val="18"/>
                <w:szCs w:val="18"/>
                <w:lang w:val="en-GB"/>
              </w:rPr>
              <w:t>in an a</w:t>
            </w:r>
            <w:r w:rsidRPr="003E5E40">
              <w:rPr>
                <w:sz w:val="18"/>
                <w:szCs w:val="18"/>
                <w:lang w:val="en-GB"/>
              </w:rPr>
              <w:t>utoclave at 180 ºC for 12h.</w:t>
            </w:r>
            <w:r w:rsidR="0071610E" w:rsidRPr="003E5E40">
              <w:rPr>
                <w:sz w:val="18"/>
                <w:szCs w:val="18"/>
                <w:lang w:val="en-GB"/>
              </w:rPr>
              <w:t xml:space="preserve"> The GO-</w:t>
            </w:r>
            <w:r w:rsidRPr="003E5E40">
              <w:rPr>
                <w:sz w:val="18"/>
                <w:szCs w:val="18"/>
                <w:lang w:val="en-GB"/>
              </w:rPr>
              <w:t>TiO</w:t>
            </w:r>
            <w:r w:rsidRPr="003E5E40">
              <w:rPr>
                <w:sz w:val="18"/>
                <w:szCs w:val="18"/>
                <w:vertAlign w:val="subscript"/>
                <w:lang w:val="en-GB"/>
              </w:rPr>
              <w:t>2</w:t>
            </w:r>
            <w:r w:rsidRPr="003E5E40">
              <w:rPr>
                <w:sz w:val="18"/>
                <w:szCs w:val="18"/>
                <w:lang w:val="en-GB"/>
              </w:rPr>
              <w:t xml:space="preserve"> spindles</w:t>
            </w:r>
            <w:r w:rsidR="000C1204" w:rsidRPr="003E5E40">
              <w:rPr>
                <w:sz w:val="18"/>
                <w:szCs w:val="18"/>
                <w:lang w:val="en-GB"/>
              </w:rPr>
              <w:t xml:space="preserve"> were</w:t>
            </w:r>
            <w:r w:rsidR="0071610E" w:rsidRPr="003E5E40">
              <w:rPr>
                <w:sz w:val="18"/>
                <w:szCs w:val="18"/>
                <w:lang w:val="en-GB"/>
              </w:rPr>
              <w:t xml:space="preserve"> obtained by a</w:t>
            </w:r>
            <w:r w:rsidRPr="003E5E40">
              <w:rPr>
                <w:sz w:val="18"/>
                <w:szCs w:val="18"/>
                <w:lang w:val="en-GB"/>
              </w:rPr>
              <w:t xml:space="preserve">dding GO during </w:t>
            </w:r>
            <w:r w:rsidR="000C1204" w:rsidRPr="003E5E40">
              <w:rPr>
                <w:sz w:val="18"/>
                <w:szCs w:val="18"/>
                <w:lang w:val="en-GB"/>
              </w:rPr>
              <w:t xml:space="preserve">the </w:t>
            </w:r>
            <w:r w:rsidRPr="003E5E40">
              <w:rPr>
                <w:sz w:val="18"/>
                <w:szCs w:val="18"/>
                <w:lang w:val="en-GB"/>
              </w:rPr>
              <w:t>prepara</w:t>
            </w:r>
            <w:r w:rsidR="0071610E" w:rsidRPr="003E5E40">
              <w:rPr>
                <w:sz w:val="18"/>
                <w:szCs w:val="18"/>
                <w:lang w:val="en-GB"/>
              </w:rPr>
              <w:t>t</w:t>
            </w:r>
            <w:r w:rsidRPr="003E5E40">
              <w:rPr>
                <w:sz w:val="18"/>
                <w:szCs w:val="18"/>
                <w:lang w:val="en-GB"/>
              </w:rPr>
              <w:t xml:space="preserve">ion </w:t>
            </w:r>
            <w:r w:rsidR="0071610E" w:rsidRPr="003E5E40">
              <w:rPr>
                <w:sz w:val="18"/>
                <w:szCs w:val="18"/>
                <w:lang w:val="en-GB"/>
              </w:rPr>
              <w:t xml:space="preserve">step </w:t>
            </w:r>
            <w:r w:rsidRPr="003E5E40">
              <w:rPr>
                <w:sz w:val="18"/>
                <w:szCs w:val="18"/>
                <w:lang w:val="en-GB"/>
              </w:rPr>
              <w:t>of TiO</w:t>
            </w:r>
            <w:r w:rsidRPr="003E5E40">
              <w:rPr>
                <w:sz w:val="18"/>
                <w:szCs w:val="18"/>
                <w:vertAlign w:val="subscript"/>
                <w:lang w:val="en-GB"/>
              </w:rPr>
              <w:t>2</w:t>
            </w:r>
            <w:r w:rsidRPr="003E5E40">
              <w:rPr>
                <w:sz w:val="18"/>
                <w:szCs w:val="18"/>
                <w:lang w:val="en-GB"/>
              </w:rPr>
              <w:t xml:space="preserve"> spindles</w:t>
            </w:r>
          </w:p>
        </w:tc>
        <w:tc>
          <w:tcPr>
            <w:tcW w:w="0" w:type="auto"/>
            <w:tcBorders>
              <w:top w:val="dotted" w:sz="4" w:space="0" w:color="auto"/>
              <w:bottom w:val="dotted" w:sz="4" w:space="0" w:color="auto"/>
            </w:tcBorders>
            <w:vAlign w:val="center"/>
          </w:tcPr>
          <w:p w14:paraId="45F78CD8" w14:textId="77777777" w:rsidR="005A34AA" w:rsidRPr="003E5E40" w:rsidRDefault="005A34AA" w:rsidP="005B3356">
            <w:pPr>
              <w:spacing w:line="480" w:lineRule="auto"/>
              <w:jc w:val="both"/>
              <w:rPr>
                <w:sz w:val="18"/>
                <w:szCs w:val="18"/>
                <w:lang w:val="en-GB"/>
              </w:rPr>
            </w:pPr>
            <w:r w:rsidRPr="003E5E40">
              <w:rPr>
                <w:sz w:val="18"/>
                <w:szCs w:val="18"/>
                <w:lang w:val="en-GB"/>
              </w:rPr>
              <w:lastRenderedPageBreak/>
              <w:t>Anatase TiO</w:t>
            </w:r>
            <w:r w:rsidRPr="003E5E40">
              <w:rPr>
                <w:sz w:val="18"/>
                <w:szCs w:val="18"/>
                <w:vertAlign w:val="subscript"/>
                <w:lang w:val="en-GB"/>
              </w:rPr>
              <w:t>2</w:t>
            </w:r>
            <w:r w:rsidRPr="003E5E40">
              <w:rPr>
                <w:sz w:val="18"/>
                <w:szCs w:val="18"/>
                <w:lang w:val="en-GB"/>
              </w:rPr>
              <w:t xml:space="preserve"> spindles with </w:t>
            </w:r>
            <w:r w:rsidR="0071610E" w:rsidRPr="003E5E40">
              <w:rPr>
                <w:sz w:val="18"/>
                <w:szCs w:val="18"/>
                <w:lang w:val="en-GB"/>
              </w:rPr>
              <w:t xml:space="preserve">a </w:t>
            </w:r>
            <w:r w:rsidRPr="003E5E40">
              <w:rPr>
                <w:sz w:val="18"/>
                <w:szCs w:val="18"/>
                <w:lang w:val="en-GB"/>
              </w:rPr>
              <w:t xml:space="preserve">diameters </w:t>
            </w:r>
            <w:r w:rsidR="005B3356" w:rsidRPr="003E5E40">
              <w:rPr>
                <w:sz w:val="18"/>
                <w:szCs w:val="18"/>
                <w:lang w:val="en-GB"/>
              </w:rPr>
              <w:t>as low as</w:t>
            </w:r>
            <w:r w:rsidRPr="003E5E40">
              <w:rPr>
                <w:sz w:val="18"/>
                <w:szCs w:val="18"/>
                <w:lang w:val="en-GB"/>
              </w:rPr>
              <w:t xml:space="preserve"> 5 nm and </w:t>
            </w:r>
            <w:r w:rsidRPr="003E5E40">
              <w:rPr>
                <w:sz w:val="18"/>
                <w:szCs w:val="18"/>
                <w:lang w:val="en-GB"/>
              </w:rPr>
              <w:lastRenderedPageBreak/>
              <w:t xml:space="preserve">lengths of </w:t>
            </w:r>
            <w:r w:rsidR="0071610E" w:rsidRPr="003E5E40">
              <w:rPr>
                <w:sz w:val="18"/>
                <w:szCs w:val="18"/>
                <w:lang w:val="en-GB"/>
              </w:rPr>
              <w:t xml:space="preserve">ca. </w:t>
            </w:r>
            <w:r w:rsidRPr="003E5E40">
              <w:rPr>
                <w:sz w:val="18"/>
                <w:szCs w:val="18"/>
                <w:lang w:val="en-GB"/>
              </w:rPr>
              <w:t>15 nm</w:t>
            </w:r>
          </w:p>
        </w:tc>
        <w:tc>
          <w:tcPr>
            <w:tcW w:w="0" w:type="auto"/>
            <w:tcBorders>
              <w:top w:val="dotted" w:sz="4" w:space="0" w:color="auto"/>
              <w:bottom w:val="dotted" w:sz="4" w:space="0" w:color="auto"/>
            </w:tcBorders>
            <w:vAlign w:val="center"/>
          </w:tcPr>
          <w:p w14:paraId="44E31176" w14:textId="77777777" w:rsidR="005A34AA" w:rsidRPr="003E5E40" w:rsidRDefault="005A34AA" w:rsidP="0071610E">
            <w:pPr>
              <w:spacing w:line="480" w:lineRule="auto"/>
              <w:jc w:val="both"/>
              <w:rPr>
                <w:sz w:val="18"/>
                <w:szCs w:val="18"/>
                <w:lang w:val="en-GB"/>
              </w:rPr>
            </w:pPr>
            <w:r w:rsidRPr="003E5E40">
              <w:rPr>
                <w:sz w:val="18"/>
                <w:szCs w:val="18"/>
                <w:lang w:val="en-GB"/>
              </w:rPr>
              <w:lastRenderedPageBreak/>
              <w:t xml:space="preserve">Li-ion batteries </w:t>
            </w:r>
          </w:p>
        </w:tc>
        <w:tc>
          <w:tcPr>
            <w:tcW w:w="0" w:type="auto"/>
            <w:tcBorders>
              <w:top w:val="dotted" w:sz="4" w:space="0" w:color="auto"/>
              <w:bottom w:val="dotted" w:sz="4" w:space="0" w:color="auto"/>
            </w:tcBorders>
            <w:vAlign w:val="center"/>
          </w:tcPr>
          <w:p w14:paraId="5621B149" w14:textId="77777777" w:rsidR="005A34AA" w:rsidRPr="003E5E40" w:rsidRDefault="005A34AA" w:rsidP="00DF63BB">
            <w:pPr>
              <w:spacing w:line="480" w:lineRule="auto"/>
              <w:jc w:val="both"/>
              <w:rPr>
                <w:sz w:val="18"/>
                <w:szCs w:val="18"/>
                <w:lang w:val="en-GB"/>
              </w:rPr>
            </w:pPr>
            <w:r w:rsidRPr="003E5E40">
              <w:rPr>
                <w:sz w:val="18"/>
                <w:szCs w:val="18"/>
                <w:lang w:val="en-GB"/>
              </w:rPr>
              <w:fldChar w:fldCharType="begin">
                <w:fldData xml:space="preserve">PFJlZm1hbj48Q2l0ZT48QXV0aG9yPlFpdTwvQXV0aG9yPjxZZWFyPjIwMTA8L1llYXI+PFJlY051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</w:fldData>
              </w:fldChar>
            </w:r>
            <w:r w:rsidR="00A96C65" w:rsidRPr="003E5E40">
              <w:rPr>
                <w:sz w:val="18"/>
                <w:szCs w:val="18"/>
                <w:lang w:val="en-GB"/>
              </w:rPr>
              <w:instrText xml:space="preserve"> ADDIN REFMGR.CITE </w:instrText>
            </w:r>
            <w:r w:rsidR="00A96C65" w:rsidRPr="003E5E40">
              <w:rPr>
                <w:sz w:val="18"/>
                <w:szCs w:val="18"/>
                <w:lang w:val="en-GB"/>
              </w:rPr>
              <w:fldChar w:fldCharType="begin">
                <w:fldData xml:space="preserve">PFJlZm1hbj48Q2l0ZT48QXV0aG9yPlFpdTwvQXV0aG9yPjxZZWFyPjIwMTA8L1llYXI+PFJlY051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</w:fldData>
              </w:fldChar>
            </w:r>
            <w:r w:rsidR="00A96C65" w:rsidRPr="003E5E40">
              <w:rPr>
                <w:sz w:val="18"/>
                <w:szCs w:val="18"/>
                <w:lang w:val="en-GB"/>
              </w:rPr>
              <w:instrText xml:space="preserve"> ADDIN EN.CITE.DATA </w:instrText>
            </w:r>
            <w:r w:rsidR="00A96C65" w:rsidRPr="003E5E40">
              <w:rPr>
                <w:sz w:val="18"/>
                <w:szCs w:val="18"/>
                <w:lang w:val="en-GB"/>
              </w:rPr>
            </w:r>
            <w:r w:rsidR="00A96C65" w:rsidRPr="003E5E40">
              <w:rPr>
                <w:sz w:val="18"/>
                <w:szCs w:val="18"/>
                <w:lang w:val="en-GB"/>
              </w:rPr>
              <w:fldChar w:fldCharType="end"/>
            </w:r>
            <w:r w:rsidRPr="003E5E40">
              <w:rPr>
                <w:sz w:val="18"/>
                <w:szCs w:val="18"/>
                <w:lang w:val="en-GB"/>
              </w:rPr>
            </w:r>
            <w:r w:rsidRPr="003E5E40">
              <w:rPr>
                <w:sz w:val="18"/>
                <w:szCs w:val="18"/>
                <w:lang w:val="en-GB"/>
              </w:rPr>
              <w:fldChar w:fldCharType="separate"/>
            </w:r>
            <w:r w:rsidR="00DF63BB" w:rsidRPr="003E5E40">
              <w:rPr>
                <w:noProof/>
                <w:sz w:val="18"/>
                <w:szCs w:val="18"/>
                <w:lang w:val="en-GB"/>
              </w:rPr>
              <w:t>(Qiu et al. 2010)</w:t>
            </w:r>
            <w:r w:rsidRPr="003E5E40">
              <w:rPr>
                <w:sz w:val="18"/>
                <w:szCs w:val="18"/>
                <w:lang w:val="en-GB"/>
              </w:rPr>
              <w:fldChar w:fldCharType="end"/>
            </w:r>
          </w:p>
        </w:tc>
      </w:tr>
      <w:tr w:rsidR="004142AF" w:rsidRPr="003E5E40" w14:paraId="60566601" w14:textId="77777777" w:rsidTr="00646A57">
        <w:trPr>
          <w:trHeight w:val="567"/>
        </w:trPr>
        <w:tc>
          <w:tcPr>
            <w:tcW w:w="0" w:type="auto"/>
            <w:tcBorders>
              <w:top w:val="dotted" w:sz="4" w:space="0" w:color="auto"/>
              <w:bottom w:val="dotted" w:sz="4" w:space="0" w:color="auto"/>
            </w:tcBorders>
            <w:vAlign w:val="center"/>
          </w:tcPr>
          <w:p w14:paraId="0A437171" w14:textId="77777777" w:rsidR="005A34AA" w:rsidRPr="003E5E40" w:rsidRDefault="0071610E" w:rsidP="0071610E">
            <w:pPr>
              <w:spacing w:line="480" w:lineRule="auto"/>
              <w:jc w:val="center"/>
              <w:rPr>
                <w:sz w:val="18"/>
                <w:szCs w:val="18"/>
                <w:lang w:val="en-GB"/>
              </w:rPr>
            </w:pPr>
            <w:r w:rsidRPr="003E5E40">
              <w:rPr>
                <w:sz w:val="18"/>
                <w:szCs w:val="18"/>
                <w:lang w:val="en-GB"/>
              </w:rPr>
              <w:t>H</w:t>
            </w:r>
            <w:r w:rsidR="005A34AA" w:rsidRPr="003E5E40">
              <w:rPr>
                <w:sz w:val="18"/>
                <w:szCs w:val="18"/>
                <w:lang w:val="en-GB"/>
              </w:rPr>
              <w:t>ydrothermal</w:t>
            </w:r>
          </w:p>
        </w:tc>
        <w:tc>
          <w:tcPr>
            <w:tcW w:w="0" w:type="auto"/>
            <w:tcBorders>
              <w:top w:val="dotted" w:sz="4" w:space="0" w:color="auto"/>
              <w:bottom w:val="dotted" w:sz="4" w:space="0" w:color="auto"/>
            </w:tcBorders>
            <w:vAlign w:val="center"/>
          </w:tcPr>
          <w:p w14:paraId="5863B42C" w14:textId="77777777" w:rsidR="005A34AA" w:rsidRPr="003E5E40" w:rsidRDefault="005A34AA" w:rsidP="00810C8A">
            <w:pPr>
              <w:spacing w:line="480" w:lineRule="auto"/>
              <w:jc w:val="center"/>
              <w:rPr>
                <w:sz w:val="18"/>
                <w:szCs w:val="18"/>
                <w:lang w:val="en-GB"/>
              </w:rPr>
            </w:pPr>
            <w:r w:rsidRPr="003E5E40">
              <w:rPr>
                <w:sz w:val="18"/>
                <w:szCs w:val="18"/>
                <w:lang w:val="en-GB"/>
              </w:rPr>
              <w:t>TiCl</w:t>
            </w:r>
            <w:r w:rsidRPr="003E5E40">
              <w:rPr>
                <w:sz w:val="18"/>
                <w:szCs w:val="18"/>
                <w:vertAlign w:val="subscript"/>
                <w:lang w:val="en-GB"/>
              </w:rPr>
              <w:t>4</w:t>
            </w:r>
          </w:p>
          <w:p w14:paraId="0403D7B3" w14:textId="77777777" w:rsidR="005A34AA" w:rsidRPr="003E5E40" w:rsidRDefault="005A34AA" w:rsidP="000C1204">
            <w:pPr>
              <w:spacing w:line="480" w:lineRule="auto"/>
              <w:jc w:val="center"/>
              <w:rPr>
                <w:sz w:val="18"/>
                <w:szCs w:val="18"/>
                <w:lang w:val="en-GB"/>
              </w:rPr>
            </w:pPr>
            <w:r w:rsidRPr="003E5E40">
              <w:rPr>
                <w:sz w:val="18"/>
                <w:szCs w:val="18"/>
                <w:lang w:val="en-GB"/>
              </w:rPr>
              <w:t>GO</w:t>
            </w:r>
            <w:r w:rsidR="000C1204" w:rsidRPr="003E5E40">
              <w:rPr>
                <w:sz w:val="18"/>
                <w:szCs w:val="18"/>
                <w:lang w:val="en-GB"/>
              </w:rPr>
              <w:t xml:space="preserve"> </w:t>
            </w:r>
            <w:proofErr w:type="spellStart"/>
            <w:r w:rsidRPr="003E5E40">
              <w:rPr>
                <w:sz w:val="18"/>
                <w:szCs w:val="18"/>
                <w:lang w:val="en-GB"/>
              </w:rPr>
              <w:t>dispers</w:t>
            </w:r>
            <w:proofErr w:type="spellEnd"/>
            <w:r w:rsidR="000C1204" w:rsidRPr="003E5E40">
              <w:rPr>
                <w:sz w:val="18"/>
                <w:szCs w:val="18"/>
                <w:lang w:val="en-GB"/>
              </w:rPr>
              <w:t>.</w:t>
            </w:r>
          </w:p>
        </w:tc>
        <w:tc>
          <w:tcPr>
            <w:tcW w:w="0" w:type="auto"/>
            <w:tcBorders>
              <w:top w:val="dotted" w:sz="4" w:space="0" w:color="auto"/>
              <w:bottom w:val="dotted" w:sz="4" w:space="0" w:color="auto"/>
            </w:tcBorders>
            <w:vAlign w:val="center"/>
          </w:tcPr>
          <w:p w14:paraId="2276AE18" w14:textId="77777777" w:rsidR="005A34AA" w:rsidRPr="003E5E40" w:rsidRDefault="005A34AA" w:rsidP="0071610E">
            <w:pPr>
              <w:spacing w:line="480" w:lineRule="auto"/>
              <w:jc w:val="both"/>
              <w:rPr>
                <w:sz w:val="18"/>
                <w:szCs w:val="18"/>
                <w:lang w:val="en-GB"/>
              </w:rPr>
            </w:pPr>
            <w:r w:rsidRPr="003E5E40">
              <w:rPr>
                <w:sz w:val="18"/>
                <w:szCs w:val="18"/>
                <w:lang w:val="en-GB"/>
              </w:rPr>
              <w:t>TiCl</w:t>
            </w:r>
            <w:r w:rsidRPr="003E5E40">
              <w:rPr>
                <w:sz w:val="18"/>
                <w:szCs w:val="18"/>
                <w:vertAlign w:val="subscript"/>
                <w:lang w:val="en-GB"/>
              </w:rPr>
              <w:t>4</w:t>
            </w:r>
            <w:r w:rsidRPr="003E5E40">
              <w:rPr>
                <w:sz w:val="18"/>
                <w:szCs w:val="18"/>
                <w:lang w:val="en-GB"/>
              </w:rPr>
              <w:t xml:space="preserve"> and GO aqueous solution </w:t>
            </w:r>
            <w:r w:rsidR="0071610E" w:rsidRPr="003E5E40">
              <w:rPr>
                <w:sz w:val="18"/>
                <w:szCs w:val="18"/>
                <w:lang w:val="en-GB"/>
              </w:rPr>
              <w:t xml:space="preserve">were </w:t>
            </w:r>
            <w:r w:rsidRPr="003E5E40">
              <w:rPr>
                <w:sz w:val="18"/>
                <w:szCs w:val="18"/>
                <w:lang w:val="en-GB"/>
              </w:rPr>
              <w:t xml:space="preserve">added </w:t>
            </w:r>
            <w:r w:rsidR="0071610E" w:rsidRPr="003E5E40">
              <w:rPr>
                <w:sz w:val="18"/>
                <w:szCs w:val="18"/>
                <w:lang w:val="en-GB"/>
              </w:rPr>
              <w:t xml:space="preserve">into an </w:t>
            </w:r>
            <w:r w:rsidRPr="003E5E40">
              <w:rPr>
                <w:sz w:val="18"/>
                <w:szCs w:val="18"/>
                <w:lang w:val="en-GB"/>
              </w:rPr>
              <w:t>autoclave and heated at 180</w:t>
            </w:r>
            <w:r w:rsidR="0071610E" w:rsidRPr="003E5E40">
              <w:rPr>
                <w:sz w:val="18"/>
                <w:szCs w:val="18"/>
                <w:lang w:val="en-GB"/>
              </w:rPr>
              <w:t xml:space="preserve"> </w:t>
            </w:r>
            <w:r w:rsidRPr="003E5E40">
              <w:rPr>
                <w:sz w:val="18"/>
                <w:szCs w:val="18"/>
                <w:lang w:val="en-GB"/>
              </w:rPr>
              <w:t xml:space="preserve">ºC for 6 h. The </w:t>
            </w:r>
            <w:r w:rsidR="0071610E" w:rsidRPr="003E5E40">
              <w:rPr>
                <w:sz w:val="18"/>
                <w:szCs w:val="18"/>
                <w:lang w:val="en-GB"/>
              </w:rPr>
              <w:t xml:space="preserve">composites </w:t>
            </w:r>
            <w:r w:rsidRPr="003E5E40">
              <w:rPr>
                <w:sz w:val="18"/>
                <w:szCs w:val="18"/>
                <w:lang w:val="en-GB"/>
              </w:rPr>
              <w:t>were washed with water at 50 ºC for 2 days</w:t>
            </w:r>
          </w:p>
        </w:tc>
        <w:tc>
          <w:tcPr>
            <w:tcW w:w="0" w:type="auto"/>
            <w:tcBorders>
              <w:top w:val="dotted" w:sz="4" w:space="0" w:color="auto"/>
              <w:bottom w:val="dotted" w:sz="4" w:space="0" w:color="auto"/>
            </w:tcBorders>
            <w:vAlign w:val="center"/>
          </w:tcPr>
          <w:p w14:paraId="3E018DCF" w14:textId="77777777" w:rsidR="005A34AA" w:rsidRPr="003E5E40" w:rsidRDefault="005A34AA" w:rsidP="000C1204">
            <w:pPr>
              <w:spacing w:line="480" w:lineRule="auto"/>
              <w:jc w:val="both"/>
              <w:rPr>
                <w:sz w:val="18"/>
                <w:szCs w:val="18"/>
                <w:lang w:val="en-GB"/>
              </w:rPr>
            </w:pPr>
            <w:r w:rsidRPr="003E5E40">
              <w:rPr>
                <w:sz w:val="18"/>
                <w:szCs w:val="18"/>
                <w:lang w:val="en-GB"/>
              </w:rPr>
              <w:t xml:space="preserve">Anatase or rutile crystallites </w:t>
            </w:r>
            <w:r w:rsidR="0071610E" w:rsidRPr="003E5E40">
              <w:rPr>
                <w:sz w:val="18"/>
                <w:szCs w:val="18"/>
                <w:lang w:val="en-GB"/>
              </w:rPr>
              <w:t xml:space="preserve">were obtained </w:t>
            </w:r>
            <w:r w:rsidRPr="003E5E40">
              <w:rPr>
                <w:sz w:val="18"/>
                <w:szCs w:val="18"/>
                <w:lang w:val="en-GB"/>
              </w:rPr>
              <w:t xml:space="preserve">for composites </w:t>
            </w:r>
            <w:r w:rsidR="0071610E" w:rsidRPr="003E5E40">
              <w:rPr>
                <w:sz w:val="18"/>
                <w:szCs w:val="18"/>
                <w:lang w:val="en-GB"/>
              </w:rPr>
              <w:t xml:space="preserve">with </w:t>
            </w:r>
            <w:r w:rsidRPr="003E5E40">
              <w:rPr>
                <w:sz w:val="18"/>
                <w:szCs w:val="18"/>
                <w:lang w:val="en-GB"/>
              </w:rPr>
              <w:t>0.8</w:t>
            </w:r>
            <w:r w:rsidR="000C1204" w:rsidRPr="003E5E40">
              <w:rPr>
                <w:sz w:val="18"/>
                <w:szCs w:val="18"/>
                <w:lang w:val="en-GB"/>
              </w:rPr>
              <w:t>-</w:t>
            </w:r>
            <w:r w:rsidRPr="003E5E40">
              <w:rPr>
                <w:sz w:val="18"/>
                <w:szCs w:val="18"/>
                <w:lang w:val="en-GB"/>
              </w:rPr>
              <w:t xml:space="preserve">2.0 wt.% </w:t>
            </w:r>
            <w:r w:rsidR="000C1204" w:rsidRPr="003E5E40">
              <w:rPr>
                <w:sz w:val="18"/>
                <w:szCs w:val="18"/>
                <w:lang w:val="en-GB"/>
              </w:rPr>
              <w:t xml:space="preserve">or </w:t>
            </w:r>
            <w:r w:rsidRPr="003E5E40">
              <w:rPr>
                <w:sz w:val="18"/>
                <w:szCs w:val="18"/>
                <w:lang w:val="en-GB"/>
              </w:rPr>
              <w:t>5.0</w:t>
            </w:r>
            <w:r w:rsidR="000C1204" w:rsidRPr="003E5E40">
              <w:rPr>
                <w:sz w:val="18"/>
                <w:szCs w:val="18"/>
                <w:lang w:val="en-GB"/>
              </w:rPr>
              <w:t>-</w:t>
            </w:r>
            <w:r w:rsidRPr="003E5E40">
              <w:rPr>
                <w:sz w:val="18"/>
                <w:szCs w:val="18"/>
                <w:lang w:val="en-GB"/>
              </w:rPr>
              <w:t>10.0 wt.% GO content, respectively</w:t>
            </w:r>
          </w:p>
        </w:tc>
        <w:tc>
          <w:tcPr>
            <w:tcW w:w="0" w:type="auto"/>
            <w:tcBorders>
              <w:top w:val="dotted" w:sz="4" w:space="0" w:color="auto"/>
              <w:bottom w:val="dotted" w:sz="4" w:space="0" w:color="auto"/>
            </w:tcBorders>
            <w:vAlign w:val="center"/>
          </w:tcPr>
          <w:p w14:paraId="5CAA15CA" w14:textId="77777777" w:rsidR="005A34AA" w:rsidRPr="003E5E40" w:rsidRDefault="005A34AA" w:rsidP="000C1204">
            <w:pPr>
              <w:spacing w:line="480" w:lineRule="auto"/>
              <w:jc w:val="both"/>
              <w:rPr>
                <w:sz w:val="18"/>
                <w:szCs w:val="18"/>
                <w:lang w:val="en-GB"/>
              </w:rPr>
            </w:pPr>
            <w:r w:rsidRPr="003E5E40">
              <w:rPr>
                <w:sz w:val="18"/>
                <w:szCs w:val="18"/>
                <w:lang w:val="en-GB"/>
              </w:rPr>
              <w:t>Hydrogen evolution from water splitting under UV</w:t>
            </w:r>
            <w:r w:rsidR="0071610E" w:rsidRPr="003E5E40">
              <w:rPr>
                <w:sz w:val="18"/>
                <w:szCs w:val="18"/>
                <w:lang w:val="en-GB"/>
              </w:rPr>
              <w:t>-</w:t>
            </w:r>
            <w:proofErr w:type="gramStart"/>
            <w:r w:rsidR="0071610E" w:rsidRPr="003E5E40">
              <w:rPr>
                <w:sz w:val="18"/>
                <w:szCs w:val="18"/>
                <w:lang w:val="en-GB"/>
              </w:rPr>
              <w:t>Vi</w:t>
            </w:r>
            <w:r w:rsidRPr="003E5E40">
              <w:rPr>
                <w:sz w:val="18"/>
                <w:szCs w:val="18"/>
                <w:lang w:val="en-GB"/>
              </w:rPr>
              <w:t>s</w:t>
            </w:r>
            <w:proofErr w:type="gramEnd"/>
            <w:r w:rsidRPr="003E5E40">
              <w:rPr>
                <w:sz w:val="18"/>
                <w:szCs w:val="18"/>
                <w:lang w:val="en-GB"/>
              </w:rPr>
              <w:t xml:space="preserve"> </w:t>
            </w:r>
            <w:r w:rsidR="0071610E" w:rsidRPr="003E5E40">
              <w:rPr>
                <w:sz w:val="18"/>
                <w:szCs w:val="18"/>
                <w:lang w:val="en-GB"/>
              </w:rPr>
              <w:t xml:space="preserve">light </w:t>
            </w:r>
            <w:r w:rsidRPr="003E5E40">
              <w:rPr>
                <w:sz w:val="18"/>
                <w:szCs w:val="18"/>
                <w:lang w:val="en-GB"/>
              </w:rPr>
              <w:t>illumination</w:t>
            </w:r>
            <w:r w:rsidR="0071610E" w:rsidRPr="003E5E40">
              <w:rPr>
                <w:sz w:val="18"/>
                <w:szCs w:val="18"/>
                <w:lang w:val="en-GB"/>
              </w:rPr>
              <w:t xml:space="preserve"> (</w:t>
            </w:r>
            <w:r w:rsidRPr="003E5E40">
              <w:rPr>
                <w:sz w:val="18"/>
                <w:szCs w:val="18"/>
                <w:lang w:val="en-GB"/>
              </w:rPr>
              <w:t>500 W Xe lamp</w:t>
            </w:r>
            <w:r w:rsidR="0071610E" w:rsidRPr="003E5E40">
              <w:rPr>
                <w:sz w:val="18"/>
                <w:szCs w:val="18"/>
                <w:lang w:val="en-GB"/>
              </w:rPr>
              <w:t>). Na</w:t>
            </w:r>
            <w:r w:rsidR="0071610E" w:rsidRPr="003E5E40">
              <w:rPr>
                <w:sz w:val="18"/>
                <w:szCs w:val="18"/>
                <w:vertAlign w:val="subscript"/>
                <w:lang w:val="en-GB"/>
              </w:rPr>
              <w:t>2</w:t>
            </w:r>
            <w:r w:rsidR="0071610E" w:rsidRPr="003E5E40">
              <w:rPr>
                <w:sz w:val="18"/>
                <w:szCs w:val="18"/>
                <w:lang w:val="en-GB"/>
              </w:rPr>
              <w:t>S and Na</w:t>
            </w:r>
            <w:r w:rsidR="0071610E" w:rsidRPr="003E5E40">
              <w:rPr>
                <w:sz w:val="18"/>
                <w:szCs w:val="18"/>
                <w:vertAlign w:val="subscript"/>
                <w:lang w:val="en-GB"/>
              </w:rPr>
              <w:t>2</w:t>
            </w:r>
            <w:r w:rsidR="0071610E" w:rsidRPr="003E5E40">
              <w:rPr>
                <w:sz w:val="18"/>
                <w:szCs w:val="18"/>
                <w:lang w:val="en-GB"/>
              </w:rPr>
              <w:t>SO</w:t>
            </w:r>
            <w:r w:rsidR="0071610E" w:rsidRPr="003E5E40">
              <w:rPr>
                <w:sz w:val="18"/>
                <w:szCs w:val="18"/>
                <w:vertAlign w:val="subscript"/>
                <w:lang w:val="en-GB"/>
              </w:rPr>
              <w:t>3</w:t>
            </w:r>
            <w:r w:rsidR="0071610E" w:rsidRPr="003E5E40">
              <w:rPr>
                <w:sz w:val="18"/>
                <w:szCs w:val="18"/>
                <w:lang w:val="en-GB"/>
              </w:rPr>
              <w:t xml:space="preserve"> solutions were used together </w:t>
            </w:r>
            <w:r w:rsidR="000C1204" w:rsidRPr="003E5E40">
              <w:rPr>
                <w:sz w:val="18"/>
                <w:szCs w:val="18"/>
                <w:lang w:val="en-GB"/>
              </w:rPr>
              <w:t>with</w:t>
            </w:r>
            <w:r w:rsidR="0071610E" w:rsidRPr="003E5E40">
              <w:rPr>
                <w:sz w:val="18"/>
                <w:szCs w:val="18"/>
                <w:lang w:val="en-GB"/>
              </w:rPr>
              <w:t xml:space="preserve"> </w:t>
            </w:r>
            <w:r w:rsidRPr="003E5E40">
              <w:rPr>
                <w:sz w:val="18"/>
                <w:szCs w:val="18"/>
                <w:lang w:val="en-GB"/>
              </w:rPr>
              <w:t>25 g</w:t>
            </w:r>
            <w:r w:rsidRPr="003E5E40">
              <w:rPr>
                <w:sz w:val="18"/>
                <w:szCs w:val="18"/>
                <w:vertAlign w:val="subscript"/>
                <w:lang w:val="en-GB"/>
              </w:rPr>
              <w:t>cat</w:t>
            </w:r>
            <w:r w:rsidRPr="003E5E40">
              <w:rPr>
                <w:sz w:val="18"/>
                <w:szCs w:val="18"/>
                <w:lang w:val="en-GB"/>
              </w:rPr>
              <w:t xml:space="preserve"> L</w:t>
            </w:r>
            <w:r w:rsidRPr="003E5E40">
              <w:rPr>
                <w:sz w:val="18"/>
                <w:szCs w:val="18"/>
                <w:vertAlign w:val="superscript"/>
                <w:lang w:val="en-GB"/>
              </w:rPr>
              <w:t>-1</w:t>
            </w:r>
          </w:p>
        </w:tc>
        <w:tc>
          <w:tcPr>
            <w:tcW w:w="0" w:type="auto"/>
            <w:tcBorders>
              <w:top w:val="dotted" w:sz="4" w:space="0" w:color="auto"/>
              <w:bottom w:val="dotted" w:sz="4" w:space="0" w:color="auto"/>
            </w:tcBorders>
            <w:vAlign w:val="center"/>
          </w:tcPr>
          <w:p w14:paraId="0412CD30" w14:textId="77777777" w:rsidR="005A34AA" w:rsidRPr="003E5E40" w:rsidRDefault="00CA3928" w:rsidP="00CA3928">
            <w:pPr>
              <w:spacing w:line="480" w:lineRule="auto"/>
              <w:jc w:val="both"/>
              <w:rPr>
                <w:sz w:val="18"/>
                <w:szCs w:val="18"/>
                <w:lang w:val="en-GB"/>
              </w:rPr>
            </w:pPr>
            <w:r w:rsidRPr="003E5E40">
              <w:rPr>
                <w:sz w:val="18"/>
                <w:szCs w:val="18"/>
                <w:lang w:val="en-GB"/>
              </w:rPr>
              <w:fldChar w:fldCharType="begin">
                <w:fldData xml:space="preserve">PFJlZm1hbj48Q2l0ZT48QXV0aG9yPlpoYW5nPC9BdXRob3I+PFllYXI+MjAxMjwvWWVhcj48UmVj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</w:fldData>
              </w:fldChar>
            </w:r>
            <w:r w:rsidR="00A96C65" w:rsidRPr="003E5E40">
              <w:rPr>
                <w:sz w:val="18"/>
                <w:szCs w:val="18"/>
                <w:lang w:val="en-GB"/>
              </w:rPr>
              <w:instrText xml:space="preserve"> ADDIN REFMGR.CITE </w:instrText>
            </w:r>
            <w:r w:rsidR="00A96C65" w:rsidRPr="003E5E40">
              <w:rPr>
                <w:sz w:val="18"/>
                <w:szCs w:val="18"/>
                <w:lang w:val="en-GB"/>
              </w:rPr>
              <w:fldChar w:fldCharType="begin">
                <w:fldData xml:space="preserve">PFJlZm1hbj48Q2l0ZT48QXV0aG9yPlpoYW5nPC9BdXRob3I+PFllYXI+MjAxMjwvWWVhcj48UmVj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</w:fldData>
              </w:fldChar>
            </w:r>
            <w:r w:rsidR="00A96C65" w:rsidRPr="003E5E40">
              <w:rPr>
                <w:sz w:val="18"/>
                <w:szCs w:val="18"/>
                <w:lang w:val="en-GB"/>
              </w:rPr>
              <w:instrText xml:space="preserve"> ADDIN EN.CITE.DATA </w:instrText>
            </w:r>
            <w:r w:rsidR="00A96C65" w:rsidRPr="003E5E40">
              <w:rPr>
                <w:sz w:val="18"/>
                <w:szCs w:val="18"/>
                <w:lang w:val="en-GB"/>
              </w:rPr>
            </w:r>
            <w:r w:rsidR="00A96C65" w:rsidRPr="003E5E40">
              <w:rPr>
                <w:sz w:val="18"/>
                <w:szCs w:val="18"/>
                <w:lang w:val="en-GB"/>
              </w:rPr>
              <w:fldChar w:fldCharType="end"/>
            </w:r>
            <w:r w:rsidRPr="003E5E40">
              <w:rPr>
                <w:sz w:val="18"/>
                <w:szCs w:val="18"/>
                <w:lang w:val="en-GB"/>
              </w:rPr>
            </w:r>
            <w:r w:rsidRPr="003E5E40">
              <w:rPr>
                <w:sz w:val="18"/>
                <w:szCs w:val="18"/>
                <w:lang w:val="en-GB"/>
              </w:rPr>
              <w:fldChar w:fldCharType="separate"/>
            </w:r>
            <w:r w:rsidRPr="003E5E40">
              <w:rPr>
                <w:noProof/>
                <w:sz w:val="18"/>
                <w:szCs w:val="18"/>
                <w:lang w:val="en-GB"/>
              </w:rPr>
              <w:t>(Zhang et al. 2012)</w:t>
            </w:r>
            <w:r w:rsidRPr="003E5E40">
              <w:rPr>
                <w:sz w:val="18"/>
                <w:szCs w:val="18"/>
                <w:lang w:val="en-GB"/>
              </w:rPr>
              <w:fldChar w:fldCharType="end"/>
            </w:r>
          </w:p>
        </w:tc>
      </w:tr>
      <w:tr w:rsidR="004142AF" w:rsidRPr="003E5E40" w14:paraId="5DD0E3B3" w14:textId="77777777" w:rsidTr="00646A57">
        <w:trPr>
          <w:trHeight w:val="567"/>
        </w:trPr>
        <w:tc>
          <w:tcPr>
            <w:tcW w:w="0" w:type="auto"/>
            <w:tcBorders>
              <w:top w:val="dotted" w:sz="4" w:space="0" w:color="auto"/>
              <w:bottom w:val="dotted" w:sz="4" w:space="0" w:color="auto"/>
            </w:tcBorders>
            <w:vAlign w:val="center"/>
          </w:tcPr>
          <w:p w14:paraId="6D941DB6" w14:textId="77777777" w:rsidR="005A34AA" w:rsidRPr="003E5E40" w:rsidRDefault="005A34AA" w:rsidP="00810C8A">
            <w:pPr>
              <w:spacing w:line="480" w:lineRule="auto"/>
              <w:jc w:val="center"/>
              <w:rPr>
                <w:sz w:val="18"/>
                <w:szCs w:val="18"/>
                <w:lang w:val="en-GB"/>
              </w:rPr>
            </w:pPr>
            <w:proofErr w:type="spellStart"/>
            <w:r w:rsidRPr="003E5E40">
              <w:rPr>
                <w:sz w:val="18"/>
                <w:szCs w:val="18"/>
                <w:lang w:val="en-GB"/>
              </w:rPr>
              <w:t>Solvothemal</w:t>
            </w:r>
            <w:proofErr w:type="spellEnd"/>
          </w:p>
        </w:tc>
        <w:tc>
          <w:tcPr>
            <w:tcW w:w="0" w:type="auto"/>
            <w:tcBorders>
              <w:top w:val="dotted" w:sz="4" w:space="0" w:color="auto"/>
              <w:bottom w:val="dotted" w:sz="4" w:space="0" w:color="auto"/>
            </w:tcBorders>
            <w:vAlign w:val="center"/>
          </w:tcPr>
          <w:p w14:paraId="6644B7CA" w14:textId="77777777" w:rsidR="0071610E" w:rsidRPr="003E5E40" w:rsidRDefault="0071610E" w:rsidP="0071610E">
            <w:pPr>
              <w:spacing w:line="480" w:lineRule="auto"/>
              <w:jc w:val="center"/>
              <w:rPr>
                <w:sz w:val="18"/>
                <w:szCs w:val="18"/>
                <w:lang w:val="pt-BR"/>
              </w:rPr>
            </w:pPr>
            <w:proofErr w:type="gramStart"/>
            <w:r w:rsidRPr="003E5E40">
              <w:rPr>
                <w:sz w:val="18"/>
                <w:szCs w:val="18"/>
                <w:lang w:val="pt-BR"/>
              </w:rPr>
              <w:t>Ti(</w:t>
            </w:r>
            <w:proofErr w:type="spellStart"/>
            <w:proofErr w:type="gramEnd"/>
            <w:r w:rsidRPr="003E5E40">
              <w:rPr>
                <w:sz w:val="18"/>
                <w:szCs w:val="18"/>
                <w:lang w:val="pt-BR"/>
              </w:rPr>
              <w:t>BuO</w:t>
            </w:r>
            <w:proofErr w:type="spellEnd"/>
            <w:r w:rsidRPr="003E5E40">
              <w:rPr>
                <w:sz w:val="18"/>
                <w:szCs w:val="18"/>
                <w:lang w:val="pt-BR"/>
              </w:rPr>
              <w:t>)</w:t>
            </w:r>
            <w:r w:rsidRPr="003E5E40">
              <w:rPr>
                <w:sz w:val="18"/>
                <w:szCs w:val="18"/>
                <w:vertAlign w:val="subscript"/>
                <w:lang w:val="pt-BR"/>
              </w:rPr>
              <w:t>4</w:t>
            </w:r>
          </w:p>
          <w:p w14:paraId="754BB724" w14:textId="77777777" w:rsidR="005A34AA" w:rsidRPr="003E5E40" w:rsidRDefault="005A34AA" w:rsidP="00810C8A">
            <w:pPr>
              <w:spacing w:line="480" w:lineRule="auto"/>
              <w:jc w:val="center"/>
              <w:rPr>
                <w:sz w:val="18"/>
                <w:szCs w:val="18"/>
                <w:lang w:val="pt-BR"/>
              </w:rPr>
            </w:pPr>
            <w:r w:rsidRPr="003E5E40">
              <w:rPr>
                <w:sz w:val="18"/>
                <w:szCs w:val="18"/>
                <w:lang w:val="pt-BR"/>
              </w:rPr>
              <w:t xml:space="preserve">GO </w:t>
            </w:r>
            <w:proofErr w:type="spellStart"/>
            <w:r w:rsidRPr="003E5E40">
              <w:rPr>
                <w:sz w:val="18"/>
                <w:szCs w:val="18"/>
                <w:lang w:val="pt-BR"/>
              </w:rPr>
              <w:t>solid</w:t>
            </w:r>
            <w:proofErr w:type="spellEnd"/>
          </w:p>
        </w:tc>
        <w:tc>
          <w:tcPr>
            <w:tcW w:w="0" w:type="auto"/>
            <w:tcBorders>
              <w:top w:val="dotted" w:sz="4" w:space="0" w:color="auto"/>
              <w:bottom w:val="dotted" w:sz="4" w:space="0" w:color="auto"/>
            </w:tcBorders>
            <w:vAlign w:val="center"/>
          </w:tcPr>
          <w:p w14:paraId="74BDDC75" w14:textId="77777777" w:rsidR="005A34AA" w:rsidRPr="003E5E40" w:rsidRDefault="005A34AA" w:rsidP="004142AF">
            <w:pPr>
              <w:spacing w:line="480" w:lineRule="auto"/>
              <w:jc w:val="both"/>
              <w:rPr>
                <w:sz w:val="18"/>
                <w:szCs w:val="18"/>
                <w:lang w:val="en-GB"/>
              </w:rPr>
            </w:pPr>
            <w:r w:rsidRPr="003E5E40">
              <w:rPr>
                <w:sz w:val="18"/>
                <w:szCs w:val="18"/>
                <w:lang w:val="en-GB"/>
              </w:rPr>
              <w:t xml:space="preserve">GO was </w:t>
            </w:r>
            <w:r w:rsidR="004142AF" w:rsidRPr="003E5E40">
              <w:rPr>
                <w:sz w:val="18"/>
                <w:szCs w:val="18"/>
                <w:lang w:val="en-GB"/>
              </w:rPr>
              <w:t xml:space="preserve">sonicated </w:t>
            </w:r>
            <w:r w:rsidRPr="003E5E40">
              <w:rPr>
                <w:sz w:val="18"/>
                <w:szCs w:val="18"/>
                <w:lang w:val="en-GB"/>
              </w:rPr>
              <w:t xml:space="preserve">in </w:t>
            </w:r>
            <w:r w:rsidR="004142AF" w:rsidRPr="003E5E40">
              <w:rPr>
                <w:sz w:val="18"/>
                <w:szCs w:val="18"/>
                <w:lang w:val="en-GB"/>
              </w:rPr>
              <w:t xml:space="preserve">an </w:t>
            </w:r>
            <w:r w:rsidRPr="003E5E40">
              <w:rPr>
                <w:sz w:val="18"/>
                <w:szCs w:val="18"/>
                <w:lang w:val="en-GB"/>
              </w:rPr>
              <w:t xml:space="preserve">isopropanol </w:t>
            </w:r>
            <w:r w:rsidR="004142AF" w:rsidRPr="003E5E40">
              <w:rPr>
                <w:sz w:val="18"/>
                <w:szCs w:val="18"/>
                <w:lang w:val="en-GB"/>
              </w:rPr>
              <w:t>solution</w:t>
            </w:r>
            <w:r w:rsidRPr="003E5E40">
              <w:rPr>
                <w:sz w:val="18"/>
                <w:szCs w:val="18"/>
                <w:lang w:val="en-GB"/>
              </w:rPr>
              <w:t xml:space="preserve">. </w:t>
            </w:r>
            <w:proofErr w:type="gramStart"/>
            <w:r w:rsidR="004142AF" w:rsidRPr="003E5E40">
              <w:rPr>
                <w:sz w:val="18"/>
                <w:szCs w:val="18"/>
                <w:lang w:val="en-GB"/>
              </w:rPr>
              <w:t>Ti(</w:t>
            </w:r>
            <w:proofErr w:type="gramEnd"/>
            <w:r w:rsidR="004142AF" w:rsidRPr="003E5E40">
              <w:rPr>
                <w:sz w:val="18"/>
                <w:szCs w:val="18"/>
                <w:lang w:val="en-GB"/>
              </w:rPr>
              <w:t>BuO)</w:t>
            </w:r>
            <w:r w:rsidR="004142AF" w:rsidRPr="003E5E40">
              <w:rPr>
                <w:sz w:val="18"/>
                <w:szCs w:val="18"/>
                <w:vertAlign w:val="subscript"/>
                <w:lang w:val="en-GB"/>
              </w:rPr>
              <w:t>4</w:t>
            </w:r>
            <w:r w:rsidR="004142AF" w:rsidRPr="003E5E40">
              <w:rPr>
                <w:sz w:val="18"/>
                <w:szCs w:val="18"/>
                <w:lang w:val="en-GB"/>
              </w:rPr>
              <w:t xml:space="preserve"> </w:t>
            </w:r>
            <w:r w:rsidRPr="003E5E40">
              <w:rPr>
                <w:sz w:val="18"/>
                <w:szCs w:val="18"/>
                <w:lang w:val="en-GB"/>
              </w:rPr>
              <w:t xml:space="preserve">was added </w:t>
            </w:r>
            <w:r w:rsidR="004142AF" w:rsidRPr="003E5E40">
              <w:rPr>
                <w:sz w:val="18"/>
                <w:szCs w:val="18"/>
                <w:lang w:val="en-GB"/>
              </w:rPr>
              <w:t>to</w:t>
            </w:r>
            <w:r w:rsidRPr="003E5E40">
              <w:rPr>
                <w:sz w:val="18"/>
                <w:szCs w:val="18"/>
                <w:lang w:val="en-GB"/>
              </w:rPr>
              <w:t xml:space="preserve"> the GO dispersion and </w:t>
            </w:r>
            <w:r w:rsidR="004142AF" w:rsidRPr="003E5E40">
              <w:rPr>
                <w:sz w:val="18"/>
                <w:szCs w:val="18"/>
                <w:lang w:val="en-GB"/>
              </w:rPr>
              <w:t xml:space="preserve">then </w:t>
            </w:r>
            <w:r w:rsidRPr="003E5E40">
              <w:rPr>
                <w:sz w:val="18"/>
                <w:szCs w:val="18"/>
                <w:lang w:val="en-GB"/>
              </w:rPr>
              <w:t xml:space="preserve">water dropwise. The mixture was kept in </w:t>
            </w:r>
            <w:r w:rsidR="004142AF" w:rsidRPr="003E5E40">
              <w:rPr>
                <w:sz w:val="18"/>
                <w:szCs w:val="18"/>
                <w:lang w:val="en-GB"/>
              </w:rPr>
              <w:t xml:space="preserve">an </w:t>
            </w:r>
            <w:r w:rsidRPr="003E5E40">
              <w:rPr>
                <w:sz w:val="18"/>
                <w:szCs w:val="18"/>
                <w:lang w:val="en-GB"/>
              </w:rPr>
              <w:t xml:space="preserve">autoclave and heated at 180 ºC for 8 h </w:t>
            </w:r>
          </w:p>
        </w:tc>
        <w:tc>
          <w:tcPr>
            <w:tcW w:w="0" w:type="auto"/>
            <w:tcBorders>
              <w:top w:val="dotted" w:sz="4" w:space="0" w:color="auto"/>
              <w:bottom w:val="dotted" w:sz="4" w:space="0" w:color="auto"/>
            </w:tcBorders>
            <w:vAlign w:val="center"/>
          </w:tcPr>
          <w:p w14:paraId="32BF626D" w14:textId="77777777" w:rsidR="005A34AA" w:rsidRPr="003E5E40" w:rsidRDefault="004142AF" w:rsidP="004142AF">
            <w:pPr>
              <w:spacing w:line="480" w:lineRule="auto"/>
              <w:jc w:val="both"/>
              <w:rPr>
                <w:sz w:val="18"/>
                <w:szCs w:val="18"/>
                <w:lang w:val="en-GB"/>
              </w:rPr>
            </w:pPr>
            <w:r w:rsidRPr="003E5E40">
              <w:rPr>
                <w:sz w:val="18"/>
                <w:szCs w:val="18"/>
                <w:lang w:val="en-GB"/>
              </w:rPr>
              <w:t xml:space="preserve">Anatase </w:t>
            </w:r>
            <w:r w:rsidR="005A34AA" w:rsidRPr="003E5E40">
              <w:rPr>
                <w:sz w:val="18"/>
                <w:szCs w:val="18"/>
                <w:lang w:val="en-GB"/>
              </w:rPr>
              <w:t>TiO</w:t>
            </w:r>
            <w:r w:rsidR="005A34AA" w:rsidRPr="003E5E40">
              <w:rPr>
                <w:sz w:val="18"/>
                <w:szCs w:val="18"/>
                <w:vertAlign w:val="subscript"/>
                <w:lang w:val="en-GB"/>
              </w:rPr>
              <w:t>2</w:t>
            </w:r>
            <w:r w:rsidR="005A34AA" w:rsidRPr="003E5E40">
              <w:rPr>
                <w:sz w:val="18"/>
                <w:szCs w:val="18"/>
                <w:lang w:val="en-GB"/>
              </w:rPr>
              <w:t xml:space="preserve"> particles with a narrow size distribution</w:t>
            </w:r>
          </w:p>
        </w:tc>
        <w:tc>
          <w:tcPr>
            <w:tcW w:w="0" w:type="auto"/>
            <w:tcBorders>
              <w:top w:val="dotted" w:sz="4" w:space="0" w:color="auto"/>
              <w:bottom w:val="dotted" w:sz="4" w:space="0" w:color="auto"/>
            </w:tcBorders>
            <w:vAlign w:val="center"/>
          </w:tcPr>
          <w:p w14:paraId="732FB50E" w14:textId="77777777" w:rsidR="005A34AA" w:rsidRPr="003E5E40" w:rsidRDefault="005A34AA" w:rsidP="004142AF">
            <w:pPr>
              <w:spacing w:line="480" w:lineRule="auto"/>
              <w:jc w:val="both"/>
              <w:rPr>
                <w:sz w:val="18"/>
                <w:szCs w:val="18"/>
                <w:lang w:val="en-GB"/>
              </w:rPr>
            </w:pPr>
            <w:r w:rsidRPr="003E5E40">
              <w:rPr>
                <w:sz w:val="18"/>
                <w:szCs w:val="18"/>
                <w:lang w:val="en-GB"/>
              </w:rPr>
              <w:t xml:space="preserve">Photodegradation of MB </w:t>
            </w:r>
            <w:r w:rsidR="004142AF" w:rsidRPr="003E5E40">
              <w:rPr>
                <w:sz w:val="18"/>
                <w:szCs w:val="18"/>
                <w:lang w:val="en-GB"/>
              </w:rPr>
              <w:t>(1 g</w:t>
            </w:r>
            <w:r w:rsidR="004142AF" w:rsidRPr="003E5E40">
              <w:rPr>
                <w:sz w:val="18"/>
                <w:szCs w:val="18"/>
                <w:vertAlign w:val="subscript"/>
                <w:lang w:val="en-GB"/>
              </w:rPr>
              <w:t>cat</w:t>
            </w:r>
            <w:r w:rsidR="004142AF" w:rsidRPr="003E5E40">
              <w:rPr>
                <w:sz w:val="18"/>
                <w:szCs w:val="18"/>
                <w:lang w:val="en-GB"/>
              </w:rPr>
              <w:t xml:space="preserve"> L</w:t>
            </w:r>
            <w:r w:rsidR="004142AF" w:rsidRPr="003E5E40">
              <w:rPr>
                <w:sz w:val="18"/>
                <w:szCs w:val="18"/>
                <w:vertAlign w:val="superscript"/>
                <w:lang w:val="en-GB"/>
              </w:rPr>
              <w:t>-1</w:t>
            </w:r>
            <w:r w:rsidR="004142AF" w:rsidRPr="003E5E40">
              <w:rPr>
                <w:sz w:val="18"/>
                <w:szCs w:val="18"/>
                <w:vertAlign w:val="subscript"/>
                <w:lang w:val="en-GB"/>
              </w:rPr>
              <w:t>,</w:t>
            </w:r>
            <w:r w:rsidR="004142AF" w:rsidRPr="003E5E40">
              <w:rPr>
                <w:sz w:val="18"/>
                <w:szCs w:val="18"/>
                <w:lang w:val="en-GB"/>
              </w:rPr>
              <w:t xml:space="preserve"> 10</w:t>
            </w:r>
            <w:r w:rsidR="004142AF" w:rsidRPr="003E5E40">
              <w:rPr>
                <w:sz w:val="18"/>
                <w:szCs w:val="18"/>
                <w:vertAlign w:val="superscript"/>
                <w:lang w:val="en-GB"/>
              </w:rPr>
              <w:t>-5</w:t>
            </w:r>
            <w:r w:rsidR="004142AF" w:rsidRPr="003E5E40">
              <w:rPr>
                <w:sz w:val="18"/>
                <w:szCs w:val="18"/>
                <w:lang w:val="en-GB"/>
              </w:rPr>
              <w:t xml:space="preserve"> M MB) </w:t>
            </w:r>
            <w:r w:rsidRPr="003E5E40">
              <w:rPr>
                <w:sz w:val="18"/>
                <w:szCs w:val="18"/>
                <w:lang w:val="en-GB"/>
              </w:rPr>
              <w:t xml:space="preserve">under </w:t>
            </w:r>
            <w:r w:rsidR="004142AF" w:rsidRPr="003E5E40">
              <w:rPr>
                <w:sz w:val="18"/>
                <w:szCs w:val="18"/>
                <w:lang w:val="en-GB"/>
              </w:rPr>
              <w:t xml:space="preserve">sunlight </w:t>
            </w:r>
            <w:r w:rsidRPr="003E5E40">
              <w:rPr>
                <w:sz w:val="18"/>
                <w:szCs w:val="18"/>
                <w:lang w:val="en-GB"/>
              </w:rPr>
              <w:t>irradiation ( 150 W high</w:t>
            </w:r>
            <w:r w:rsidR="004142AF" w:rsidRPr="003E5E40">
              <w:rPr>
                <w:sz w:val="18"/>
                <w:szCs w:val="18"/>
                <w:lang w:val="en-GB"/>
              </w:rPr>
              <w:t xml:space="preserve"> </w:t>
            </w:r>
            <w:r w:rsidRPr="003E5E40">
              <w:rPr>
                <w:sz w:val="18"/>
                <w:szCs w:val="18"/>
                <w:lang w:val="en-GB"/>
              </w:rPr>
              <w:t>pressure Xe lamp)</w:t>
            </w:r>
          </w:p>
        </w:tc>
        <w:tc>
          <w:tcPr>
            <w:tcW w:w="0" w:type="auto"/>
            <w:tcBorders>
              <w:top w:val="dotted" w:sz="4" w:space="0" w:color="auto"/>
              <w:bottom w:val="dotted" w:sz="4" w:space="0" w:color="auto"/>
            </w:tcBorders>
            <w:vAlign w:val="center"/>
          </w:tcPr>
          <w:p w14:paraId="0841C28A" w14:textId="77777777" w:rsidR="005A34AA" w:rsidRPr="003E5E40" w:rsidRDefault="005A34AA" w:rsidP="00DF63BB">
            <w:pPr>
              <w:spacing w:line="480" w:lineRule="auto"/>
              <w:jc w:val="both"/>
              <w:rPr>
                <w:sz w:val="18"/>
                <w:szCs w:val="18"/>
                <w:lang w:val="en-GB"/>
              </w:rPr>
            </w:pPr>
            <w:r w:rsidRPr="003E5E40">
              <w:rPr>
                <w:sz w:val="18"/>
                <w:szCs w:val="18"/>
                <w:lang w:val="en-GB"/>
              </w:rPr>
              <w:fldChar w:fldCharType="begin"/>
            </w:r>
            <w:r w:rsidR="00A96C65" w:rsidRPr="003E5E40">
              <w:rPr>
                <w:sz w:val="18"/>
                <w:szCs w:val="18"/>
                <w:lang w:val="en-GB"/>
              </w:rPr>
              <w:instrText xml:space="preserve"> ADDIN REFMGR.CITE &lt;Refman&gt;&lt;Cite&gt;&lt;Author&gt;Zhou&lt;/Author&gt;&lt;Year&gt;2011&lt;/Year&gt;&lt;RecNum&gt;58&lt;/RecNum&gt;&lt;IDText&gt;Preparation of graphene-TiO2 composites with enhanced photocatalytic activity&lt;/IDText&gt;&lt;MDL Ref_Type="Journal"&gt;&lt;Ref_Type&gt;Journal&lt;/Ref_Type&gt;&lt;Ref_ID&gt;58&lt;/Ref_ID&gt;&lt;Title_Primary&gt;Preparation of graphene-TiO&lt;sub&gt;2&lt;/sub&gt; composites with enhanced photocatalytic activity&lt;/Title_Primary&gt;&lt;Authors_Primary&gt;Zhou,K.&lt;/Authors_Primary&gt;&lt;Authors_Primary&gt;Zhu,Y.&lt;/Authors_Primary&gt;&lt;Authors_Primary&gt;Yang,X.&lt;/Authors_Primary&gt;&lt;Authors_Primary&gt;Jiang,X.&lt;/Authors_Primary&gt;&lt;Authors_Primary&gt;Li,C.&lt;/Authors_Primary&gt;&lt;Date_Primary&gt;2011&lt;/Date_Primary&gt;&lt;Keywords&gt;Composites&lt;/Keywords&gt;&lt;Keywords&gt;Degradation&lt;/Keywords&gt;&lt;Keywords&gt;Graphene&lt;/Keywords&gt;&lt;Keywords&gt;Graphene sheets&lt;/Keywords&gt;&lt;Keywords&gt;Methylene blue&lt;/Keywords&gt;&lt;Keywords&gt;Photocatalysis&lt;/Keywords&gt;&lt;Keywords&gt;photocatalyst&lt;/Keywords&gt;&lt;Keywords&gt;Photocatalytic activity&lt;/Keywords&gt;&lt;Keywords&gt;recombination&lt;/Keywords&gt;&lt;Keywords&gt;TiO2&lt;/Keywords&gt;&lt;Reprint&gt;Not in File&lt;/Reprint&gt;&lt;Start_Page&gt;353&lt;/Start_Page&gt;&lt;End_Page&gt;359&lt;/End_Page&gt;&lt;Periodical&gt;New J.Chem.&lt;/Periodical&gt;&lt;Volume&gt;35&lt;/Volume&gt;&lt;Issue&gt;2&lt;/Issue&gt;&lt;Address&gt;Key Laboratory for Ultrafine Materials, East China University of Science and Technology, Ministry of Education, Shanghai 200237, China&lt;/Address&gt;&lt;Web_URL&gt;http://www.scopus.com/inward/record.url?eid=2-s2.0-79551592774&amp;amp;partnerID=40&amp;amp;md5=8928fb294841ebcb5c91b9115a32d79b&lt;/Web_URL&gt;&lt;ZZ_JournalFull&gt;&lt;f name="System"&gt;New Journal of Chemistry&lt;/f&gt;&lt;/ZZ_JournalFull&gt;&lt;ZZ_JournalStdAbbrev&gt;&lt;f name="System"&gt;New J.Chem.&lt;/f&gt;&lt;/ZZ_JournalStdAbbrev&gt;&lt;ZZ_WorkformID&gt;1&lt;/ZZ_WorkformID&gt;&lt;/MDL&gt;&lt;/Cite&gt;&lt;/Refman&gt;</w:instrText>
            </w:r>
            <w:r w:rsidRPr="003E5E40">
              <w:rPr>
                <w:sz w:val="18"/>
                <w:szCs w:val="18"/>
                <w:lang w:val="en-GB"/>
              </w:rPr>
              <w:fldChar w:fldCharType="separate"/>
            </w:r>
            <w:r w:rsidR="00DF63BB" w:rsidRPr="003E5E40">
              <w:rPr>
                <w:noProof/>
                <w:sz w:val="18"/>
                <w:szCs w:val="18"/>
                <w:lang w:val="en-GB"/>
              </w:rPr>
              <w:t>(Zhou et al. 2011)</w:t>
            </w:r>
            <w:r w:rsidRPr="003E5E40">
              <w:rPr>
                <w:sz w:val="18"/>
                <w:szCs w:val="18"/>
                <w:lang w:val="en-GB"/>
              </w:rPr>
              <w:fldChar w:fldCharType="end"/>
            </w:r>
          </w:p>
        </w:tc>
      </w:tr>
      <w:tr w:rsidR="004142AF" w:rsidRPr="003E5E40" w14:paraId="08AA477C" w14:textId="77777777" w:rsidTr="00646A57">
        <w:trPr>
          <w:trHeight w:val="567"/>
        </w:trPr>
        <w:tc>
          <w:tcPr>
            <w:tcW w:w="0" w:type="auto"/>
            <w:tcBorders>
              <w:top w:val="dotted" w:sz="4" w:space="0" w:color="auto"/>
              <w:bottom w:val="single" w:sz="12" w:space="0" w:color="auto"/>
            </w:tcBorders>
            <w:vAlign w:val="center"/>
          </w:tcPr>
          <w:p w14:paraId="31BC3361" w14:textId="77777777" w:rsidR="00B039C1" w:rsidRPr="003E5E40" w:rsidRDefault="00B039C1" w:rsidP="00810C8A">
            <w:pPr>
              <w:spacing w:line="480" w:lineRule="auto"/>
              <w:jc w:val="center"/>
              <w:rPr>
                <w:strike/>
                <w:sz w:val="18"/>
                <w:szCs w:val="18"/>
                <w:lang w:val="en-GB"/>
              </w:rPr>
            </w:pPr>
            <w:r w:rsidRPr="003E5E40">
              <w:rPr>
                <w:strike/>
                <w:sz w:val="18"/>
                <w:szCs w:val="18"/>
                <w:lang w:val="en-GB"/>
              </w:rPr>
              <w:t>Solvothermal</w:t>
            </w:r>
          </w:p>
        </w:tc>
        <w:tc>
          <w:tcPr>
            <w:tcW w:w="0" w:type="auto"/>
            <w:tcBorders>
              <w:top w:val="dotted" w:sz="4" w:space="0" w:color="auto"/>
              <w:bottom w:val="single" w:sz="12" w:space="0" w:color="auto"/>
            </w:tcBorders>
            <w:vAlign w:val="center"/>
          </w:tcPr>
          <w:p w14:paraId="1C0BD28D" w14:textId="77777777" w:rsidR="00B039C1" w:rsidRPr="003E5E40" w:rsidRDefault="00B039C1" w:rsidP="00810C8A">
            <w:pPr>
              <w:spacing w:line="480" w:lineRule="auto"/>
              <w:jc w:val="center"/>
              <w:rPr>
                <w:strike/>
                <w:sz w:val="18"/>
                <w:szCs w:val="18"/>
                <w:lang w:val="en-GB"/>
              </w:rPr>
            </w:pPr>
            <w:r w:rsidRPr="003E5E40">
              <w:rPr>
                <w:strike/>
                <w:sz w:val="18"/>
                <w:szCs w:val="18"/>
                <w:lang w:val="en-GB"/>
              </w:rPr>
              <w:t>Zn(</w:t>
            </w:r>
            <w:proofErr w:type="spellStart"/>
            <w:r w:rsidRPr="003E5E40">
              <w:rPr>
                <w:strike/>
                <w:sz w:val="18"/>
                <w:szCs w:val="18"/>
                <w:lang w:val="en-GB"/>
              </w:rPr>
              <w:t>acac</w:t>
            </w:r>
            <w:proofErr w:type="spellEnd"/>
            <w:r w:rsidRPr="003E5E40">
              <w:rPr>
                <w:strike/>
                <w:sz w:val="18"/>
                <w:szCs w:val="18"/>
                <w:lang w:val="en-GB"/>
              </w:rPr>
              <w:t>)</w:t>
            </w:r>
            <w:r w:rsidRPr="003E5E40">
              <w:rPr>
                <w:strike/>
                <w:sz w:val="18"/>
                <w:szCs w:val="18"/>
                <w:vertAlign w:val="subscript"/>
                <w:lang w:val="en-GB"/>
              </w:rPr>
              <w:t>2</w:t>
            </w:r>
          </w:p>
          <w:p w14:paraId="0C993B8D" w14:textId="77777777" w:rsidR="00B039C1" w:rsidRPr="003E5E40" w:rsidRDefault="00B039C1" w:rsidP="00810C8A">
            <w:pPr>
              <w:spacing w:line="480" w:lineRule="auto"/>
              <w:jc w:val="center"/>
              <w:rPr>
                <w:strike/>
                <w:sz w:val="18"/>
                <w:szCs w:val="18"/>
                <w:lang w:val="en-GB"/>
              </w:rPr>
            </w:pPr>
            <w:r w:rsidRPr="003E5E40">
              <w:rPr>
                <w:strike/>
                <w:sz w:val="18"/>
                <w:szCs w:val="18"/>
                <w:lang w:val="en-GB"/>
              </w:rPr>
              <w:t>GO solid</w:t>
            </w:r>
          </w:p>
        </w:tc>
        <w:tc>
          <w:tcPr>
            <w:tcW w:w="0" w:type="auto"/>
            <w:tcBorders>
              <w:top w:val="dotted" w:sz="4" w:space="0" w:color="auto"/>
              <w:bottom w:val="single" w:sz="12" w:space="0" w:color="auto"/>
            </w:tcBorders>
            <w:vAlign w:val="center"/>
          </w:tcPr>
          <w:p w14:paraId="6D8E38E8" w14:textId="77777777" w:rsidR="00B039C1" w:rsidRPr="003E5E40" w:rsidRDefault="00B039C1" w:rsidP="004142AF">
            <w:pPr>
              <w:spacing w:line="480" w:lineRule="auto"/>
              <w:jc w:val="both"/>
              <w:rPr>
                <w:strike/>
                <w:sz w:val="18"/>
                <w:szCs w:val="18"/>
                <w:lang w:val="en-GB"/>
              </w:rPr>
            </w:pPr>
            <w:r w:rsidRPr="003E5E40">
              <w:rPr>
                <w:strike/>
                <w:sz w:val="18"/>
                <w:szCs w:val="18"/>
                <w:lang w:val="en-GB"/>
              </w:rPr>
              <w:t>Both reagents were dispersed in ethylene glycol</w:t>
            </w:r>
            <w:r w:rsidR="004142AF" w:rsidRPr="003E5E40">
              <w:rPr>
                <w:strike/>
                <w:sz w:val="18"/>
                <w:szCs w:val="18"/>
                <w:lang w:val="en-GB"/>
              </w:rPr>
              <w:t xml:space="preserve"> and sonicated </w:t>
            </w:r>
            <w:r w:rsidRPr="003E5E40">
              <w:rPr>
                <w:strike/>
                <w:sz w:val="18"/>
                <w:szCs w:val="18"/>
                <w:lang w:val="en-GB"/>
              </w:rPr>
              <w:t>for 30</w:t>
            </w:r>
            <w:r w:rsidR="004142AF" w:rsidRPr="003E5E40">
              <w:rPr>
                <w:strike/>
                <w:sz w:val="18"/>
                <w:szCs w:val="18"/>
                <w:lang w:val="en-GB"/>
              </w:rPr>
              <w:t xml:space="preserve"> </w:t>
            </w:r>
            <w:r w:rsidRPr="003E5E40">
              <w:rPr>
                <w:strike/>
                <w:sz w:val="18"/>
                <w:szCs w:val="18"/>
                <w:lang w:val="en-GB"/>
              </w:rPr>
              <w:t xml:space="preserve">min. </w:t>
            </w:r>
            <w:r w:rsidR="004142AF" w:rsidRPr="003E5E40">
              <w:rPr>
                <w:strike/>
                <w:sz w:val="18"/>
                <w:szCs w:val="18"/>
                <w:lang w:val="en-GB"/>
              </w:rPr>
              <w:t xml:space="preserve">The suspension was reduced with </w:t>
            </w:r>
            <w:r w:rsidRPr="003E5E40">
              <w:rPr>
                <w:strike/>
                <w:sz w:val="18"/>
                <w:szCs w:val="18"/>
                <w:lang w:val="en-GB"/>
              </w:rPr>
              <w:t xml:space="preserve">hydrazine and </w:t>
            </w:r>
            <w:r w:rsidR="004142AF" w:rsidRPr="003E5E40">
              <w:rPr>
                <w:strike/>
                <w:sz w:val="18"/>
                <w:szCs w:val="18"/>
                <w:lang w:val="en-GB"/>
              </w:rPr>
              <w:t xml:space="preserve">heated in an autoclave </w:t>
            </w:r>
            <w:r w:rsidRPr="003E5E40">
              <w:rPr>
                <w:strike/>
                <w:sz w:val="18"/>
                <w:szCs w:val="18"/>
                <w:lang w:val="en-GB"/>
              </w:rPr>
              <w:t>at 180 ºC for 16 h</w:t>
            </w:r>
          </w:p>
        </w:tc>
        <w:tc>
          <w:tcPr>
            <w:tcW w:w="0" w:type="auto"/>
            <w:tcBorders>
              <w:top w:val="dotted" w:sz="4" w:space="0" w:color="auto"/>
              <w:bottom w:val="single" w:sz="12" w:space="0" w:color="auto"/>
            </w:tcBorders>
            <w:vAlign w:val="center"/>
          </w:tcPr>
          <w:p w14:paraId="042A0E53" w14:textId="77777777" w:rsidR="00B039C1" w:rsidRPr="003E5E40" w:rsidRDefault="00B039C1" w:rsidP="004142AF">
            <w:pPr>
              <w:spacing w:line="480" w:lineRule="auto"/>
              <w:jc w:val="both"/>
              <w:rPr>
                <w:strike/>
                <w:sz w:val="18"/>
                <w:szCs w:val="18"/>
                <w:lang w:val="en-GB"/>
              </w:rPr>
            </w:pPr>
            <w:r w:rsidRPr="003E5E40">
              <w:rPr>
                <w:strike/>
                <w:sz w:val="18"/>
                <w:szCs w:val="18"/>
                <w:lang w:val="en-GB"/>
              </w:rPr>
              <w:t xml:space="preserve">A sandwich-like structure </w:t>
            </w:r>
            <w:r w:rsidR="004142AF" w:rsidRPr="003E5E40">
              <w:rPr>
                <w:strike/>
                <w:sz w:val="18"/>
                <w:szCs w:val="18"/>
                <w:lang w:val="en-GB"/>
              </w:rPr>
              <w:t xml:space="preserve">was obtained for </w:t>
            </w:r>
            <w:r w:rsidRPr="003E5E40">
              <w:rPr>
                <w:strike/>
                <w:sz w:val="18"/>
                <w:szCs w:val="18"/>
                <w:lang w:val="en-GB"/>
              </w:rPr>
              <w:t xml:space="preserve">ZnO nanoparticles with a diameter of </w:t>
            </w:r>
            <w:r w:rsidR="004142AF" w:rsidRPr="003E5E40">
              <w:rPr>
                <w:strike/>
                <w:sz w:val="18"/>
                <w:szCs w:val="18"/>
                <w:lang w:val="en-GB"/>
              </w:rPr>
              <w:t xml:space="preserve">ca. </w:t>
            </w:r>
            <w:r w:rsidRPr="003E5E40">
              <w:rPr>
                <w:strike/>
                <w:sz w:val="18"/>
                <w:szCs w:val="18"/>
                <w:lang w:val="en-GB"/>
              </w:rPr>
              <w:t>5 nm</w:t>
            </w:r>
          </w:p>
        </w:tc>
        <w:tc>
          <w:tcPr>
            <w:tcW w:w="0" w:type="auto"/>
            <w:tcBorders>
              <w:top w:val="dotted" w:sz="4" w:space="0" w:color="auto"/>
              <w:bottom w:val="single" w:sz="12" w:space="0" w:color="auto"/>
            </w:tcBorders>
            <w:vAlign w:val="center"/>
          </w:tcPr>
          <w:p w14:paraId="5C744B4F" w14:textId="77777777" w:rsidR="00B039C1" w:rsidRPr="003E5E40" w:rsidRDefault="00B039C1" w:rsidP="00B039C1">
            <w:pPr>
              <w:spacing w:line="480" w:lineRule="auto"/>
              <w:jc w:val="center"/>
              <w:rPr>
                <w:strike/>
                <w:sz w:val="18"/>
                <w:szCs w:val="18"/>
                <w:lang w:val="en-GB"/>
              </w:rPr>
            </w:pPr>
            <w:r w:rsidRPr="003E5E40">
              <w:rPr>
                <w:strike/>
                <w:sz w:val="18"/>
                <w:szCs w:val="18"/>
                <w:lang w:val="en-GB"/>
              </w:rPr>
              <w:t>-</w:t>
            </w:r>
          </w:p>
        </w:tc>
        <w:tc>
          <w:tcPr>
            <w:tcW w:w="0" w:type="auto"/>
            <w:tcBorders>
              <w:top w:val="dotted" w:sz="4" w:space="0" w:color="auto"/>
              <w:bottom w:val="single" w:sz="12" w:space="0" w:color="auto"/>
            </w:tcBorders>
            <w:vAlign w:val="center"/>
          </w:tcPr>
          <w:p w14:paraId="747A08A3" w14:textId="77777777" w:rsidR="00B039C1" w:rsidRPr="003E5E40" w:rsidRDefault="006D3A19" w:rsidP="006D3A19">
            <w:pPr>
              <w:spacing w:line="480" w:lineRule="auto"/>
              <w:jc w:val="both"/>
              <w:rPr>
                <w:strike/>
                <w:sz w:val="18"/>
                <w:szCs w:val="18"/>
                <w:lang w:val="es-ES_tradnl"/>
              </w:rPr>
            </w:pPr>
            <w:r w:rsidRPr="003E5E40">
              <w:rPr>
                <w:strike/>
                <w:sz w:val="18"/>
                <w:szCs w:val="18"/>
                <w:lang w:val="es-ES_tradnl"/>
              </w:rPr>
              <w:t>(Wu et al. 2010)</w:t>
            </w:r>
          </w:p>
        </w:tc>
      </w:tr>
    </w:tbl>
    <w:p w14:paraId="078513AD" w14:textId="77777777" w:rsidR="00C1389A" w:rsidRPr="003E5E40" w:rsidRDefault="00C1389A" w:rsidP="00C1389A">
      <w:pPr>
        <w:tabs>
          <w:tab w:val="right" w:pos="360"/>
          <w:tab w:val="left" w:pos="540"/>
        </w:tabs>
        <w:spacing w:line="480" w:lineRule="auto"/>
        <w:ind w:left="540" w:hanging="540"/>
        <w:jc w:val="both"/>
        <w:rPr>
          <w:color w:val="000000"/>
          <w:sz w:val="20"/>
          <w:lang w:val="en-GB"/>
        </w:rPr>
      </w:pPr>
      <w:r w:rsidRPr="003E5E40">
        <w:rPr>
          <w:color w:val="000000"/>
          <w:sz w:val="20"/>
          <w:lang w:val="en-GB"/>
        </w:rPr>
        <w:t xml:space="preserve">*The </w:t>
      </w:r>
      <w:r w:rsidR="00ED78B3" w:rsidRPr="003E5E40">
        <w:rPr>
          <w:color w:val="000000"/>
          <w:sz w:val="20"/>
          <w:lang w:val="en-GB"/>
        </w:rPr>
        <w:t>referred S</w:t>
      </w:r>
      <w:r w:rsidR="00ED78B3" w:rsidRPr="003E5E40">
        <w:rPr>
          <w:color w:val="000000"/>
          <w:sz w:val="20"/>
          <w:vertAlign w:val="subscript"/>
          <w:lang w:val="en-GB"/>
        </w:rPr>
        <w:t>BET</w:t>
      </w:r>
      <w:r w:rsidR="00ED78B3" w:rsidRPr="003E5E40">
        <w:rPr>
          <w:color w:val="000000"/>
          <w:sz w:val="20"/>
          <w:lang w:val="en-GB"/>
        </w:rPr>
        <w:t xml:space="preserve"> </w:t>
      </w:r>
      <w:r w:rsidRPr="003E5E40">
        <w:rPr>
          <w:color w:val="000000"/>
          <w:sz w:val="20"/>
          <w:lang w:val="en-GB"/>
        </w:rPr>
        <w:t xml:space="preserve">value </w:t>
      </w:r>
      <w:r w:rsidR="00ED78B3" w:rsidRPr="003E5E40">
        <w:rPr>
          <w:color w:val="000000"/>
          <w:sz w:val="20"/>
          <w:lang w:val="en-GB"/>
        </w:rPr>
        <w:t>i</w:t>
      </w:r>
      <w:r w:rsidRPr="003E5E40">
        <w:rPr>
          <w:color w:val="000000"/>
          <w:sz w:val="20"/>
          <w:lang w:val="en-GB"/>
        </w:rPr>
        <w:t xml:space="preserve">s the highest </w:t>
      </w:r>
      <w:r w:rsidR="00ED78B3" w:rsidRPr="003E5E40">
        <w:rPr>
          <w:color w:val="000000"/>
          <w:sz w:val="20"/>
          <w:lang w:val="en-GB"/>
        </w:rPr>
        <w:t>among the</w:t>
      </w:r>
      <w:r w:rsidRPr="003E5E40">
        <w:rPr>
          <w:color w:val="000000"/>
          <w:sz w:val="20"/>
          <w:lang w:val="en-GB"/>
        </w:rPr>
        <w:t xml:space="preserve"> graphene-based</w:t>
      </w:r>
      <w:r w:rsidR="00ED78B3" w:rsidRPr="003E5E40">
        <w:rPr>
          <w:color w:val="000000"/>
          <w:sz w:val="20"/>
          <w:lang w:val="en-GB"/>
        </w:rPr>
        <w:t xml:space="preserve"> </w:t>
      </w:r>
      <w:r w:rsidRPr="003E5E40">
        <w:rPr>
          <w:color w:val="000000"/>
          <w:sz w:val="20"/>
          <w:lang w:val="en-GB"/>
        </w:rPr>
        <w:t>TiO</w:t>
      </w:r>
      <w:r w:rsidRPr="003E5E40">
        <w:rPr>
          <w:color w:val="000000"/>
          <w:sz w:val="20"/>
          <w:vertAlign w:val="subscript"/>
          <w:lang w:val="en-GB"/>
        </w:rPr>
        <w:t>2</w:t>
      </w:r>
      <w:r w:rsidRPr="003E5E40">
        <w:rPr>
          <w:color w:val="000000"/>
          <w:sz w:val="20"/>
          <w:lang w:val="en-GB"/>
        </w:rPr>
        <w:t xml:space="preserve"> composite </w:t>
      </w:r>
      <w:r w:rsidR="00ED78B3" w:rsidRPr="003E5E40">
        <w:rPr>
          <w:color w:val="000000"/>
          <w:sz w:val="20"/>
          <w:lang w:val="en-GB"/>
        </w:rPr>
        <w:t xml:space="preserve">presented </w:t>
      </w:r>
      <w:r w:rsidRPr="003E5E40">
        <w:rPr>
          <w:color w:val="000000"/>
          <w:sz w:val="20"/>
          <w:lang w:val="en-GB"/>
        </w:rPr>
        <w:t xml:space="preserve">in the </w:t>
      </w:r>
      <w:r w:rsidR="00ED78B3" w:rsidRPr="003E5E40">
        <w:rPr>
          <w:color w:val="000000"/>
          <w:sz w:val="20"/>
          <w:lang w:val="en-GB"/>
        </w:rPr>
        <w:t>respective</w:t>
      </w:r>
      <w:r w:rsidRPr="003E5E40">
        <w:rPr>
          <w:color w:val="000000"/>
          <w:sz w:val="20"/>
          <w:lang w:val="en-GB"/>
        </w:rPr>
        <w:t xml:space="preserve"> work.</w:t>
      </w:r>
    </w:p>
    <w:p w14:paraId="17508D18" w14:textId="77777777" w:rsidR="001156D6" w:rsidRPr="003E5E40" w:rsidRDefault="001156D6" w:rsidP="00414D99">
      <w:pPr>
        <w:tabs>
          <w:tab w:val="right" w:pos="360"/>
          <w:tab w:val="left" w:pos="540"/>
        </w:tabs>
        <w:spacing w:line="480" w:lineRule="auto"/>
        <w:ind w:left="540" w:hanging="540"/>
        <w:jc w:val="both"/>
        <w:rPr>
          <w:color w:val="000000"/>
          <w:lang w:val="en-GB"/>
        </w:rPr>
      </w:pPr>
    </w:p>
    <w:p w14:paraId="0841A2DF" w14:textId="77777777" w:rsidR="0002759D" w:rsidRPr="003E5E40" w:rsidRDefault="0002759D">
      <w:pPr>
        <w:rPr>
          <w:color w:val="000000"/>
          <w:lang w:val="en-GB"/>
        </w:rPr>
        <w:sectPr w:rsidR="0002759D" w:rsidRPr="003E5E40" w:rsidSect="0002759D">
          <w:pgSz w:w="16838" w:h="11906" w:orient="landscape"/>
          <w:pgMar w:top="1701" w:right="1418" w:bottom="1701" w:left="1418" w:header="709" w:footer="709" w:gutter="0"/>
          <w:cols w:space="708"/>
          <w:docGrid w:linePitch="360"/>
        </w:sectPr>
      </w:pPr>
    </w:p>
    <w:p w14:paraId="5911ED9F" w14:textId="77777777" w:rsidR="001156D6" w:rsidRPr="003E5E40" w:rsidRDefault="005B3356" w:rsidP="001156D6">
      <w:pPr>
        <w:tabs>
          <w:tab w:val="right" w:pos="540"/>
          <w:tab w:val="left" w:pos="720"/>
        </w:tabs>
        <w:spacing w:line="480" w:lineRule="auto"/>
        <w:ind w:left="720" w:hanging="720"/>
        <w:jc w:val="both"/>
        <w:rPr>
          <w:b/>
          <w:color w:val="000000"/>
          <w:lang w:val="en-GB"/>
        </w:rPr>
      </w:pPr>
      <w:r w:rsidRPr="003E5E40">
        <w:rPr>
          <w:b/>
          <w:color w:val="000000"/>
          <w:lang w:val="en-GB"/>
        </w:rPr>
        <w:lastRenderedPageBreak/>
        <w:t>FIGURE CAPTIONS</w:t>
      </w:r>
    </w:p>
    <w:p w14:paraId="1FD5D7D6" w14:textId="77777777" w:rsidR="00DF4741" w:rsidRPr="003E5E40" w:rsidRDefault="00DF4741" w:rsidP="001156D6">
      <w:pPr>
        <w:tabs>
          <w:tab w:val="right" w:pos="540"/>
          <w:tab w:val="left" w:pos="720"/>
        </w:tabs>
        <w:spacing w:line="480" w:lineRule="auto"/>
        <w:ind w:left="720" w:hanging="720"/>
        <w:jc w:val="both"/>
        <w:rPr>
          <w:b/>
          <w:color w:val="000000"/>
          <w:lang w:val="en-GB"/>
        </w:rPr>
      </w:pPr>
    </w:p>
    <w:p w14:paraId="69C5F5DF" w14:textId="77777777" w:rsidR="00C13A7F" w:rsidRPr="003E5E40" w:rsidRDefault="00C13A7F" w:rsidP="00C13A7F">
      <w:pPr>
        <w:spacing w:line="480" w:lineRule="auto"/>
        <w:jc w:val="both"/>
        <w:rPr>
          <w:lang w:val="en-GB"/>
        </w:rPr>
      </w:pPr>
      <w:r w:rsidRPr="003E5E40">
        <w:rPr>
          <w:b/>
          <w:lang w:val="en-GB"/>
        </w:rPr>
        <w:t>Figure 1.</w:t>
      </w:r>
      <w:r w:rsidRPr="003E5E40">
        <w:rPr>
          <w:lang w:val="en-GB"/>
        </w:rPr>
        <w:t xml:space="preserve"> TiO</w:t>
      </w:r>
      <w:r w:rsidRPr="003E5E40">
        <w:rPr>
          <w:vertAlign w:val="subscript"/>
          <w:lang w:val="en-GB"/>
        </w:rPr>
        <w:t>2</w:t>
      </w:r>
      <w:r w:rsidRPr="003E5E40">
        <w:rPr>
          <w:lang w:val="en-GB"/>
        </w:rPr>
        <w:t xml:space="preserve"> nanoparticles </w:t>
      </w:r>
      <w:r w:rsidR="00D67F58" w:rsidRPr="003E5E40">
        <w:rPr>
          <w:lang w:val="en-GB"/>
        </w:rPr>
        <w:t xml:space="preserve">attached </w:t>
      </w:r>
      <w:r w:rsidRPr="003E5E40">
        <w:rPr>
          <w:lang w:val="en-GB"/>
        </w:rPr>
        <w:t xml:space="preserve">onto </w:t>
      </w:r>
      <w:r w:rsidR="00435C6F" w:rsidRPr="003E5E40">
        <w:rPr>
          <w:lang w:val="en-GB"/>
        </w:rPr>
        <w:t xml:space="preserve">a </w:t>
      </w:r>
      <w:r w:rsidR="005B3356" w:rsidRPr="003E5E40">
        <w:rPr>
          <w:lang w:val="en-GB"/>
        </w:rPr>
        <w:t>graphene-based</w:t>
      </w:r>
      <w:r w:rsidRPr="003E5E40">
        <w:rPr>
          <w:lang w:val="en-GB"/>
        </w:rPr>
        <w:t xml:space="preserve"> </w:t>
      </w:r>
      <w:r w:rsidR="00435C6F" w:rsidRPr="003E5E40">
        <w:rPr>
          <w:lang w:val="en-GB"/>
        </w:rPr>
        <w:t xml:space="preserve">sheet </w:t>
      </w:r>
      <w:r w:rsidRPr="003E5E40">
        <w:rPr>
          <w:lang w:val="en-GB"/>
        </w:rPr>
        <w:t>and generation of •OH radicals from adsorbed oxygen and H</w:t>
      </w:r>
      <w:r w:rsidRPr="003E5E40">
        <w:rPr>
          <w:vertAlign w:val="subscript"/>
          <w:lang w:val="en-GB"/>
        </w:rPr>
        <w:t>2</w:t>
      </w:r>
      <w:r w:rsidRPr="003E5E40">
        <w:rPr>
          <w:lang w:val="en-GB"/>
        </w:rPr>
        <w:t xml:space="preserve">O. </w:t>
      </w:r>
      <w:r w:rsidR="005B3356" w:rsidRPr="003E5E40">
        <w:rPr>
          <w:lang w:val="en-GB"/>
        </w:rPr>
        <w:t>Illustration of the c</w:t>
      </w:r>
      <w:r w:rsidRPr="003E5E40">
        <w:rPr>
          <w:lang w:val="en-GB"/>
        </w:rPr>
        <w:t>olour change between GO and RGO by UV assisted reduction.</w:t>
      </w:r>
    </w:p>
    <w:p w14:paraId="6A7650A3" w14:textId="77777777" w:rsidR="00B12FE7" w:rsidRPr="003E5E40" w:rsidRDefault="00B12FE7" w:rsidP="001156D6">
      <w:pPr>
        <w:tabs>
          <w:tab w:val="right" w:pos="540"/>
          <w:tab w:val="left" w:pos="720"/>
        </w:tabs>
        <w:spacing w:line="480" w:lineRule="auto"/>
        <w:ind w:left="720" w:hanging="720"/>
        <w:jc w:val="both"/>
        <w:rPr>
          <w:b/>
          <w:color w:val="000000"/>
          <w:lang w:val="en-GB"/>
        </w:rPr>
      </w:pPr>
    </w:p>
    <w:p w14:paraId="58007B3E" w14:textId="77777777" w:rsidR="00DF4741" w:rsidRPr="003E5E40" w:rsidRDefault="00DF4741" w:rsidP="00DF4741">
      <w:pPr>
        <w:spacing w:line="480" w:lineRule="auto"/>
        <w:jc w:val="both"/>
        <w:rPr>
          <w:lang w:val="en-GB"/>
        </w:rPr>
      </w:pPr>
      <w:r w:rsidRPr="003E5E40">
        <w:rPr>
          <w:b/>
          <w:lang w:val="en-GB"/>
        </w:rPr>
        <w:t>Figure 2.</w:t>
      </w:r>
      <w:r w:rsidRPr="003E5E40">
        <w:rPr>
          <w:lang w:val="en-GB"/>
        </w:rPr>
        <w:t xml:space="preserve"> Electron shuttling on a </w:t>
      </w:r>
      <w:r w:rsidR="005B3356" w:rsidRPr="003E5E40">
        <w:rPr>
          <w:lang w:val="en-GB"/>
        </w:rPr>
        <w:t>graphene-based s</w:t>
      </w:r>
      <w:r w:rsidRPr="003E5E40">
        <w:rPr>
          <w:lang w:val="en-GB"/>
        </w:rPr>
        <w:t>heet with different active metal</w:t>
      </w:r>
      <w:r w:rsidR="005B3356" w:rsidRPr="003E5E40">
        <w:rPr>
          <w:lang w:val="en-GB"/>
        </w:rPr>
        <w:t>s</w:t>
      </w:r>
      <w:r w:rsidRPr="003E5E40">
        <w:rPr>
          <w:lang w:val="en-GB"/>
        </w:rPr>
        <w:t xml:space="preserve"> supported </w:t>
      </w:r>
      <w:r w:rsidR="005B3356" w:rsidRPr="003E5E40">
        <w:rPr>
          <w:lang w:val="en-GB"/>
        </w:rPr>
        <w:t xml:space="preserve">(Pt, Ag) </w:t>
      </w:r>
      <w:r w:rsidRPr="003E5E40">
        <w:rPr>
          <w:lang w:val="en-GB"/>
        </w:rPr>
        <w:t xml:space="preserve">or doped </w:t>
      </w:r>
      <w:r w:rsidR="005B3356" w:rsidRPr="003E5E40">
        <w:rPr>
          <w:lang w:val="en-GB"/>
        </w:rPr>
        <w:t xml:space="preserve">(Fe) </w:t>
      </w:r>
      <w:r w:rsidRPr="003E5E40">
        <w:rPr>
          <w:lang w:val="en-GB"/>
        </w:rPr>
        <w:t>in different catalytic sites: a) Pt (Pt/GO-TiO</w:t>
      </w:r>
      <w:r w:rsidRPr="003E5E40">
        <w:rPr>
          <w:vertAlign w:val="subscript"/>
          <w:lang w:val="en-GB"/>
        </w:rPr>
        <w:t>2</w:t>
      </w:r>
      <w:r w:rsidRPr="003E5E40">
        <w:rPr>
          <w:lang w:val="en-GB"/>
        </w:rPr>
        <w:t>) for hydrogen evolution from water splitting, b) Ag for transfer charge in Ag/G-TiO</w:t>
      </w:r>
      <w:r w:rsidRPr="003E5E40">
        <w:rPr>
          <w:vertAlign w:val="subscript"/>
          <w:lang w:val="en-GB"/>
        </w:rPr>
        <w:t xml:space="preserve">2 </w:t>
      </w:r>
      <w:r w:rsidRPr="003E5E40">
        <w:rPr>
          <w:lang w:val="en-GB"/>
        </w:rPr>
        <w:t>films and c) Fe (Fe doped G-TiO</w:t>
      </w:r>
      <w:r w:rsidRPr="003E5E40">
        <w:rPr>
          <w:vertAlign w:val="subscript"/>
          <w:lang w:val="en-GB"/>
        </w:rPr>
        <w:t>2</w:t>
      </w:r>
      <w:r w:rsidRPr="003E5E40">
        <w:rPr>
          <w:lang w:val="en-GB"/>
        </w:rPr>
        <w:t>) for enhancement of the visible photocatalytic reactiv</w:t>
      </w:r>
      <w:r w:rsidR="005B3356" w:rsidRPr="003E5E40">
        <w:rPr>
          <w:lang w:val="en-GB"/>
        </w:rPr>
        <w:t>ity</w:t>
      </w:r>
      <w:r w:rsidRPr="003E5E40">
        <w:rPr>
          <w:lang w:val="en-GB"/>
        </w:rPr>
        <w:t>.</w:t>
      </w:r>
    </w:p>
    <w:p w14:paraId="2584E74C" w14:textId="77777777" w:rsidR="00362811" w:rsidRPr="003E5E40" w:rsidRDefault="00362811" w:rsidP="001156D6">
      <w:pPr>
        <w:tabs>
          <w:tab w:val="right" w:pos="540"/>
          <w:tab w:val="left" w:pos="720"/>
        </w:tabs>
        <w:spacing w:line="480" w:lineRule="auto"/>
        <w:ind w:left="720" w:hanging="720"/>
        <w:jc w:val="both"/>
        <w:rPr>
          <w:b/>
          <w:color w:val="000000"/>
          <w:lang w:val="en-GB"/>
        </w:rPr>
      </w:pPr>
    </w:p>
    <w:p w14:paraId="76AA060E" w14:textId="77777777" w:rsidR="00362811" w:rsidRPr="003E5E40" w:rsidRDefault="00362811" w:rsidP="001156D6">
      <w:pPr>
        <w:tabs>
          <w:tab w:val="right" w:pos="540"/>
          <w:tab w:val="left" w:pos="720"/>
        </w:tabs>
        <w:spacing w:line="480" w:lineRule="auto"/>
        <w:ind w:left="720" w:hanging="720"/>
        <w:jc w:val="both"/>
        <w:rPr>
          <w:b/>
          <w:color w:val="000000"/>
          <w:lang w:val="en-GB"/>
        </w:rPr>
      </w:pPr>
    </w:p>
    <w:p w14:paraId="73B730CF" w14:textId="77777777" w:rsidR="00362811" w:rsidRPr="003E5E40" w:rsidRDefault="00362811" w:rsidP="001156D6">
      <w:pPr>
        <w:tabs>
          <w:tab w:val="right" w:pos="540"/>
          <w:tab w:val="left" w:pos="720"/>
        </w:tabs>
        <w:spacing w:line="480" w:lineRule="auto"/>
        <w:ind w:left="720" w:hanging="720"/>
        <w:jc w:val="both"/>
        <w:rPr>
          <w:b/>
          <w:color w:val="000000"/>
          <w:lang w:val="en-GB"/>
        </w:rPr>
      </w:pPr>
    </w:p>
    <w:p w14:paraId="55D85A6D" w14:textId="77777777" w:rsidR="00362811" w:rsidRPr="003E5E40" w:rsidRDefault="00362811" w:rsidP="001156D6">
      <w:pPr>
        <w:tabs>
          <w:tab w:val="right" w:pos="540"/>
          <w:tab w:val="left" w:pos="720"/>
        </w:tabs>
        <w:spacing w:line="480" w:lineRule="auto"/>
        <w:ind w:left="720" w:hanging="720"/>
        <w:jc w:val="both"/>
        <w:rPr>
          <w:b/>
          <w:color w:val="000000"/>
          <w:lang w:val="en-GB"/>
        </w:rPr>
      </w:pPr>
    </w:p>
    <w:p w14:paraId="6811F0B8" w14:textId="77777777" w:rsidR="00362811" w:rsidRPr="003E5E40" w:rsidRDefault="00362811" w:rsidP="001156D6">
      <w:pPr>
        <w:tabs>
          <w:tab w:val="right" w:pos="540"/>
          <w:tab w:val="left" w:pos="720"/>
        </w:tabs>
        <w:spacing w:line="480" w:lineRule="auto"/>
        <w:ind w:left="720" w:hanging="720"/>
        <w:jc w:val="both"/>
        <w:rPr>
          <w:b/>
          <w:color w:val="000000"/>
          <w:lang w:val="en-GB"/>
        </w:rPr>
      </w:pPr>
    </w:p>
    <w:p w14:paraId="134CBCFB" w14:textId="77777777" w:rsidR="00362811" w:rsidRPr="003E5E40" w:rsidRDefault="00362811" w:rsidP="001156D6">
      <w:pPr>
        <w:tabs>
          <w:tab w:val="right" w:pos="540"/>
          <w:tab w:val="left" w:pos="720"/>
        </w:tabs>
        <w:spacing w:line="480" w:lineRule="auto"/>
        <w:ind w:left="720" w:hanging="720"/>
        <w:jc w:val="both"/>
        <w:rPr>
          <w:b/>
          <w:color w:val="000000"/>
          <w:lang w:val="en-GB"/>
        </w:rPr>
      </w:pPr>
    </w:p>
    <w:p w14:paraId="01FA9F83" w14:textId="77777777" w:rsidR="00C13A7F" w:rsidRPr="003E5E40" w:rsidRDefault="00C13A7F" w:rsidP="001156D6">
      <w:pPr>
        <w:tabs>
          <w:tab w:val="right" w:pos="540"/>
          <w:tab w:val="left" w:pos="720"/>
        </w:tabs>
        <w:spacing w:line="480" w:lineRule="auto"/>
        <w:ind w:left="720" w:hanging="720"/>
        <w:jc w:val="both"/>
        <w:rPr>
          <w:b/>
          <w:color w:val="000000"/>
          <w:lang w:val="en-GB"/>
        </w:rPr>
      </w:pPr>
    </w:p>
    <w:p w14:paraId="06C60C28" w14:textId="77777777" w:rsidR="00C13A7F" w:rsidRPr="003E5E40" w:rsidRDefault="00C13A7F" w:rsidP="001156D6">
      <w:pPr>
        <w:tabs>
          <w:tab w:val="right" w:pos="540"/>
          <w:tab w:val="left" w:pos="720"/>
        </w:tabs>
        <w:spacing w:line="480" w:lineRule="auto"/>
        <w:ind w:left="720" w:hanging="720"/>
        <w:jc w:val="both"/>
        <w:rPr>
          <w:b/>
          <w:color w:val="000000"/>
          <w:lang w:val="en-GB"/>
        </w:rPr>
      </w:pPr>
    </w:p>
    <w:p w14:paraId="76CD0A69" w14:textId="77777777" w:rsidR="00C13A7F" w:rsidRPr="003E5E40" w:rsidRDefault="00C13A7F" w:rsidP="001156D6">
      <w:pPr>
        <w:tabs>
          <w:tab w:val="right" w:pos="540"/>
          <w:tab w:val="left" w:pos="720"/>
        </w:tabs>
        <w:spacing w:line="480" w:lineRule="auto"/>
        <w:ind w:left="720" w:hanging="720"/>
        <w:jc w:val="both"/>
        <w:rPr>
          <w:b/>
          <w:color w:val="000000"/>
          <w:lang w:val="en-GB"/>
        </w:rPr>
      </w:pPr>
    </w:p>
    <w:p w14:paraId="3315519A" w14:textId="77777777" w:rsidR="00C13A7F" w:rsidRPr="003E5E40" w:rsidRDefault="00C13A7F" w:rsidP="001156D6">
      <w:pPr>
        <w:tabs>
          <w:tab w:val="right" w:pos="540"/>
          <w:tab w:val="left" w:pos="720"/>
        </w:tabs>
        <w:spacing w:line="480" w:lineRule="auto"/>
        <w:ind w:left="720" w:hanging="720"/>
        <w:jc w:val="both"/>
        <w:rPr>
          <w:b/>
          <w:color w:val="000000"/>
          <w:lang w:val="en-GB"/>
        </w:rPr>
      </w:pPr>
    </w:p>
    <w:p w14:paraId="53E8480D" w14:textId="77777777" w:rsidR="00C13A7F" w:rsidRPr="003E5E40" w:rsidRDefault="00C13A7F" w:rsidP="001156D6">
      <w:pPr>
        <w:tabs>
          <w:tab w:val="right" w:pos="540"/>
          <w:tab w:val="left" w:pos="720"/>
        </w:tabs>
        <w:spacing w:line="480" w:lineRule="auto"/>
        <w:ind w:left="720" w:hanging="720"/>
        <w:jc w:val="both"/>
        <w:rPr>
          <w:b/>
          <w:color w:val="000000"/>
          <w:lang w:val="en-GB"/>
        </w:rPr>
      </w:pPr>
    </w:p>
    <w:p w14:paraId="11210307" w14:textId="77777777" w:rsidR="00C13A7F" w:rsidRPr="003E5E40" w:rsidRDefault="00C13A7F" w:rsidP="001156D6">
      <w:pPr>
        <w:tabs>
          <w:tab w:val="right" w:pos="540"/>
          <w:tab w:val="left" w:pos="720"/>
        </w:tabs>
        <w:spacing w:line="480" w:lineRule="auto"/>
        <w:ind w:left="720" w:hanging="720"/>
        <w:jc w:val="both"/>
        <w:rPr>
          <w:b/>
          <w:color w:val="000000"/>
          <w:lang w:val="en-GB"/>
        </w:rPr>
      </w:pPr>
    </w:p>
    <w:p w14:paraId="3A7DD106" w14:textId="77777777" w:rsidR="00411B2B" w:rsidRPr="003E5E40" w:rsidRDefault="00411B2B" w:rsidP="00C13A7F">
      <w:pPr>
        <w:tabs>
          <w:tab w:val="right" w:pos="540"/>
          <w:tab w:val="left" w:pos="720"/>
        </w:tabs>
        <w:spacing w:line="480" w:lineRule="auto"/>
        <w:ind w:left="720" w:hanging="720"/>
        <w:jc w:val="both"/>
        <w:rPr>
          <w:b/>
          <w:lang w:val="en-GB"/>
        </w:rPr>
      </w:pPr>
    </w:p>
    <w:p w14:paraId="07C8B6D7" w14:textId="77777777" w:rsidR="00411B2B" w:rsidRPr="003E5E40" w:rsidRDefault="00411B2B" w:rsidP="00C13A7F">
      <w:pPr>
        <w:tabs>
          <w:tab w:val="right" w:pos="540"/>
          <w:tab w:val="left" w:pos="720"/>
        </w:tabs>
        <w:spacing w:line="480" w:lineRule="auto"/>
        <w:ind w:left="720" w:hanging="720"/>
        <w:jc w:val="both"/>
        <w:rPr>
          <w:b/>
          <w:lang w:val="en-GB"/>
        </w:rPr>
      </w:pPr>
    </w:p>
    <w:p w14:paraId="3A1AF98C" w14:textId="77777777" w:rsidR="00411B2B" w:rsidRPr="003E5E40" w:rsidRDefault="00411B2B" w:rsidP="00C13A7F">
      <w:pPr>
        <w:tabs>
          <w:tab w:val="right" w:pos="540"/>
          <w:tab w:val="left" w:pos="720"/>
        </w:tabs>
        <w:spacing w:line="480" w:lineRule="auto"/>
        <w:ind w:left="720" w:hanging="720"/>
        <w:jc w:val="both"/>
        <w:rPr>
          <w:b/>
          <w:lang w:val="en-GB"/>
        </w:rPr>
      </w:pPr>
    </w:p>
    <w:p w14:paraId="37E4467A" w14:textId="77777777" w:rsidR="00411B2B" w:rsidRPr="003E5E40" w:rsidRDefault="00411B2B" w:rsidP="00C13A7F">
      <w:pPr>
        <w:tabs>
          <w:tab w:val="right" w:pos="540"/>
          <w:tab w:val="left" w:pos="720"/>
        </w:tabs>
        <w:spacing w:line="480" w:lineRule="auto"/>
        <w:ind w:left="720" w:hanging="720"/>
        <w:jc w:val="both"/>
        <w:rPr>
          <w:b/>
          <w:lang w:val="en-GB"/>
        </w:rPr>
      </w:pPr>
    </w:p>
    <w:p w14:paraId="4B708F43" w14:textId="77777777" w:rsidR="00411B2B" w:rsidRPr="003E5E40" w:rsidRDefault="00411B2B" w:rsidP="00C13A7F">
      <w:pPr>
        <w:tabs>
          <w:tab w:val="right" w:pos="540"/>
          <w:tab w:val="left" w:pos="720"/>
        </w:tabs>
        <w:spacing w:line="480" w:lineRule="auto"/>
        <w:ind w:left="720" w:hanging="720"/>
        <w:jc w:val="both"/>
        <w:rPr>
          <w:b/>
          <w:lang w:val="en-GB"/>
        </w:rPr>
      </w:pPr>
    </w:p>
    <w:p w14:paraId="3834C81E" w14:textId="77777777" w:rsidR="00C13A7F" w:rsidRPr="003E5E40" w:rsidRDefault="00C13A7F" w:rsidP="00C13A7F">
      <w:pPr>
        <w:tabs>
          <w:tab w:val="right" w:pos="540"/>
          <w:tab w:val="left" w:pos="720"/>
        </w:tabs>
        <w:spacing w:line="480" w:lineRule="auto"/>
        <w:ind w:left="720" w:hanging="720"/>
        <w:jc w:val="both"/>
        <w:rPr>
          <w:b/>
          <w:lang w:val="en-GB"/>
        </w:rPr>
      </w:pPr>
    </w:p>
    <w:p w14:paraId="5BEE0B60" w14:textId="77777777" w:rsidR="00411B2B" w:rsidRPr="003E5E40" w:rsidRDefault="00411B2B" w:rsidP="00B12FE7">
      <w:pPr>
        <w:spacing w:line="480" w:lineRule="auto"/>
        <w:jc w:val="both"/>
        <w:rPr>
          <w:b/>
          <w:lang w:val="en-GB"/>
        </w:rPr>
      </w:pPr>
    </w:p>
    <w:p w14:paraId="563751F7" w14:textId="77777777" w:rsidR="00411B2B" w:rsidRPr="003E5E40" w:rsidRDefault="00411B2B" w:rsidP="00B12FE7">
      <w:pPr>
        <w:spacing w:line="480" w:lineRule="auto"/>
        <w:jc w:val="both"/>
        <w:rPr>
          <w:b/>
          <w:lang w:val="en-GB"/>
        </w:rPr>
      </w:pPr>
    </w:p>
    <w:p w14:paraId="235066BF" w14:textId="77777777" w:rsidR="00411B2B" w:rsidRPr="003E5E40" w:rsidRDefault="00411B2B" w:rsidP="00B12FE7">
      <w:pPr>
        <w:spacing w:line="480" w:lineRule="auto"/>
        <w:jc w:val="both"/>
        <w:rPr>
          <w:b/>
          <w:lang w:val="en-GB"/>
        </w:rPr>
      </w:pPr>
    </w:p>
    <w:p w14:paraId="5E826415" w14:textId="77777777" w:rsidR="00411B2B" w:rsidRPr="003E5E40" w:rsidRDefault="00411B2B" w:rsidP="00B12FE7">
      <w:pPr>
        <w:spacing w:line="480" w:lineRule="auto"/>
        <w:jc w:val="both"/>
        <w:rPr>
          <w:b/>
          <w:lang w:val="en-GB"/>
        </w:rPr>
      </w:pPr>
    </w:p>
    <w:p w14:paraId="4B466A65" w14:textId="77777777" w:rsidR="009055DC" w:rsidRPr="003E5E40" w:rsidRDefault="006132E9" w:rsidP="00B12FE7">
      <w:pPr>
        <w:spacing w:line="480" w:lineRule="auto"/>
        <w:jc w:val="both"/>
        <w:rPr>
          <w:b/>
          <w:lang w:val="en-GB"/>
        </w:rPr>
      </w:pPr>
      <w:r w:rsidRPr="003E5E40">
        <w:rPr>
          <w:b/>
          <w:noProof/>
          <w:lang w:val="es-ES_tradnl" w:eastAsia="es-ES_tradnl"/>
        </w:rPr>
        <mc:AlternateContent>
          <mc:Choice Requires="wpg">
            <w:drawing>
              <wp:anchor distT="0" distB="0" distL="114300" distR="114300" simplePos="0" relativeHeight="251661312" behindDoc="0" locked="0" layoutInCell="1" allowOverlap="1" wp14:anchorId="28E11AF1" wp14:editId="5ED346D9">
                <wp:simplePos x="0" y="0"/>
                <wp:positionH relativeFrom="margin">
                  <wp:align>center</wp:align>
                </wp:positionH>
                <wp:positionV relativeFrom="margin">
                  <wp:align>center</wp:align>
                </wp:positionV>
                <wp:extent cx="5323205" cy="3147060"/>
                <wp:effectExtent l="0" t="0" r="0" b="0"/>
                <wp:wrapSquare wrapText="bothSides"/>
                <wp:docPr id="3" name="3 Grupo"/>
                <wp:cNvGraphicFramePr/>
                <a:graphic xmlns:a="http://schemas.openxmlformats.org/drawingml/2006/main">
                  <a:graphicData uri="http://schemas.microsoft.com/office/word/2010/wordprocessingGroup">
                    <wpg:wgp>
                      <wpg:cNvGrpSpPr/>
                      <wpg:grpSpPr>
                        <a:xfrm>
                          <a:off x="0" y="0"/>
                          <a:ext cx="5323716" cy="3147107"/>
                          <a:chOff x="0" y="0"/>
                          <a:chExt cx="5323716" cy="3147107"/>
                        </a:xfrm>
                      </wpg:grpSpPr>
                      <pic:pic xmlns:pic="http://schemas.openxmlformats.org/drawingml/2006/picture">
                        <pic:nvPicPr>
                          <pic:cNvPr id="9" name="Imagen 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37365" cy="3147107"/>
                          </a:xfrm>
                          <a:prstGeom prst="rect">
                            <a:avLst/>
                          </a:prstGeom>
                          <a:noFill/>
                          <a:ln>
                            <a:noFill/>
                          </a:ln>
                        </pic:spPr>
                      </pic:pic>
                      <pic:pic xmlns:pic="http://schemas.openxmlformats.org/drawingml/2006/picture">
                        <pic:nvPicPr>
                          <pic:cNvPr id="2" name="Imagen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315402" y="1143524"/>
                            <a:ext cx="2008314" cy="1380015"/>
                          </a:xfrm>
                          <a:prstGeom prst="rect">
                            <a:avLst/>
                          </a:prstGeom>
                          <a:noFill/>
                        </pic:spPr>
                      </pic:pic>
                    </wpg:wgp>
                  </a:graphicData>
                </a:graphic>
              </wp:anchor>
            </w:drawing>
          </mc:Choice>
          <mc:Fallback>
            <w:pict>
              <v:group w14:anchorId="745CF12C" id="3 Grupo" o:spid="_x0000_s1026" style="position:absolute;margin-left:0;margin-top:0;width:419.15pt;height:247.8pt;z-index:251661312;mso-position-horizontal:center;mso-position-horizontal-relative:margin;mso-position-vertical:center;mso-position-vertical-relative:margin" coordsize="53237,31471"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width:44373;height:31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">
                  <v:imagedata r:id="rId13" o:title=""/>
                </v:shape>
                <v:shape id="Imagen 2" o:spid="_x0000_s1028" type="#_x0000_t75" style="position:absolute;left:33154;top:11435;width:20083;height:13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">
                  <v:imagedata r:id="rId14" o:title=""/>
                </v:shape>
                <w10:wrap type="square" anchorx="margin" anchory="margin"/>
              </v:group>
            </w:pict>
          </mc:Fallback>
        </mc:AlternateContent>
      </w:r>
    </w:p>
    <w:p w14:paraId="676C8CB1" w14:textId="77777777" w:rsidR="00411B2B" w:rsidRPr="003E5E40" w:rsidRDefault="00411B2B" w:rsidP="00B12FE7">
      <w:pPr>
        <w:spacing w:line="480" w:lineRule="auto"/>
        <w:jc w:val="both"/>
        <w:rPr>
          <w:b/>
          <w:lang w:val="en-GB"/>
        </w:rPr>
      </w:pPr>
    </w:p>
    <w:p w14:paraId="4A5E40A3" w14:textId="77777777" w:rsidR="00B04271" w:rsidRPr="003E5E40" w:rsidRDefault="00B04271" w:rsidP="00B12FE7">
      <w:pPr>
        <w:spacing w:line="480" w:lineRule="auto"/>
        <w:jc w:val="both"/>
        <w:rPr>
          <w:b/>
          <w:lang w:val="en-GB"/>
        </w:rPr>
      </w:pPr>
    </w:p>
    <w:p w14:paraId="1CE27AFE" w14:textId="77777777" w:rsidR="00B12FE7" w:rsidRPr="003E5E40" w:rsidRDefault="00C077C1" w:rsidP="00B12FE7">
      <w:pPr>
        <w:spacing w:line="480" w:lineRule="auto"/>
        <w:jc w:val="both"/>
        <w:rPr>
          <w:lang w:val="en-GB"/>
        </w:rPr>
      </w:pPr>
      <w:r w:rsidRPr="003E5E40">
        <w:rPr>
          <w:b/>
          <w:lang w:val="en-GB"/>
        </w:rPr>
        <w:t>Figure</w:t>
      </w:r>
      <w:r w:rsidR="001156D6" w:rsidRPr="003E5E40">
        <w:rPr>
          <w:b/>
          <w:lang w:val="en-GB"/>
        </w:rPr>
        <w:t xml:space="preserve"> 1.</w:t>
      </w:r>
    </w:p>
    <w:p w14:paraId="37952A95" w14:textId="77777777" w:rsidR="00362811" w:rsidRPr="003E5E40" w:rsidRDefault="00362811" w:rsidP="00B12FE7">
      <w:pPr>
        <w:spacing w:line="480" w:lineRule="auto"/>
        <w:jc w:val="both"/>
        <w:rPr>
          <w:lang w:val="en-GB"/>
        </w:rPr>
      </w:pPr>
    </w:p>
    <w:p w14:paraId="708F5477" w14:textId="77777777" w:rsidR="00362811" w:rsidRPr="003E5E40" w:rsidRDefault="00362811" w:rsidP="00B12FE7">
      <w:pPr>
        <w:spacing w:line="480" w:lineRule="auto"/>
        <w:jc w:val="both"/>
        <w:rPr>
          <w:lang w:val="en-GB"/>
        </w:rPr>
      </w:pPr>
    </w:p>
    <w:p w14:paraId="45A85E3A" w14:textId="77777777" w:rsidR="00362811" w:rsidRPr="003E5E40" w:rsidRDefault="00362811" w:rsidP="00B12FE7">
      <w:pPr>
        <w:spacing w:line="480" w:lineRule="auto"/>
        <w:jc w:val="both"/>
        <w:rPr>
          <w:lang w:val="en-GB"/>
        </w:rPr>
      </w:pPr>
    </w:p>
    <w:p w14:paraId="6733C0CB" w14:textId="77777777" w:rsidR="00362811" w:rsidRPr="003E5E40" w:rsidRDefault="00362811" w:rsidP="00B12FE7">
      <w:pPr>
        <w:spacing w:line="480" w:lineRule="auto"/>
        <w:jc w:val="both"/>
        <w:rPr>
          <w:lang w:val="en-GB"/>
        </w:rPr>
      </w:pPr>
    </w:p>
    <w:p w14:paraId="477810E6" w14:textId="77777777" w:rsidR="00362811" w:rsidRPr="003E5E40" w:rsidRDefault="00362811" w:rsidP="00B12FE7">
      <w:pPr>
        <w:spacing w:line="480" w:lineRule="auto"/>
        <w:jc w:val="both"/>
        <w:rPr>
          <w:lang w:val="en-GB"/>
        </w:rPr>
      </w:pPr>
    </w:p>
    <w:p w14:paraId="642D29A2" w14:textId="77777777" w:rsidR="00362811" w:rsidRPr="003E5E40" w:rsidRDefault="00362811" w:rsidP="00B12FE7">
      <w:pPr>
        <w:spacing w:line="480" w:lineRule="auto"/>
        <w:jc w:val="both"/>
        <w:rPr>
          <w:lang w:val="en-GB"/>
        </w:rPr>
      </w:pPr>
    </w:p>
    <w:p w14:paraId="33A32323" w14:textId="77777777" w:rsidR="00362811" w:rsidRPr="003E5E40" w:rsidRDefault="00362811" w:rsidP="00B12FE7">
      <w:pPr>
        <w:spacing w:line="480" w:lineRule="auto"/>
        <w:jc w:val="both"/>
        <w:rPr>
          <w:lang w:val="en-GB"/>
        </w:rPr>
      </w:pPr>
    </w:p>
    <w:p w14:paraId="1487D627" w14:textId="77777777" w:rsidR="00362811" w:rsidRPr="003E5E40" w:rsidRDefault="00362811" w:rsidP="00B12FE7">
      <w:pPr>
        <w:spacing w:line="480" w:lineRule="auto"/>
        <w:jc w:val="both"/>
        <w:rPr>
          <w:lang w:val="en-GB"/>
        </w:rPr>
      </w:pPr>
    </w:p>
    <w:p w14:paraId="3A2F40E1" w14:textId="77777777" w:rsidR="001156D6" w:rsidRPr="003E5E40" w:rsidRDefault="001156D6" w:rsidP="001156D6">
      <w:pPr>
        <w:spacing w:line="480" w:lineRule="auto"/>
        <w:jc w:val="both"/>
        <w:rPr>
          <w:lang w:val="en-GB"/>
        </w:rPr>
      </w:pPr>
    </w:p>
    <w:p w14:paraId="41D8BFBF" w14:textId="77777777" w:rsidR="00362811" w:rsidRPr="003E5E40" w:rsidRDefault="00362811" w:rsidP="00414D99">
      <w:pPr>
        <w:tabs>
          <w:tab w:val="right" w:pos="360"/>
          <w:tab w:val="left" w:pos="540"/>
        </w:tabs>
        <w:spacing w:line="480" w:lineRule="auto"/>
        <w:ind w:left="540" w:hanging="540"/>
        <w:jc w:val="both"/>
        <w:rPr>
          <w:color w:val="000000"/>
          <w:lang w:val="en-GB"/>
        </w:rPr>
      </w:pPr>
      <w:r w:rsidRPr="003E5E40">
        <w:rPr>
          <w:noProof/>
          <w:lang w:val="en-GB"/>
        </w:rPr>
        <w:t xml:space="preserve"> </w:t>
      </w:r>
      <w:r w:rsidR="00B04271" w:rsidRPr="003E5E40">
        <w:rPr>
          <w:noProof/>
          <w:lang w:val="es-ES_tradnl" w:eastAsia="es-ES_tradnl"/>
        </w:rPr>
        <w:drawing>
          <wp:anchor distT="0" distB="0" distL="114300" distR="114300" simplePos="0" relativeHeight="251660288" behindDoc="0" locked="0" layoutInCell="1" allowOverlap="1" wp14:anchorId="6A51CE9E" wp14:editId="5F7070CB">
            <wp:simplePos x="1419225" y="2647950"/>
            <wp:positionH relativeFrom="margin">
              <wp:align>center</wp:align>
            </wp:positionH>
            <wp:positionV relativeFrom="margin">
              <wp:align>center</wp:align>
            </wp:positionV>
            <wp:extent cx="5400040" cy="3611880"/>
            <wp:effectExtent l="0" t="0" r="0" b="7620"/>
            <wp:wrapSquare wrapText="bothSides"/>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3611880"/>
                    </a:xfrm>
                    <a:prstGeom prst="rect">
                      <a:avLst/>
                    </a:prstGeom>
                    <a:noFill/>
                    <a:ln>
                      <a:noFill/>
                    </a:ln>
                  </pic:spPr>
                </pic:pic>
              </a:graphicData>
            </a:graphic>
          </wp:anchor>
        </w:drawing>
      </w:r>
    </w:p>
    <w:p w14:paraId="3340CB38" w14:textId="77777777" w:rsidR="00362811" w:rsidRPr="003E5E40" w:rsidRDefault="00362811" w:rsidP="00414D99">
      <w:pPr>
        <w:tabs>
          <w:tab w:val="right" w:pos="360"/>
          <w:tab w:val="left" w:pos="540"/>
        </w:tabs>
        <w:spacing w:line="480" w:lineRule="auto"/>
        <w:ind w:left="540" w:hanging="540"/>
        <w:jc w:val="both"/>
        <w:rPr>
          <w:color w:val="000000"/>
          <w:lang w:val="en-GB"/>
        </w:rPr>
      </w:pPr>
    </w:p>
    <w:p w14:paraId="57C0EC19" w14:textId="77777777" w:rsidR="00362811" w:rsidRPr="003E5E40" w:rsidRDefault="00362811" w:rsidP="00414D99">
      <w:pPr>
        <w:tabs>
          <w:tab w:val="right" w:pos="360"/>
          <w:tab w:val="left" w:pos="540"/>
        </w:tabs>
        <w:spacing w:line="480" w:lineRule="auto"/>
        <w:ind w:left="540" w:hanging="540"/>
        <w:jc w:val="both"/>
        <w:rPr>
          <w:color w:val="000000"/>
          <w:lang w:val="en-GB"/>
        </w:rPr>
      </w:pPr>
    </w:p>
    <w:p w14:paraId="1F2E633C" w14:textId="77777777" w:rsidR="001C0327" w:rsidRPr="003E5E40" w:rsidRDefault="001C0327" w:rsidP="00414D99">
      <w:pPr>
        <w:tabs>
          <w:tab w:val="right" w:pos="360"/>
          <w:tab w:val="left" w:pos="540"/>
        </w:tabs>
        <w:spacing w:line="480" w:lineRule="auto"/>
        <w:ind w:left="540" w:hanging="540"/>
        <w:jc w:val="both"/>
        <w:rPr>
          <w:color w:val="000000"/>
          <w:lang w:val="en-GB"/>
        </w:rPr>
      </w:pPr>
    </w:p>
    <w:p w14:paraId="51A1BAB4" w14:textId="77777777" w:rsidR="00F07E16" w:rsidRPr="003E5E40" w:rsidRDefault="00F07E16" w:rsidP="00C704BE">
      <w:pPr>
        <w:spacing w:line="480" w:lineRule="auto"/>
        <w:jc w:val="both"/>
        <w:rPr>
          <w:b/>
          <w:lang w:val="en-GB"/>
        </w:rPr>
      </w:pPr>
    </w:p>
    <w:p w14:paraId="4484774A" w14:textId="77777777" w:rsidR="00DF4741" w:rsidRDefault="00C704BE" w:rsidP="00C704BE">
      <w:pPr>
        <w:spacing w:line="480" w:lineRule="auto"/>
        <w:jc w:val="both"/>
        <w:rPr>
          <w:lang w:val="en-GB"/>
        </w:rPr>
      </w:pPr>
      <w:r w:rsidRPr="003E5E40">
        <w:rPr>
          <w:b/>
          <w:lang w:val="en-GB"/>
        </w:rPr>
        <w:t>Figure 2.</w:t>
      </w:r>
      <w:r>
        <w:rPr>
          <w:lang w:val="en-GB"/>
        </w:rPr>
        <w:t xml:space="preserve"> </w:t>
      </w:r>
    </w:p>
    <w:sectPr w:rsidR="00DF4741" w:rsidSect="00F113B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F6ED8" w14:textId="77777777" w:rsidR="00765778" w:rsidRDefault="00765778">
      <w:r>
        <w:separator/>
      </w:r>
    </w:p>
  </w:endnote>
  <w:endnote w:type="continuationSeparator" w:id="0">
    <w:p w14:paraId="3F9C9543" w14:textId="77777777" w:rsidR="00765778" w:rsidRDefault="007657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44721" w14:textId="77777777" w:rsidR="00523AB7" w:rsidRPr="00772B45" w:rsidRDefault="00523AB7" w:rsidP="00F113B7">
    <w:pPr>
      <w:pStyle w:val="Footer"/>
      <w:jc w:val="center"/>
    </w:pPr>
    <w:r w:rsidRPr="00A93B4A">
      <w:rPr>
        <w:sz w:val="20"/>
        <w:szCs w:val="20"/>
      </w:rPr>
      <w:fldChar w:fldCharType="begin"/>
    </w:r>
    <w:r w:rsidRPr="00A93B4A">
      <w:rPr>
        <w:sz w:val="20"/>
        <w:szCs w:val="20"/>
      </w:rPr>
      <w:instrText xml:space="preserve"> PAGE   \* MERGEFORMAT </w:instrText>
    </w:r>
    <w:r w:rsidRPr="00A93B4A">
      <w:rPr>
        <w:sz w:val="20"/>
        <w:szCs w:val="20"/>
      </w:rPr>
      <w:fldChar w:fldCharType="separate"/>
    </w:r>
    <w:r w:rsidR="0030663E">
      <w:rPr>
        <w:noProof/>
        <w:sz w:val="20"/>
        <w:szCs w:val="20"/>
      </w:rPr>
      <w:t>19</w:t>
    </w:r>
    <w:r w:rsidRPr="00A93B4A">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EE5E8" w14:textId="77777777" w:rsidR="00523AB7" w:rsidRDefault="00523AB7" w:rsidP="00F113B7">
    <w:pPr>
      <w:pStyle w:val="Footer"/>
      <w:jc w:val="center"/>
    </w:pPr>
    <w:r w:rsidRPr="00A93B4A">
      <w:rPr>
        <w:sz w:val="20"/>
        <w:szCs w:val="20"/>
      </w:rPr>
      <w:fldChar w:fldCharType="begin"/>
    </w:r>
    <w:r w:rsidRPr="00A93B4A">
      <w:rPr>
        <w:sz w:val="20"/>
        <w:szCs w:val="20"/>
      </w:rPr>
      <w:instrText xml:space="preserve"> PAGE   \* MERGEFORMAT </w:instrText>
    </w:r>
    <w:r w:rsidRPr="00A93B4A">
      <w:rPr>
        <w:sz w:val="20"/>
        <w:szCs w:val="20"/>
      </w:rPr>
      <w:fldChar w:fldCharType="separate"/>
    </w:r>
    <w:r>
      <w:rPr>
        <w:noProof/>
        <w:sz w:val="20"/>
        <w:szCs w:val="20"/>
      </w:rPr>
      <w:t>1</w:t>
    </w:r>
    <w:r w:rsidRPr="00A93B4A">
      <w:rPr>
        <w:sz w:val="20"/>
        <w:szCs w:val="20"/>
      </w:rPr>
      <w:fldChar w:fldCharType="end"/>
    </w:r>
  </w:p>
  <w:p w14:paraId="1536B9FE" w14:textId="77777777" w:rsidR="00523AB7" w:rsidRPr="00C81A33" w:rsidRDefault="00523AB7">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AAD8A" w14:textId="77777777" w:rsidR="00765778" w:rsidRDefault="00765778">
      <w:r>
        <w:separator/>
      </w:r>
    </w:p>
  </w:footnote>
  <w:footnote w:type="continuationSeparator" w:id="0">
    <w:p w14:paraId="710D551F" w14:textId="77777777" w:rsidR="00765778" w:rsidRDefault="007657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07D3F"/>
    <w:multiLevelType w:val="hybridMultilevel"/>
    <w:tmpl w:val="085E7810"/>
    <w:lvl w:ilvl="0" w:tplc="83664ABC">
      <w:start w:val="1"/>
      <w:numFmt w:val="decimal"/>
      <w:pStyle w:val="Referencias"/>
      <w:lvlText w:val="[%1]"/>
      <w:lvlJc w:val="left"/>
      <w:pPr>
        <w:tabs>
          <w:tab w:val="num" w:pos="360"/>
        </w:tabs>
        <w:ind w:left="360" w:hanging="360"/>
      </w:pPr>
      <w:rPr>
        <w:rFonts w:ascii="Times New Roman" w:hAnsi="Times New Roman" w:cs="Times New Roman" w:hint="default"/>
        <w:b w:val="0"/>
        <w:i w:val="0"/>
        <w:sz w:val="20"/>
        <w:szCs w:val="20"/>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 w15:restartNumberingAfterBreak="0">
    <w:nsid w:val="3A9D699F"/>
    <w:multiLevelType w:val="hybridMultilevel"/>
    <w:tmpl w:val="18F4B77C"/>
    <w:lvl w:ilvl="0" w:tplc="0C0A000F">
      <w:start w:val="1"/>
      <w:numFmt w:val="decimal"/>
      <w:lvlText w:val="%1."/>
      <w:lvlJc w:val="left"/>
      <w:pPr>
        <w:tabs>
          <w:tab w:val="num" w:pos="360"/>
        </w:tabs>
        <w:ind w:left="360" w:hanging="360"/>
      </w:pPr>
      <w:rPr>
        <w:rFonts w:cs="Times New Roman" w:hint="default"/>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2" w15:restartNumberingAfterBreak="0">
    <w:nsid w:val="67C254F2"/>
    <w:multiLevelType w:val="multilevel"/>
    <w:tmpl w:val="8428935A"/>
    <w:lvl w:ilvl="0">
      <w:start w:val="1"/>
      <w:numFmt w:val="decimal"/>
      <w:pStyle w:val="Heading1"/>
      <w:lvlText w:val="%1."/>
      <w:lvlJc w:val="left"/>
      <w:pPr>
        <w:tabs>
          <w:tab w:val="num" w:pos="360"/>
        </w:tabs>
        <w:ind w:left="360" w:hanging="360"/>
      </w:pPr>
      <w:rPr>
        <w:rFonts w:cs="Times New Roman" w:hint="default"/>
        <w:b/>
      </w:rPr>
    </w:lvl>
    <w:lvl w:ilvl="1">
      <w:start w:val="1"/>
      <w:numFmt w:val="decimal"/>
      <w:pStyle w:val="Heading2"/>
      <w:isLgl/>
      <w:lvlText w:val="%1.%2."/>
      <w:lvlJc w:val="left"/>
      <w:pPr>
        <w:tabs>
          <w:tab w:val="num" w:pos="420"/>
        </w:tabs>
        <w:ind w:left="420" w:hanging="420"/>
      </w:pPr>
      <w:rPr>
        <w:rFonts w:cs="Times New Roman" w:hint="default"/>
        <w:b w:val="0"/>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3" w15:restartNumberingAfterBreak="0">
    <w:nsid w:val="6DB33AB2"/>
    <w:multiLevelType w:val="multilevel"/>
    <w:tmpl w:val="894CAAF4"/>
    <w:lvl w:ilvl="0">
      <w:start w:val="1"/>
      <w:numFmt w:val="decimal"/>
      <w:lvlText w:val="%1."/>
      <w:lvlJc w:val="left"/>
      <w:pPr>
        <w:tabs>
          <w:tab w:val="num" w:pos="360"/>
        </w:tabs>
        <w:ind w:left="360" w:hanging="360"/>
      </w:pPr>
      <w:rPr>
        <w:rFonts w:cs="Times New Roman" w:hint="default"/>
        <w:b/>
      </w:rPr>
    </w:lvl>
    <w:lvl w:ilvl="1">
      <w:start w:val="1"/>
      <w:numFmt w:val="decimal"/>
      <w:isLgl/>
      <w:lvlText w:val="%1.%2."/>
      <w:lvlJc w:val="left"/>
      <w:pPr>
        <w:tabs>
          <w:tab w:val="num" w:pos="420"/>
        </w:tabs>
        <w:ind w:left="420" w:hanging="4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num w:numId="1" w16cid:durableId="784928802">
    <w:abstractNumId w:val="1"/>
  </w:num>
  <w:num w:numId="2" w16cid:durableId="570121402">
    <w:abstractNumId w:val="2"/>
  </w:num>
  <w:num w:numId="3" w16cid:durableId="2042902575">
    <w:abstractNumId w:val="3"/>
  </w:num>
  <w:num w:numId="4" w16cid:durableId="1970668141">
    <w:abstractNumId w:val="2"/>
    <w:lvlOverride w:ilvl="0">
      <w:startOverride w:val="1"/>
    </w:lvlOverride>
  </w:num>
  <w:num w:numId="5" w16cid:durableId="2206771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REFMGR.InstantFormat" w:val="&lt;ENInstantFormat&gt;&lt;Enabled&gt;1&lt;/Enabled&gt;&lt;ScanUnformatted&gt;1&lt;/ScanUnformatted&gt;&lt;ScanChanges&gt;1&lt;/ScanChanges&gt;&lt;/ENInstantFormat&gt;"/>
    <w:docVar w:name="REFMGR.Layout" w:val="&lt;ENLayout&gt;&lt;Style&gt;C:\Users\Semoto\Documents\Universidad\Publicaciones\Review TiO2_GOT\Environmental science pollution research.os&lt;/Style&gt;&lt;LeftDelim&gt;{&lt;/LeftDelim&gt;&lt;RightDelim&gt;}&lt;/RightDelim&gt;&lt;FontName&gt;Times New Roman&lt;/FontName&gt;&lt;FontSize&gt;12&lt;/FontSize&gt;&lt;ReflistTitle&gt;&lt;/ReflistTitle&gt;&lt;StartingRefnum&gt;1&lt;/StartingRefnum&gt;&lt;FirstLineIndent&gt;0&lt;/FirstLineIndent&gt;&lt;HangingIndent&gt;565&lt;/HangingIndent&gt;&lt;LineSpacing&gt;0&lt;/LineSpacing&gt;&lt;SpaceAfter&gt;1&lt;/SpaceAfter&gt;&lt;ReflistOrder&gt;1&lt;/ReflistOrder&gt;&lt;CitationOrder&gt;0&lt;/CitationOrder&gt;&lt;NumberReferences&gt;0&lt;/NumberReferences&gt;&lt;ShowRecordID&gt;0&lt;/ShowRecordID&gt;&lt;ShowNotes&gt;0&lt;/ShowNotes&gt;&lt;ShowAbstract&gt;0&lt;/ShowAbstract&gt;&lt;ShowReprint&gt;0&lt;/ShowReprint&gt;&lt;ShowKeywords&gt;0&lt;/ShowKeywords&gt;&lt;/ENLayout&gt;"/>
    <w:docVar w:name="REFMGR.Libraries" w:val="&lt;ENLibraries&gt;&lt;Libraries&gt;&lt;item&gt;review&lt;/item&gt;&lt;/Libraries&gt;&lt;/ENLibraries&gt;"/>
  </w:docVars>
  <w:rsids>
    <w:rsidRoot w:val="007D5E25"/>
    <w:rsid w:val="00004ADE"/>
    <w:rsid w:val="00004D51"/>
    <w:rsid w:val="00007AF7"/>
    <w:rsid w:val="00007C37"/>
    <w:rsid w:val="00010940"/>
    <w:rsid w:val="00010AC5"/>
    <w:rsid w:val="00010FDF"/>
    <w:rsid w:val="000115D3"/>
    <w:rsid w:val="00011B8C"/>
    <w:rsid w:val="0001269D"/>
    <w:rsid w:val="000159D9"/>
    <w:rsid w:val="0002094E"/>
    <w:rsid w:val="00023138"/>
    <w:rsid w:val="000247F3"/>
    <w:rsid w:val="0002759D"/>
    <w:rsid w:val="000307FE"/>
    <w:rsid w:val="00030E7F"/>
    <w:rsid w:val="00033F81"/>
    <w:rsid w:val="00036952"/>
    <w:rsid w:val="00036AA5"/>
    <w:rsid w:val="000375C9"/>
    <w:rsid w:val="00042455"/>
    <w:rsid w:val="0004329B"/>
    <w:rsid w:val="00044C73"/>
    <w:rsid w:val="00047672"/>
    <w:rsid w:val="00050A8D"/>
    <w:rsid w:val="000526F7"/>
    <w:rsid w:val="00053737"/>
    <w:rsid w:val="000544E5"/>
    <w:rsid w:val="00054C55"/>
    <w:rsid w:val="00056BCE"/>
    <w:rsid w:val="000600C0"/>
    <w:rsid w:val="00060D23"/>
    <w:rsid w:val="00065DB2"/>
    <w:rsid w:val="00067F56"/>
    <w:rsid w:val="000709BE"/>
    <w:rsid w:val="0007570C"/>
    <w:rsid w:val="00076CF1"/>
    <w:rsid w:val="00081136"/>
    <w:rsid w:val="000829B0"/>
    <w:rsid w:val="0008435F"/>
    <w:rsid w:val="00086D2F"/>
    <w:rsid w:val="000922E3"/>
    <w:rsid w:val="000924F5"/>
    <w:rsid w:val="00093198"/>
    <w:rsid w:val="0009355A"/>
    <w:rsid w:val="0009491C"/>
    <w:rsid w:val="00095E53"/>
    <w:rsid w:val="00097BFF"/>
    <w:rsid w:val="000A0D0C"/>
    <w:rsid w:val="000A5F8F"/>
    <w:rsid w:val="000B2D6D"/>
    <w:rsid w:val="000B2EC9"/>
    <w:rsid w:val="000B55B2"/>
    <w:rsid w:val="000B682B"/>
    <w:rsid w:val="000B718B"/>
    <w:rsid w:val="000B7860"/>
    <w:rsid w:val="000C1204"/>
    <w:rsid w:val="000C1AF2"/>
    <w:rsid w:val="000C3C84"/>
    <w:rsid w:val="000C57D0"/>
    <w:rsid w:val="000D07CA"/>
    <w:rsid w:val="000D0C19"/>
    <w:rsid w:val="000D19D0"/>
    <w:rsid w:val="000D20FF"/>
    <w:rsid w:val="000D66A0"/>
    <w:rsid w:val="000D7D23"/>
    <w:rsid w:val="000E0832"/>
    <w:rsid w:val="000E1DFF"/>
    <w:rsid w:val="000E34DB"/>
    <w:rsid w:val="000F4FB0"/>
    <w:rsid w:val="000F510A"/>
    <w:rsid w:val="000F76B2"/>
    <w:rsid w:val="00103E33"/>
    <w:rsid w:val="001121A5"/>
    <w:rsid w:val="001148D3"/>
    <w:rsid w:val="001156D6"/>
    <w:rsid w:val="00116BFE"/>
    <w:rsid w:val="001230D1"/>
    <w:rsid w:val="00133336"/>
    <w:rsid w:val="0013505B"/>
    <w:rsid w:val="001352C6"/>
    <w:rsid w:val="00136C25"/>
    <w:rsid w:val="00137BFE"/>
    <w:rsid w:val="001407E2"/>
    <w:rsid w:val="00140897"/>
    <w:rsid w:val="00140A9C"/>
    <w:rsid w:val="00141AA9"/>
    <w:rsid w:val="0014393F"/>
    <w:rsid w:val="00144B44"/>
    <w:rsid w:val="0014777C"/>
    <w:rsid w:val="0015203F"/>
    <w:rsid w:val="001539C8"/>
    <w:rsid w:val="00155D4F"/>
    <w:rsid w:val="001609C0"/>
    <w:rsid w:val="00160A66"/>
    <w:rsid w:val="0016241F"/>
    <w:rsid w:val="001648D8"/>
    <w:rsid w:val="00167741"/>
    <w:rsid w:val="001703E4"/>
    <w:rsid w:val="00170AE0"/>
    <w:rsid w:val="0017266C"/>
    <w:rsid w:val="00174C47"/>
    <w:rsid w:val="001758B4"/>
    <w:rsid w:val="00176302"/>
    <w:rsid w:val="001768C0"/>
    <w:rsid w:val="00176A8A"/>
    <w:rsid w:val="001774BF"/>
    <w:rsid w:val="001811F5"/>
    <w:rsid w:val="00181BD3"/>
    <w:rsid w:val="0018220D"/>
    <w:rsid w:val="0018234A"/>
    <w:rsid w:val="001924E4"/>
    <w:rsid w:val="00194934"/>
    <w:rsid w:val="001A02BB"/>
    <w:rsid w:val="001A29EA"/>
    <w:rsid w:val="001A2A54"/>
    <w:rsid w:val="001A2D25"/>
    <w:rsid w:val="001A498D"/>
    <w:rsid w:val="001B072F"/>
    <w:rsid w:val="001B0888"/>
    <w:rsid w:val="001B5143"/>
    <w:rsid w:val="001C0327"/>
    <w:rsid w:val="001C0D9E"/>
    <w:rsid w:val="001C3AC8"/>
    <w:rsid w:val="001C41EC"/>
    <w:rsid w:val="001C6C62"/>
    <w:rsid w:val="001D1388"/>
    <w:rsid w:val="001D2187"/>
    <w:rsid w:val="001D3154"/>
    <w:rsid w:val="001D391D"/>
    <w:rsid w:val="001D457F"/>
    <w:rsid w:val="001D617D"/>
    <w:rsid w:val="001E279C"/>
    <w:rsid w:val="001E31E2"/>
    <w:rsid w:val="001E44D4"/>
    <w:rsid w:val="001F0D78"/>
    <w:rsid w:val="001F0E56"/>
    <w:rsid w:val="001F2424"/>
    <w:rsid w:val="001F6147"/>
    <w:rsid w:val="001F791A"/>
    <w:rsid w:val="002015BA"/>
    <w:rsid w:val="002021BF"/>
    <w:rsid w:val="00210ADF"/>
    <w:rsid w:val="00210CFF"/>
    <w:rsid w:val="00212BFB"/>
    <w:rsid w:val="00213FC1"/>
    <w:rsid w:val="0021464C"/>
    <w:rsid w:val="0021605A"/>
    <w:rsid w:val="00217CA5"/>
    <w:rsid w:val="00221AB8"/>
    <w:rsid w:val="00226ED4"/>
    <w:rsid w:val="002301DC"/>
    <w:rsid w:val="00235FB1"/>
    <w:rsid w:val="002364D8"/>
    <w:rsid w:val="00240DA6"/>
    <w:rsid w:val="00242114"/>
    <w:rsid w:val="00244625"/>
    <w:rsid w:val="00246228"/>
    <w:rsid w:val="00246FDB"/>
    <w:rsid w:val="00247C09"/>
    <w:rsid w:val="00247D12"/>
    <w:rsid w:val="00260337"/>
    <w:rsid w:val="00262A97"/>
    <w:rsid w:val="00266E2B"/>
    <w:rsid w:val="00267872"/>
    <w:rsid w:val="00280D53"/>
    <w:rsid w:val="00281083"/>
    <w:rsid w:val="002844A6"/>
    <w:rsid w:val="00286BFC"/>
    <w:rsid w:val="002938E4"/>
    <w:rsid w:val="0029768E"/>
    <w:rsid w:val="002976EA"/>
    <w:rsid w:val="002A1FC7"/>
    <w:rsid w:val="002A458A"/>
    <w:rsid w:val="002A5F37"/>
    <w:rsid w:val="002A6FBE"/>
    <w:rsid w:val="002A7926"/>
    <w:rsid w:val="002B0782"/>
    <w:rsid w:val="002B2B33"/>
    <w:rsid w:val="002B43BE"/>
    <w:rsid w:val="002B56CB"/>
    <w:rsid w:val="002B7DE2"/>
    <w:rsid w:val="002C2F9B"/>
    <w:rsid w:val="002C5689"/>
    <w:rsid w:val="002D4525"/>
    <w:rsid w:val="002D50F2"/>
    <w:rsid w:val="002D7B74"/>
    <w:rsid w:val="002D7C22"/>
    <w:rsid w:val="002E00B7"/>
    <w:rsid w:val="002E4119"/>
    <w:rsid w:val="002F37FF"/>
    <w:rsid w:val="002F58AE"/>
    <w:rsid w:val="00302267"/>
    <w:rsid w:val="00303FF0"/>
    <w:rsid w:val="00305FBB"/>
    <w:rsid w:val="0030663E"/>
    <w:rsid w:val="00307509"/>
    <w:rsid w:val="0031119B"/>
    <w:rsid w:val="0031381C"/>
    <w:rsid w:val="00313F6D"/>
    <w:rsid w:val="003145FB"/>
    <w:rsid w:val="003146A7"/>
    <w:rsid w:val="00316057"/>
    <w:rsid w:val="00320933"/>
    <w:rsid w:val="0032304C"/>
    <w:rsid w:val="00324F51"/>
    <w:rsid w:val="003308A3"/>
    <w:rsid w:val="003312EC"/>
    <w:rsid w:val="00331618"/>
    <w:rsid w:val="003318F2"/>
    <w:rsid w:val="00331C15"/>
    <w:rsid w:val="00331C6D"/>
    <w:rsid w:val="00331D83"/>
    <w:rsid w:val="0033277E"/>
    <w:rsid w:val="00334FCE"/>
    <w:rsid w:val="00340CF8"/>
    <w:rsid w:val="00343568"/>
    <w:rsid w:val="00347CEC"/>
    <w:rsid w:val="00347DB8"/>
    <w:rsid w:val="00352893"/>
    <w:rsid w:val="00352ED9"/>
    <w:rsid w:val="00354FB5"/>
    <w:rsid w:val="0035588E"/>
    <w:rsid w:val="00355B4C"/>
    <w:rsid w:val="00362811"/>
    <w:rsid w:val="0036690E"/>
    <w:rsid w:val="00370819"/>
    <w:rsid w:val="0037191E"/>
    <w:rsid w:val="00371F48"/>
    <w:rsid w:val="00372F40"/>
    <w:rsid w:val="003732A3"/>
    <w:rsid w:val="00373CE4"/>
    <w:rsid w:val="003745F7"/>
    <w:rsid w:val="0037770E"/>
    <w:rsid w:val="0037798C"/>
    <w:rsid w:val="00380264"/>
    <w:rsid w:val="00380952"/>
    <w:rsid w:val="0038154F"/>
    <w:rsid w:val="00381D87"/>
    <w:rsid w:val="0038275E"/>
    <w:rsid w:val="00384D37"/>
    <w:rsid w:val="0039031E"/>
    <w:rsid w:val="00392479"/>
    <w:rsid w:val="00392B40"/>
    <w:rsid w:val="00397410"/>
    <w:rsid w:val="003A0DC2"/>
    <w:rsid w:val="003A0DF8"/>
    <w:rsid w:val="003A0F9D"/>
    <w:rsid w:val="003A520D"/>
    <w:rsid w:val="003A5CE4"/>
    <w:rsid w:val="003A624D"/>
    <w:rsid w:val="003A6D28"/>
    <w:rsid w:val="003B0802"/>
    <w:rsid w:val="003C1913"/>
    <w:rsid w:val="003C2EFA"/>
    <w:rsid w:val="003C3009"/>
    <w:rsid w:val="003C4ADC"/>
    <w:rsid w:val="003D10F6"/>
    <w:rsid w:val="003D10FA"/>
    <w:rsid w:val="003D17D0"/>
    <w:rsid w:val="003E04DE"/>
    <w:rsid w:val="003E3C56"/>
    <w:rsid w:val="003E465D"/>
    <w:rsid w:val="003E5E40"/>
    <w:rsid w:val="003E78BE"/>
    <w:rsid w:val="003E7906"/>
    <w:rsid w:val="003F0892"/>
    <w:rsid w:val="003F295A"/>
    <w:rsid w:val="003F488F"/>
    <w:rsid w:val="003F6673"/>
    <w:rsid w:val="003F7204"/>
    <w:rsid w:val="004052FB"/>
    <w:rsid w:val="00405C14"/>
    <w:rsid w:val="00406088"/>
    <w:rsid w:val="004064C0"/>
    <w:rsid w:val="00411B2B"/>
    <w:rsid w:val="004137AA"/>
    <w:rsid w:val="004142AF"/>
    <w:rsid w:val="00414D99"/>
    <w:rsid w:val="0041684B"/>
    <w:rsid w:val="004224A2"/>
    <w:rsid w:val="00423919"/>
    <w:rsid w:val="0042606C"/>
    <w:rsid w:val="00427130"/>
    <w:rsid w:val="004313E2"/>
    <w:rsid w:val="00431AFE"/>
    <w:rsid w:val="00433C4A"/>
    <w:rsid w:val="00435C6F"/>
    <w:rsid w:val="004362FC"/>
    <w:rsid w:val="00437661"/>
    <w:rsid w:val="00437E97"/>
    <w:rsid w:val="00437F33"/>
    <w:rsid w:val="0044227E"/>
    <w:rsid w:val="00442C4B"/>
    <w:rsid w:val="0044457F"/>
    <w:rsid w:val="00445DA0"/>
    <w:rsid w:val="004473A3"/>
    <w:rsid w:val="00450F74"/>
    <w:rsid w:val="00452001"/>
    <w:rsid w:val="00452684"/>
    <w:rsid w:val="00452F94"/>
    <w:rsid w:val="00456312"/>
    <w:rsid w:val="0046179E"/>
    <w:rsid w:val="00466738"/>
    <w:rsid w:val="00471584"/>
    <w:rsid w:val="00471ECC"/>
    <w:rsid w:val="00474A6A"/>
    <w:rsid w:val="00476F6F"/>
    <w:rsid w:val="004777BB"/>
    <w:rsid w:val="004779F6"/>
    <w:rsid w:val="00480944"/>
    <w:rsid w:val="00481244"/>
    <w:rsid w:val="00482C45"/>
    <w:rsid w:val="00482C93"/>
    <w:rsid w:val="00483611"/>
    <w:rsid w:val="00484B1D"/>
    <w:rsid w:val="00492FD3"/>
    <w:rsid w:val="00495505"/>
    <w:rsid w:val="00496815"/>
    <w:rsid w:val="00496999"/>
    <w:rsid w:val="004A5F60"/>
    <w:rsid w:val="004A7245"/>
    <w:rsid w:val="004B4524"/>
    <w:rsid w:val="004B5F1C"/>
    <w:rsid w:val="004B7313"/>
    <w:rsid w:val="004B7E92"/>
    <w:rsid w:val="004C191A"/>
    <w:rsid w:val="004C4C6C"/>
    <w:rsid w:val="004C5A06"/>
    <w:rsid w:val="004C68C2"/>
    <w:rsid w:val="004C7227"/>
    <w:rsid w:val="004D0100"/>
    <w:rsid w:val="004D1284"/>
    <w:rsid w:val="004D17D4"/>
    <w:rsid w:val="004D282B"/>
    <w:rsid w:val="004D6C58"/>
    <w:rsid w:val="004D709C"/>
    <w:rsid w:val="004D70DA"/>
    <w:rsid w:val="004D7C63"/>
    <w:rsid w:val="004E1E0B"/>
    <w:rsid w:val="004E3285"/>
    <w:rsid w:val="004E5B9B"/>
    <w:rsid w:val="004F04F0"/>
    <w:rsid w:val="004F28C4"/>
    <w:rsid w:val="004F3045"/>
    <w:rsid w:val="004F4574"/>
    <w:rsid w:val="004F4A5B"/>
    <w:rsid w:val="004F64FF"/>
    <w:rsid w:val="004F791A"/>
    <w:rsid w:val="005001A0"/>
    <w:rsid w:val="00500B23"/>
    <w:rsid w:val="00501935"/>
    <w:rsid w:val="005047B7"/>
    <w:rsid w:val="005109A0"/>
    <w:rsid w:val="00512CCE"/>
    <w:rsid w:val="005138CC"/>
    <w:rsid w:val="00514DEB"/>
    <w:rsid w:val="00523AB7"/>
    <w:rsid w:val="00524AC5"/>
    <w:rsid w:val="00526432"/>
    <w:rsid w:val="00530E7A"/>
    <w:rsid w:val="0053132C"/>
    <w:rsid w:val="005324B7"/>
    <w:rsid w:val="00536353"/>
    <w:rsid w:val="00541720"/>
    <w:rsid w:val="005419DA"/>
    <w:rsid w:val="00550AE8"/>
    <w:rsid w:val="00552BBA"/>
    <w:rsid w:val="00555D9A"/>
    <w:rsid w:val="00556294"/>
    <w:rsid w:val="005572E1"/>
    <w:rsid w:val="005577C6"/>
    <w:rsid w:val="0056091E"/>
    <w:rsid w:val="0056341E"/>
    <w:rsid w:val="00564020"/>
    <w:rsid w:val="00571A1D"/>
    <w:rsid w:val="005721CB"/>
    <w:rsid w:val="00575A45"/>
    <w:rsid w:val="00585605"/>
    <w:rsid w:val="00587153"/>
    <w:rsid w:val="0058730F"/>
    <w:rsid w:val="00587EB0"/>
    <w:rsid w:val="00590BB3"/>
    <w:rsid w:val="00592EA8"/>
    <w:rsid w:val="005A0045"/>
    <w:rsid w:val="005A06B7"/>
    <w:rsid w:val="005A144A"/>
    <w:rsid w:val="005A34AA"/>
    <w:rsid w:val="005A5185"/>
    <w:rsid w:val="005A78CC"/>
    <w:rsid w:val="005B257B"/>
    <w:rsid w:val="005B2768"/>
    <w:rsid w:val="005B3356"/>
    <w:rsid w:val="005B5DF5"/>
    <w:rsid w:val="005B6984"/>
    <w:rsid w:val="005B79FF"/>
    <w:rsid w:val="005C1B5E"/>
    <w:rsid w:val="005C22C3"/>
    <w:rsid w:val="005C3D46"/>
    <w:rsid w:val="005C3ED3"/>
    <w:rsid w:val="005C4D82"/>
    <w:rsid w:val="005C6084"/>
    <w:rsid w:val="005C6DF0"/>
    <w:rsid w:val="005D568B"/>
    <w:rsid w:val="005D5708"/>
    <w:rsid w:val="005D650D"/>
    <w:rsid w:val="005E1209"/>
    <w:rsid w:val="005E2539"/>
    <w:rsid w:val="005E2FD0"/>
    <w:rsid w:val="005E3B08"/>
    <w:rsid w:val="005E519B"/>
    <w:rsid w:val="005E76B5"/>
    <w:rsid w:val="005E7A82"/>
    <w:rsid w:val="005E7C03"/>
    <w:rsid w:val="005F10F7"/>
    <w:rsid w:val="005F1610"/>
    <w:rsid w:val="00606866"/>
    <w:rsid w:val="00612586"/>
    <w:rsid w:val="0061260B"/>
    <w:rsid w:val="006132E9"/>
    <w:rsid w:val="0061598E"/>
    <w:rsid w:val="006177D3"/>
    <w:rsid w:val="00621359"/>
    <w:rsid w:val="00624A95"/>
    <w:rsid w:val="006273A1"/>
    <w:rsid w:val="00630325"/>
    <w:rsid w:val="00632DF3"/>
    <w:rsid w:val="006350C5"/>
    <w:rsid w:val="00642A53"/>
    <w:rsid w:val="00643AD1"/>
    <w:rsid w:val="00646A57"/>
    <w:rsid w:val="00646D39"/>
    <w:rsid w:val="00647D6E"/>
    <w:rsid w:val="00652581"/>
    <w:rsid w:val="00652CC9"/>
    <w:rsid w:val="00654F2E"/>
    <w:rsid w:val="00656737"/>
    <w:rsid w:val="00656BF1"/>
    <w:rsid w:val="00656FB4"/>
    <w:rsid w:val="006604B7"/>
    <w:rsid w:val="00665932"/>
    <w:rsid w:val="00665AD0"/>
    <w:rsid w:val="00670327"/>
    <w:rsid w:val="00670F6E"/>
    <w:rsid w:val="00673C66"/>
    <w:rsid w:val="0067618C"/>
    <w:rsid w:val="00676955"/>
    <w:rsid w:val="00676B33"/>
    <w:rsid w:val="00682945"/>
    <w:rsid w:val="0068503E"/>
    <w:rsid w:val="00685490"/>
    <w:rsid w:val="00685B9B"/>
    <w:rsid w:val="00687F6B"/>
    <w:rsid w:val="006907F1"/>
    <w:rsid w:val="00695A91"/>
    <w:rsid w:val="006978E6"/>
    <w:rsid w:val="006A06A6"/>
    <w:rsid w:val="006A0B5E"/>
    <w:rsid w:val="006A101A"/>
    <w:rsid w:val="006A2FF9"/>
    <w:rsid w:val="006A5600"/>
    <w:rsid w:val="006A7CC9"/>
    <w:rsid w:val="006B1FEE"/>
    <w:rsid w:val="006B441B"/>
    <w:rsid w:val="006B5FBE"/>
    <w:rsid w:val="006B69EC"/>
    <w:rsid w:val="006C2417"/>
    <w:rsid w:val="006C33EE"/>
    <w:rsid w:val="006C5684"/>
    <w:rsid w:val="006D19E7"/>
    <w:rsid w:val="006D2460"/>
    <w:rsid w:val="006D3A19"/>
    <w:rsid w:val="006D6679"/>
    <w:rsid w:val="006F2669"/>
    <w:rsid w:val="006F6160"/>
    <w:rsid w:val="00702B32"/>
    <w:rsid w:val="00702E78"/>
    <w:rsid w:val="007033A3"/>
    <w:rsid w:val="00705D3E"/>
    <w:rsid w:val="00705D6D"/>
    <w:rsid w:val="00706406"/>
    <w:rsid w:val="0070658B"/>
    <w:rsid w:val="00712D7B"/>
    <w:rsid w:val="00714BF8"/>
    <w:rsid w:val="007155D3"/>
    <w:rsid w:val="00715A41"/>
    <w:rsid w:val="0071610E"/>
    <w:rsid w:val="00720206"/>
    <w:rsid w:val="0072516A"/>
    <w:rsid w:val="00727EC4"/>
    <w:rsid w:val="00731779"/>
    <w:rsid w:val="00734044"/>
    <w:rsid w:val="007364CB"/>
    <w:rsid w:val="00740BE0"/>
    <w:rsid w:val="007418C6"/>
    <w:rsid w:val="0074248A"/>
    <w:rsid w:val="007432B5"/>
    <w:rsid w:val="0074538B"/>
    <w:rsid w:val="00745480"/>
    <w:rsid w:val="00746551"/>
    <w:rsid w:val="00746F03"/>
    <w:rsid w:val="00752416"/>
    <w:rsid w:val="00752631"/>
    <w:rsid w:val="00753090"/>
    <w:rsid w:val="00754601"/>
    <w:rsid w:val="0075522B"/>
    <w:rsid w:val="007608D1"/>
    <w:rsid w:val="00761881"/>
    <w:rsid w:val="00761DC2"/>
    <w:rsid w:val="00764732"/>
    <w:rsid w:val="00765778"/>
    <w:rsid w:val="00766DE8"/>
    <w:rsid w:val="00767320"/>
    <w:rsid w:val="007674F2"/>
    <w:rsid w:val="007704CC"/>
    <w:rsid w:val="00770CD9"/>
    <w:rsid w:val="0077336D"/>
    <w:rsid w:val="0077440A"/>
    <w:rsid w:val="00784FF8"/>
    <w:rsid w:val="0078595F"/>
    <w:rsid w:val="00786159"/>
    <w:rsid w:val="007901B9"/>
    <w:rsid w:val="007932DE"/>
    <w:rsid w:val="00793697"/>
    <w:rsid w:val="007967F9"/>
    <w:rsid w:val="007A1838"/>
    <w:rsid w:val="007A1AC5"/>
    <w:rsid w:val="007A5E2B"/>
    <w:rsid w:val="007A66F7"/>
    <w:rsid w:val="007A6D1B"/>
    <w:rsid w:val="007B09D7"/>
    <w:rsid w:val="007B1122"/>
    <w:rsid w:val="007B2966"/>
    <w:rsid w:val="007B3133"/>
    <w:rsid w:val="007B40DE"/>
    <w:rsid w:val="007B61A2"/>
    <w:rsid w:val="007B68CA"/>
    <w:rsid w:val="007C37CE"/>
    <w:rsid w:val="007C58CC"/>
    <w:rsid w:val="007D0357"/>
    <w:rsid w:val="007D06EE"/>
    <w:rsid w:val="007D124D"/>
    <w:rsid w:val="007D1419"/>
    <w:rsid w:val="007D565F"/>
    <w:rsid w:val="007D5E25"/>
    <w:rsid w:val="007E547A"/>
    <w:rsid w:val="007E5C93"/>
    <w:rsid w:val="007E6065"/>
    <w:rsid w:val="007E6076"/>
    <w:rsid w:val="007E616E"/>
    <w:rsid w:val="007F063F"/>
    <w:rsid w:val="007F071E"/>
    <w:rsid w:val="007F1359"/>
    <w:rsid w:val="007F27B0"/>
    <w:rsid w:val="007F6CC2"/>
    <w:rsid w:val="007F6E80"/>
    <w:rsid w:val="00802C41"/>
    <w:rsid w:val="00807614"/>
    <w:rsid w:val="008107D3"/>
    <w:rsid w:val="00810C8A"/>
    <w:rsid w:val="00814287"/>
    <w:rsid w:val="00815D38"/>
    <w:rsid w:val="0081607B"/>
    <w:rsid w:val="00817A99"/>
    <w:rsid w:val="008200E7"/>
    <w:rsid w:val="008215B2"/>
    <w:rsid w:val="00821B27"/>
    <w:rsid w:val="00824D25"/>
    <w:rsid w:val="00825067"/>
    <w:rsid w:val="008255A7"/>
    <w:rsid w:val="00831BC0"/>
    <w:rsid w:val="00831D06"/>
    <w:rsid w:val="00835432"/>
    <w:rsid w:val="00835499"/>
    <w:rsid w:val="008364D2"/>
    <w:rsid w:val="008366BF"/>
    <w:rsid w:val="00842CF2"/>
    <w:rsid w:val="00843B0D"/>
    <w:rsid w:val="00845BA7"/>
    <w:rsid w:val="008460A9"/>
    <w:rsid w:val="008519A0"/>
    <w:rsid w:val="00851BE2"/>
    <w:rsid w:val="00851CEE"/>
    <w:rsid w:val="00853B05"/>
    <w:rsid w:val="008548C6"/>
    <w:rsid w:val="008568F0"/>
    <w:rsid w:val="008575E7"/>
    <w:rsid w:val="00857C6B"/>
    <w:rsid w:val="0086278A"/>
    <w:rsid w:val="00863AC4"/>
    <w:rsid w:val="00866469"/>
    <w:rsid w:val="00866FE6"/>
    <w:rsid w:val="0087084A"/>
    <w:rsid w:val="0087178E"/>
    <w:rsid w:val="00873886"/>
    <w:rsid w:val="00876064"/>
    <w:rsid w:val="00876C57"/>
    <w:rsid w:val="0088007B"/>
    <w:rsid w:val="0088115E"/>
    <w:rsid w:val="008817C5"/>
    <w:rsid w:val="008834DF"/>
    <w:rsid w:val="0088356D"/>
    <w:rsid w:val="00886460"/>
    <w:rsid w:val="00894FB6"/>
    <w:rsid w:val="00896046"/>
    <w:rsid w:val="00896101"/>
    <w:rsid w:val="008A300D"/>
    <w:rsid w:val="008A3038"/>
    <w:rsid w:val="008A45B5"/>
    <w:rsid w:val="008A5E0D"/>
    <w:rsid w:val="008B050E"/>
    <w:rsid w:val="008B0C7E"/>
    <w:rsid w:val="008B2280"/>
    <w:rsid w:val="008B5608"/>
    <w:rsid w:val="008B5B08"/>
    <w:rsid w:val="008B5B73"/>
    <w:rsid w:val="008B611B"/>
    <w:rsid w:val="008B67F2"/>
    <w:rsid w:val="008B7F14"/>
    <w:rsid w:val="008C121A"/>
    <w:rsid w:val="008C7A36"/>
    <w:rsid w:val="008D059C"/>
    <w:rsid w:val="008D1C0C"/>
    <w:rsid w:val="008D20F7"/>
    <w:rsid w:val="008D47A9"/>
    <w:rsid w:val="008D48CD"/>
    <w:rsid w:val="008E18C8"/>
    <w:rsid w:val="008E228C"/>
    <w:rsid w:val="008E27E8"/>
    <w:rsid w:val="008E3523"/>
    <w:rsid w:val="008E4CEC"/>
    <w:rsid w:val="008E732C"/>
    <w:rsid w:val="008F0B85"/>
    <w:rsid w:val="008F30F5"/>
    <w:rsid w:val="008F66CC"/>
    <w:rsid w:val="008F7515"/>
    <w:rsid w:val="00900E6C"/>
    <w:rsid w:val="00901341"/>
    <w:rsid w:val="009055DC"/>
    <w:rsid w:val="00906C3B"/>
    <w:rsid w:val="00907426"/>
    <w:rsid w:val="009105BB"/>
    <w:rsid w:val="009208F1"/>
    <w:rsid w:val="00920E7C"/>
    <w:rsid w:val="0092177B"/>
    <w:rsid w:val="009223DB"/>
    <w:rsid w:val="0092436D"/>
    <w:rsid w:val="00924443"/>
    <w:rsid w:val="00924BD8"/>
    <w:rsid w:val="00925268"/>
    <w:rsid w:val="00925C03"/>
    <w:rsid w:val="0092608B"/>
    <w:rsid w:val="0093019E"/>
    <w:rsid w:val="00931767"/>
    <w:rsid w:val="00936ED5"/>
    <w:rsid w:val="0094198D"/>
    <w:rsid w:val="009435EA"/>
    <w:rsid w:val="00943F19"/>
    <w:rsid w:val="0094429D"/>
    <w:rsid w:val="009466EF"/>
    <w:rsid w:val="00950731"/>
    <w:rsid w:val="009610D3"/>
    <w:rsid w:val="00962A88"/>
    <w:rsid w:val="00970395"/>
    <w:rsid w:val="00970B03"/>
    <w:rsid w:val="00970C0C"/>
    <w:rsid w:val="00973D92"/>
    <w:rsid w:val="00974D7F"/>
    <w:rsid w:val="0097573C"/>
    <w:rsid w:val="00977134"/>
    <w:rsid w:val="00977919"/>
    <w:rsid w:val="00980610"/>
    <w:rsid w:val="0098277D"/>
    <w:rsid w:val="00982E77"/>
    <w:rsid w:val="0098345E"/>
    <w:rsid w:val="009870E5"/>
    <w:rsid w:val="0098797E"/>
    <w:rsid w:val="00990364"/>
    <w:rsid w:val="00990A52"/>
    <w:rsid w:val="0099363D"/>
    <w:rsid w:val="00993FA4"/>
    <w:rsid w:val="0099494A"/>
    <w:rsid w:val="00996C6A"/>
    <w:rsid w:val="00996E31"/>
    <w:rsid w:val="009A0611"/>
    <w:rsid w:val="009A0D48"/>
    <w:rsid w:val="009A16A7"/>
    <w:rsid w:val="009A7021"/>
    <w:rsid w:val="009B0409"/>
    <w:rsid w:val="009B1881"/>
    <w:rsid w:val="009B224C"/>
    <w:rsid w:val="009B41CB"/>
    <w:rsid w:val="009B52CA"/>
    <w:rsid w:val="009B6A20"/>
    <w:rsid w:val="009C31A4"/>
    <w:rsid w:val="009C4241"/>
    <w:rsid w:val="009C4D15"/>
    <w:rsid w:val="009C6F8F"/>
    <w:rsid w:val="009D0A3C"/>
    <w:rsid w:val="009D165A"/>
    <w:rsid w:val="009D1A1F"/>
    <w:rsid w:val="009D335D"/>
    <w:rsid w:val="009D35DA"/>
    <w:rsid w:val="009D53E5"/>
    <w:rsid w:val="009D71F0"/>
    <w:rsid w:val="009E0F5C"/>
    <w:rsid w:val="009E21D7"/>
    <w:rsid w:val="009E6037"/>
    <w:rsid w:val="009F027D"/>
    <w:rsid w:val="009F2101"/>
    <w:rsid w:val="00A00B72"/>
    <w:rsid w:val="00A01C37"/>
    <w:rsid w:val="00A03D6C"/>
    <w:rsid w:val="00A04F3D"/>
    <w:rsid w:val="00A13AF9"/>
    <w:rsid w:val="00A14308"/>
    <w:rsid w:val="00A1690F"/>
    <w:rsid w:val="00A240C3"/>
    <w:rsid w:val="00A31112"/>
    <w:rsid w:val="00A317EA"/>
    <w:rsid w:val="00A330C1"/>
    <w:rsid w:val="00A333AF"/>
    <w:rsid w:val="00A37AC2"/>
    <w:rsid w:val="00A412CE"/>
    <w:rsid w:val="00A429FD"/>
    <w:rsid w:val="00A51D3C"/>
    <w:rsid w:val="00A5228A"/>
    <w:rsid w:val="00A53914"/>
    <w:rsid w:val="00A539B8"/>
    <w:rsid w:val="00A63597"/>
    <w:rsid w:val="00A6486A"/>
    <w:rsid w:val="00A7056A"/>
    <w:rsid w:val="00A72774"/>
    <w:rsid w:val="00A7581D"/>
    <w:rsid w:val="00A77C1B"/>
    <w:rsid w:val="00A80A7B"/>
    <w:rsid w:val="00A81C9B"/>
    <w:rsid w:val="00A826B6"/>
    <w:rsid w:val="00A85FC7"/>
    <w:rsid w:val="00A951CC"/>
    <w:rsid w:val="00A96C65"/>
    <w:rsid w:val="00A97C2D"/>
    <w:rsid w:val="00AA0129"/>
    <w:rsid w:val="00AA376B"/>
    <w:rsid w:val="00AA39A3"/>
    <w:rsid w:val="00AA56AD"/>
    <w:rsid w:val="00AA7E43"/>
    <w:rsid w:val="00AB0233"/>
    <w:rsid w:val="00AB5AF0"/>
    <w:rsid w:val="00AC0636"/>
    <w:rsid w:val="00AC1CD4"/>
    <w:rsid w:val="00AC356F"/>
    <w:rsid w:val="00AC3B67"/>
    <w:rsid w:val="00AC4563"/>
    <w:rsid w:val="00AC4BB2"/>
    <w:rsid w:val="00AD2561"/>
    <w:rsid w:val="00AD39B0"/>
    <w:rsid w:val="00AD797C"/>
    <w:rsid w:val="00AD7DAA"/>
    <w:rsid w:val="00AE33E6"/>
    <w:rsid w:val="00AE4BED"/>
    <w:rsid w:val="00AE64DC"/>
    <w:rsid w:val="00AF044A"/>
    <w:rsid w:val="00AF13CC"/>
    <w:rsid w:val="00AF27F9"/>
    <w:rsid w:val="00AF42A4"/>
    <w:rsid w:val="00B003A3"/>
    <w:rsid w:val="00B02B69"/>
    <w:rsid w:val="00B03178"/>
    <w:rsid w:val="00B039C1"/>
    <w:rsid w:val="00B04271"/>
    <w:rsid w:val="00B0443B"/>
    <w:rsid w:val="00B10D85"/>
    <w:rsid w:val="00B10DB3"/>
    <w:rsid w:val="00B11A12"/>
    <w:rsid w:val="00B120EE"/>
    <w:rsid w:val="00B12FE7"/>
    <w:rsid w:val="00B13949"/>
    <w:rsid w:val="00B13B59"/>
    <w:rsid w:val="00B1606E"/>
    <w:rsid w:val="00B16360"/>
    <w:rsid w:val="00B22480"/>
    <w:rsid w:val="00B26DAD"/>
    <w:rsid w:val="00B312BF"/>
    <w:rsid w:val="00B31900"/>
    <w:rsid w:val="00B34660"/>
    <w:rsid w:val="00B3705E"/>
    <w:rsid w:val="00B40F76"/>
    <w:rsid w:val="00B46BD3"/>
    <w:rsid w:val="00B51E97"/>
    <w:rsid w:val="00B52C69"/>
    <w:rsid w:val="00B53221"/>
    <w:rsid w:val="00B573A9"/>
    <w:rsid w:val="00B64E32"/>
    <w:rsid w:val="00B669A5"/>
    <w:rsid w:val="00B66F16"/>
    <w:rsid w:val="00B737D3"/>
    <w:rsid w:val="00B743EB"/>
    <w:rsid w:val="00B77F65"/>
    <w:rsid w:val="00B807B3"/>
    <w:rsid w:val="00B9248A"/>
    <w:rsid w:val="00B93D69"/>
    <w:rsid w:val="00B94A5A"/>
    <w:rsid w:val="00B97452"/>
    <w:rsid w:val="00BA2785"/>
    <w:rsid w:val="00BA2E85"/>
    <w:rsid w:val="00BA3A94"/>
    <w:rsid w:val="00BA3EDC"/>
    <w:rsid w:val="00BA42D5"/>
    <w:rsid w:val="00BA45F1"/>
    <w:rsid w:val="00BA4F31"/>
    <w:rsid w:val="00BA6F67"/>
    <w:rsid w:val="00BA7A93"/>
    <w:rsid w:val="00BB0DE1"/>
    <w:rsid w:val="00BB1E4B"/>
    <w:rsid w:val="00BB396D"/>
    <w:rsid w:val="00BB40EC"/>
    <w:rsid w:val="00BB4613"/>
    <w:rsid w:val="00BC497C"/>
    <w:rsid w:val="00BC675C"/>
    <w:rsid w:val="00BC7648"/>
    <w:rsid w:val="00BD04E7"/>
    <w:rsid w:val="00BD0820"/>
    <w:rsid w:val="00BD0BAA"/>
    <w:rsid w:val="00BD1C96"/>
    <w:rsid w:val="00BD4581"/>
    <w:rsid w:val="00BD641C"/>
    <w:rsid w:val="00BE0EAA"/>
    <w:rsid w:val="00BE1E9C"/>
    <w:rsid w:val="00BE2640"/>
    <w:rsid w:val="00BE400F"/>
    <w:rsid w:val="00BE475C"/>
    <w:rsid w:val="00BE60BA"/>
    <w:rsid w:val="00BE73AA"/>
    <w:rsid w:val="00BF0981"/>
    <w:rsid w:val="00BF4536"/>
    <w:rsid w:val="00BF6587"/>
    <w:rsid w:val="00BF6A6C"/>
    <w:rsid w:val="00C0015F"/>
    <w:rsid w:val="00C01BC1"/>
    <w:rsid w:val="00C0222F"/>
    <w:rsid w:val="00C02C2A"/>
    <w:rsid w:val="00C03724"/>
    <w:rsid w:val="00C077C1"/>
    <w:rsid w:val="00C13212"/>
    <w:rsid w:val="00C1389A"/>
    <w:rsid w:val="00C13A7F"/>
    <w:rsid w:val="00C13CF5"/>
    <w:rsid w:val="00C1729A"/>
    <w:rsid w:val="00C20128"/>
    <w:rsid w:val="00C20414"/>
    <w:rsid w:val="00C20582"/>
    <w:rsid w:val="00C2341D"/>
    <w:rsid w:val="00C23630"/>
    <w:rsid w:val="00C23EB0"/>
    <w:rsid w:val="00C23F55"/>
    <w:rsid w:val="00C26EF2"/>
    <w:rsid w:val="00C26FF6"/>
    <w:rsid w:val="00C277F1"/>
    <w:rsid w:val="00C27916"/>
    <w:rsid w:val="00C30DC6"/>
    <w:rsid w:val="00C312FB"/>
    <w:rsid w:val="00C36A13"/>
    <w:rsid w:val="00C36FB9"/>
    <w:rsid w:val="00C401F8"/>
    <w:rsid w:val="00C403E0"/>
    <w:rsid w:val="00C41C61"/>
    <w:rsid w:val="00C4274C"/>
    <w:rsid w:val="00C42DF8"/>
    <w:rsid w:val="00C43038"/>
    <w:rsid w:val="00C434B1"/>
    <w:rsid w:val="00C43569"/>
    <w:rsid w:val="00C43587"/>
    <w:rsid w:val="00C44B96"/>
    <w:rsid w:val="00C44E3E"/>
    <w:rsid w:val="00C505C3"/>
    <w:rsid w:val="00C5210F"/>
    <w:rsid w:val="00C53E2B"/>
    <w:rsid w:val="00C54B38"/>
    <w:rsid w:val="00C565EB"/>
    <w:rsid w:val="00C61071"/>
    <w:rsid w:val="00C62D10"/>
    <w:rsid w:val="00C667AD"/>
    <w:rsid w:val="00C704BE"/>
    <w:rsid w:val="00C74A52"/>
    <w:rsid w:val="00C80CC6"/>
    <w:rsid w:val="00C82649"/>
    <w:rsid w:val="00C837D3"/>
    <w:rsid w:val="00C842F4"/>
    <w:rsid w:val="00C85782"/>
    <w:rsid w:val="00C871A0"/>
    <w:rsid w:val="00C879AC"/>
    <w:rsid w:val="00C9059B"/>
    <w:rsid w:val="00C90A7A"/>
    <w:rsid w:val="00C90B07"/>
    <w:rsid w:val="00C94207"/>
    <w:rsid w:val="00C9549F"/>
    <w:rsid w:val="00C964B6"/>
    <w:rsid w:val="00CA1390"/>
    <w:rsid w:val="00CA13F5"/>
    <w:rsid w:val="00CA1A1D"/>
    <w:rsid w:val="00CA3928"/>
    <w:rsid w:val="00CA4410"/>
    <w:rsid w:val="00CB51C7"/>
    <w:rsid w:val="00CB6AB7"/>
    <w:rsid w:val="00CC5093"/>
    <w:rsid w:val="00CD3D7B"/>
    <w:rsid w:val="00CD4B9B"/>
    <w:rsid w:val="00CD4D16"/>
    <w:rsid w:val="00CD5899"/>
    <w:rsid w:val="00CD6D2D"/>
    <w:rsid w:val="00CE634A"/>
    <w:rsid w:val="00CE6D49"/>
    <w:rsid w:val="00CE7F0A"/>
    <w:rsid w:val="00CF062A"/>
    <w:rsid w:val="00CF2B50"/>
    <w:rsid w:val="00CF53A5"/>
    <w:rsid w:val="00D0191C"/>
    <w:rsid w:val="00D0655F"/>
    <w:rsid w:val="00D06B77"/>
    <w:rsid w:val="00D06B7A"/>
    <w:rsid w:val="00D073AB"/>
    <w:rsid w:val="00D104A9"/>
    <w:rsid w:val="00D10586"/>
    <w:rsid w:val="00D11E83"/>
    <w:rsid w:val="00D12B8C"/>
    <w:rsid w:val="00D149EC"/>
    <w:rsid w:val="00D15712"/>
    <w:rsid w:val="00D157E7"/>
    <w:rsid w:val="00D2589B"/>
    <w:rsid w:val="00D33B41"/>
    <w:rsid w:val="00D33B93"/>
    <w:rsid w:val="00D342A4"/>
    <w:rsid w:val="00D3469B"/>
    <w:rsid w:val="00D34C51"/>
    <w:rsid w:val="00D34DF3"/>
    <w:rsid w:val="00D3783E"/>
    <w:rsid w:val="00D40550"/>
    <w:rsid w:val="00D44711"/>
    <w:rsid w:val="00D45E17"/>
    <w:rsid w:val="00D504A7"/>
    <w:rsid w:val="00D516E2"/>
    <w:rsid w:val="00D525D5"/>
    <w:rsid w:val="00D5509D"/>
    <w:rsid w:val="00D569D0"/>
    <w:rsid w:val="00D57CA8"/>
    <w:rsid w:val="00D635CB"/>
    <w:rsid w:val="00D63DD0"/>
    <w:rsid w:val="00D644AB"/>
    <w:rsid w:val="00D653FC"/>
    <w:rsid w:val="00D66855"/>
    <w:rsid w:val="00D66E5C"/>
    <w:rsid w:val="00D66E8B"/>
    <w:rsid w:val="00D67F58"/>
    <w:rsid w:val="00D71DFC"/>
    <w:rsid w:val="00D76153"/>
    <w:rsid w:val="00D83A6F"/>
    <w:rsid w:val="00D9429D"/>
    <w:rsid w:val="00DA0206"/>
    <w:rsid w:val="00DA22C1"/>
    <w:rsid w:val="00DA3F56"/>
    <w:rsid w:val="00DA6263"/>
    <w:rsid w:val="00DA7047"/>
    <w:rsid w:val="00DA7FDA"/>
    <w:rsid w:val="00DB0696"/>
    <w:rsid w:val="00DB1D4D"/>
    <w:rsid w:val="00DB3199"/>
    <w:rsid w:val="00DB4E5C"/>
    <w:rsid w:val="00DB5DE3"/>
    <w:rsid w:val="00DB61E8"/>
    <w:rsid w:val="00DC40A2"/>
    <w:rsid w:val="00DC41A0"/>
    <w:rsid w:val="00DC4563"/>
    <w:rsid w:val="00DC6A1C"/>
    <w:rsid w:val="00DC75D2"/>
    <w:rsid w:val="00DD00F1"/>
    <w:rsid w:val="00DD04D7"/>
    <w:rsid w:val="00DD0B32"/>
    <w:rsid w:val="00DE0028"/>
    <w:rsid w:val="00DE0E68"/>
    <w:rsid w:val="00DE436F"/>
    <w:rsid w:val="00DE4790"/>
    <w:rsid w:val="00DE61BF"/>
    <w:rsid w:val="00DF0FB7"/>
    <w:rsid w:val="00DF27ED"/>
    <w:rsid w:val="00DF2F03"/>
    <w:rsid w:val="00DF42DF"/>
    <w:rsid w:val="00DF4741"/>
    <w:rsid w:val="00DF5478"/>
    <w:rsid w:val="00DF63BB"/>
    <w:rsid w:val="00DF7AF4"/>
    <w:rsid w:val="00E00932"/>
    <w:rsid w:val="00E01E27"/>
    <w:rsid w:val="00E038AA"/>
    <w:rsid w:val="00E04411"/>
    <w:rsid w:val="00E048DA"/>
    <w:rsid w:val="00E079EF"/>
    <w:rsid w:val="00E11496"/>
    <w:rsid w:val="00E11F56"/>
    <w:rsid w:val="00E12257"/>
    <w:rsid w:val="00E13E0A"/>
    <w:rsid w:val="00E14ABE"/>
    <w:rsid w:val="00E15D71"/>
    <w:rsid w:val="00E17A92"/>
    <w:rsid w:val="00E20542"/>
    <w:rsid w:val="00E23429"/>
    <w:rsid w:val="00E2389A"/>
    <w:rsid w:val="00E244C4"/>
    <w:rsid w:val="00E34486"/>
    <w:rsid w:val="00E35D11"/>
    <w:rsid w:val="00E37C13"/>
    <w:rsid w:val="00E40324"/>
    <w:rsid w:val="00E41C7E"/>
    <w:rsid w:val="00E4213A"/>
    <w:rsid w:val="00E427B6"/>
    <w:rsid w:val="00E428E0"/>
    <w:rsid w:val="00E42C52"/>
    <w:rsid w:val="00E43FEE"/>
    <w:rsid w:val="00E445A1"/>
    <w:rsid w:val="00E44BB4"/>
    <w:rsid w:val="00E45F34"/>
    <w:rsid w:val="00E46C32"/>
    <w:rsid w:val="00E52B7A"/>
    <w:rsid w:val="00E553E7"/>
    <w:rsid w:val="00E567BC"/>
    <w:rsid w:val="00E62451"/>
    <w:rsid w:val="00E65E70"/>
    <w:rsid w:val="00E704E3"/>
    <w:rsid w:val="00E73266"/>
    <w:rsid w:val="00E73547"/>
    <w:rsid w:val="00E75BF7"/>
    <w:rsid w:val="00E80223"/>
    <w:rsid w:val="00E8202B"/>
    <w:rsid w:val="00E82963"/>
    <w:rsid w:val="00E84F42"/>
    <w:rsid w:val="00E85EA9"/>
    <w:rsid w:val="00E865C5"/>
    <w:rsid w:val="00E90034"/>
    <w:rsid w:val="00E95B44"/>
    <w:rsid w:val="00E963C7"/>
    <w:rsid w:val="00EA1FB9"/>
    <w:rsid w:val="00EA2869"/>
    <w:rsid w:val="00EA5101"/>
    <w:rsid w:val="00EA5EC2"/>
    <w:rsid w:val="00EB0871"/>
    <w:rsid w:val="00EB1212"/>
    <w:rsid w:val="00EB2BB8"/>
    <w:rsid w:val="00EB3669"/>
    <w:rsid w:val="00EB3D23"/>
    <w:rsid w:val="00EB6B60"/>
    <w:rsid w:val="00ED0C36"/>
    <w:rsid w:val="00ED3A17"/>
    <w:rsid w:val="00ED4BFB"/>
    <w:rsid w:val="00ED78B3"/>
    <w:rsid w:val="00ED7E68"/>
    <w:rsid w:val="00EE5894"/>
    <w:rsid w:val="00EE5C1B"/>
    <w:rsid w:val="00EE671B"/>
    <w:rsid w:val="00EE777E"/>
    <w:rsid w:val="00EF203E"/>
    <w:rsid w:val="00EF29E2"/>
    <w:rsid w:val="00EF3C67"/>
    <w:rsid w:val="00EF43A3"/>
    <w:rsid w:val="00EF49E9"/>
    <w:rsid w:val="00EF4FFF"/>
    <w:rsid w:val="00EF5559"/>
    <w:rsid w:val="00EF7466"/>
    <w:rsid w:val="00F02874"/>
    <w:rsid w:val="00F069AE"/>
    <w:rsid w:val="00F07E16"/>
    <w:rsid w:val="00F07FF8"/>
    <w:rsid w:val="00F10F8C"/>
    <w:rsid w:val="00F1110E"/>
    <w:rsid w:val="00F113B7"/>
    <w:rsid w:val="00F2014B"/>
    <w:rsid w:val="00F25C56"/>
    <w:rsid w:val="00F2653D"/>
    <w:rsid w:val="00F30075"/>
    <w:rsid w:val="00F36AD8"/>
    <w:rsid w:val="00F40807"/>
    <w:rsid w:val="00F40C7F"/>
    <w:rsid w:val="00F52056"/>
    <w:rsid w:val="00F52A8C"/>
    <w:rsid w:val="00F52B1A"/>
    <w:rsid w:val="00F56884"/>
    <w:rsid w:val="00F60474"/>
    <w:rsid w:val="00F60618"/>
    <w:rsid w:val="00F609D0"/>
    <w:rsid w:val="00F61EC3"/>
    <w:rsid w:val="00F67AA0"/>
    <w:rsid w:val="00F70413"/>
    <w:rsid w:val="00F70B86"/>
    <w:rsid w:val="00F715AA"/>
    <w:rsid w:val="00F733A8"/>
    <w:rsid w:val="00F74C47"/>
    <w:rsid w:val="00F754CA"/>
    <w:rsid w:val="00F808BB"/>
    <w:rsid w:val="00F83532"/>
    <w:rsid w:val="00F90616"/>
    <w:rsid w:val="00F90B50"/>
    <w:rsid w:val="00F91A7D"/>
    <w:rsid w:val="00FA0CBE"/>
    <w:rsid w:val="00FA16E2"/>
    <w:rsid w:val="00FA39ED"/>
    <w:rsid w:val="00FA5827"/>
    <w:rsid w:val="00FA5FEF"/>
    <w:rsid w:val="00FA65C5"/>
    <w:rsid w:val="00FA6980"/>
    <w:rsid w:val="00FB0A7C"/>
    <w:rsid w:val="00FB2DA6"/>
    <w:rsid w:val="00FB3D04"/>
    <w:rsid w:val="00FB4A04"/>
    <w:rsid w:val="00FB5C22"/>
    <w:rsid w:val="00FB7C3E"/>
    <w:rsid w:val="00FC28C7"/>
    <w:rsid w:val="00FC51F1"/>
    <w:rsid w:val="00FC6069"/>
    <w:rsid w:val="00FC60D2"/>
    <w:rsid w:val="00FC75B5"/>
    <w:rsid w:val="00FD18F0"/>
    <w:rsid w:val="00FD2D3F"/>
    <w:rsid w:val="00FD4467"/>
    <w:rsid w:val="00FD485C"/>
    <w:rsid w:val="00FD4D8A"/>
    <w:rsid w:val="00FE0BED"/>
    <w:rsid w:val="00FE3077"/>
    <w:rsid w:val="00FE4141"/>
    <w:rsid w:val="00FE6255"/>
    <w:rsid w:val="00FF2197"/>
    <w:rsid w:val="00FF2784"/>
    <w:rsid w:val="00FF58D1"/>
    <w:rsid w:val="00FF72C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9E81D3"/>
  <w15:docId w15:val="{F85C4E31-25BA-4D66-8945-29744E726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04BE"/>
    <w:rPr>
      <w:sz w:val="24"/>
      <w:szCs w:val="24"/>
    </w:rPr>
  </w:style>
  <w:style w:type="paragraph" w:styleId="Heading1">
    <w:name w:val="heading 1"/>
    <w:basedOn w:val="Normal"/>
    <w:next w:val="Normal"/>
    <w:link w:val="Heading1Char"/>
    <w:qFormat/>
    <w:rsid w:val="007D5E25"/>
    <w:pPr>
      <w:numPr>
        <w:numId w:val="2"/>
      </w:numPr>
      <w:spacing w:line="480" w:lineRule="auto"/>
      <w:jc w:val="both"/>
      <w:outlineLvl w:val="0"/>
    </w:pPr>
    <w:rPr>
      <w:b/>
      <w:lang w:val="en-GB"/>
    </w:rPr>
  </w:style>
  <w:style w:type="paragraph" w:styleId="Heading2">
    <w:name w:val="heading 2"/>
    <w:basedOn w:val="Normal"/>
    <w:next w:val="Normal"/>
    <w:link w:val="Heading2Char"/>
    <w:qFormat/>
    <w:rsid w:val="007D5E25"/>
    <w:pPr>
      <w:numPr>
        <w:ilvl w:val="1"/>
        <w:numId w:val="2"/>
      </w:numPr>
      <w:spacing w:line="480" w:lineRule="auto"/>
      <w:jc w:val="both"/>
      <w:outlineLvl w:val="1"/>
    </w:pPr>
    <w:rPr>
      <w:i/>
      <w:lang w:val="en-GB"/>
    </w:rPr>
  </w:style>
  <w:style w:type="paragraph" w:styleId="Heading3">
    <w:name w:val="heading 3"/>
    <w:basedOn w:val="Normal"/>
    <w:next w:val="Normal"/>
    <w:link w:val="Heading3Char"/>
    <w:semiHidden/>
    <w:unhideWhenUsed/>
    <w:qFormat/>
    <w:rsid w:val="007E616E"/>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D5E25"/>
    <w:rPr>
      <w:b/>
      <w:sz w:val="24"/>
      <w:szCs w:val="24"/>
      <w:lang w:val="en-GB" w:eastAsia="es-ES" w:bidi="ar-SA"/>
    </w:rPr>
  </w:style>
  <w:style w:type="character" w:customStyle="1" w:styleId="Heading2Char">
    <w:name w:val="Heading 2 Char"/>
    <w:link w:val="Heading2"/>
    <w:rsid w:val="007D5E25"/>
    <w:rPr>
      <w:i/>
      <w:sz w:val="24"/>
      <w:szCs w:val="24"/>
      <w:lang w:val="en-GB" w:eastAsia="es-ES" w:bidi="ar-SA"/>
    </w:rPr>
  </w:style>
  <w:style w:type="character" w:customStyle="1" w:styleId="BodyText2Char">
    <w:name w:val="Body Text 2 Char"/>
    <w:link w:val="BodyText2"/>
    <w:locked/>
    <w:rsid w:val="007D5E25"/>
    <w:rPr>
      <w:rFonts w:ascii="Times" w:hAnsi="Times"/>
      <w:color w:val="FF0000"/>
      <w:sz w:val="24"/>
      <w:lang w:val="en-GB" w:eastAsia="fr-FR" w:bidi="ar-SA"/>
    </w:rPr>
  </w:style>
  <w:style w:type="paragraph" w:styleId="BodyText2">
    <w:name w:val="Body Text 2"/>
    <w:basedOn w:val="Normal"/>
    <w:link w:val="BodyText2Char"/>
    <w:rsid w:val="007D5E25"/>
    <w:pPr>
      <w:spacing w:before="80" w:line="320" w:lineRule="exact"/>
      <w:ind w:right="-658"/>
      <w:jc w:val="both"/>
    </w:pPr>
    <w:rPr>
      <w:rFonts w:ascii="Times" w:hAnsi="Times"/>
      <w:color w:val="FF0000"/>
      <w:szCs w:val="20"/>
      <w:lang w:val="en-GB" w:eastAsia="fr-FR"/>
    </w:rPr>
  </w:style>
  <w:style w:type="character" w:customStyle="1" w:styleId="Textoindependiente2Car1">
    <w:name w:val="Texto independiente 2 Car1"/>
    <w:semiHidden/>
    <w:rsid w:val="007D5E25"/>
    <w:rPr>
      <w:rFonts w:ascii="Times New Roman" w:hAnsi="Times New Roman" w:cs="Times New Roman"/>
      <w:sz w:val="24"/>
      <w:szCs w:val="24"/>
      <w:lang w:eastAsia="es-ES"/>
    </w:rPr>
  </w:style>
  <w:style w:type="character" w:customStyle="1" w:styleId="BodyText2Char1">
    <w:name w:val="Body Text 2 Char1"/>
    <w:semiHidden/>
    <w:rsid w:val="007D5E25"/>
    <w:rPr>
      <w:rFonts w:ascii="Times New Roman" w:eastAsia="Times New Roman" w:hAnsi="Times New Roman"/>
      <w:sz w:val="24"/>
      <w:szCs w:val="24"/>
    </w:rPr>
  </w:style>
  <w:style w:type="character" w:customStyle="1" w:styleId="BodyText3Char">
    <w:name w:val="Body Text 3 Char"/>
    <w:link w:val="BodyText3"/>
    <w:locked/>
    <w:rsid w:val="007D5E25"/>
    <w:rPr>
      <w:lang w:val="de-DE" w:eastAsia="fr-FR" w:bidi="ar-SA"/>
    </w:rPr>
  </w:style>
  <w:style w:type="paragraph" w:styleId="BodyText3">
    <w:name w:val="Body Text 3"/>
    <w:basedOn w:val="Normal"/>
    <w:link w:val="BodyText3Char"/>
    <w:rsid w:val="007D5E25"/>
    <w:pPr>
      <w:ind w:right="-70"/>
      <w:jc w:val="center"/>
    </w:pPr>
    <w:rPr>
      <w:sz w:val="20"/>
      <w:szCs w:val="20"/>
      <w:lang w:val="de-DE" w:eastAsia="fr-FR"/>
    </w:rPr>
  </w:style>
  <w:style w:type="character" w:customStyle="1" w:styleId="Textoindependiente3Car1">
    <w:name w:val="Texto independiente 3 Car1"/>
    <w:semiHidden/>
    <w:rsid w:val="007D5E25"/>
    <w:rPr>
      <w:rFonts w:ascii="Times New Roman" w:hAnsi="Times New Roman" w:cs="Times New Roman"/>
      <w:sz w:val="16"/>
      <w:szCs w:val="16"/>
      <w:lang w:eastAsia="es-ES"/>
    </w:rPr>
  </w:style>
  <w:style w:type="character" w:customStyle="1" w:styleId="BodyText3Char1">
    <w:name w:val="Body Text 3 Char1"/>
    <w:semiHidden/>
    <w:rsid w:val="007D5E25"/>
    <w:rPr>
      <w:rFonts w:ascii="Times New Roman" w:eastAsia="Times New Roman" w:hAnsi="Times New Roman"/>
      <w:sz w:val="16"/>
      <w:szCs w:val="16"/>
    </w:rPr>
  </w:style>
  <w:style w:type="character" w:styleId="Hyperlink">
    <w:name w:val="Hyperlink"/>
    <w:rsid w:val="007D5E25"/>
    <w:rPr>
      <w:rFonts w:cs="Times New Roman"/>
      <w:color w:val="0000FF"/>
      <w:u w:val="single"/>
    </w:rPr>
  </w:style>
  <w:style w:type="table" w:styleId="TableGrid">
    <w:name w:val="Table Grid"/>
    <w:aliases w:val="Tabla Tesis"/>
    <w:basedOn w:val="TableNormal"/>
    <w:rsid w:val="007D5E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7D5E25"/>
    <w:pPr>
      <w:tabs>
        <w:tab w:val="left" w:pos="720"/>
      </w:tabs>
      <w:spacing w:line="360" w:lineRule="auto"/>
      <w:ind w:right="45"/>
      <w:jc w:val="both"/>
    </w:pPr>
    <w:rPr>
      <w:b/>
      <w:bCs/>
      <w:sz w:val="20"/>
      <w:szCs w:val="20"/>
    </w:rPr>
  </w:style>
  <w:style w:type="paragraph" w:styleId="CommentText">
    <w:name w:val="annotation text"/>
    <w:basedOn w:val="Normal"/>
    <w:link w:val="CommentTextChar"/>
    <w:semiHidden/>
    <w:rsid w:val="007D5E25"/>
    <w:rPr>
      <w:sz w:val="20"/>
      <w:szCs w:val="20"/>
      <w:lang w:val="x-none"/>
    </w:rPr>
  </w:style>
  <w:style w:type="character" w:customStyle="1" w:styleId="CommentTextChar">
    <w:name w:val="Comment Text Char"/>
    <w:link w:val="CommentText"/>
    <w:semiHidden/>
    <w:rsid w:val="007D5E25"/>
    <w:rPr>
      <w:lang w:val="x-none" w:eastAsia="es-ES" w:bidi="ar-SA"/>
    </w:rPr>
  </w:style>
  <w:style w:type="paragraph" w:styleId="CommentSubject">
    <w:name w:val="annotation subject"/>
    <w:basedOn w:val="CommentText"/>
    <w:next w:val="CommentText"/>
    <w:link w:val="CommentSubjectChar"/>
    <w:semiHidden/>
    <w:rsid w:val="007D5E25"/>
    <w:pPr>
      <w:tabs>
        <w:tab w:val="left" w:pos="720"/>
      </w:tabs>
      <w:spacing w:line="360" w:lineRule="auto"/>
      <w:ind w:right="45"/>
      <w:jc w:val="both"/>
    </w:pPr>
    <w:rPr>
      <w:b/>
      <w:bCs/>
    </w:rPr>
  </w:style>
  <w:style w:type="character" w:customStyle="1" w:styleId="CommentSubjectChar">
    <w:name w:val="Comment Subject Char"/>
    <w:link w:val="CommentSubject"/>
    <w:semiHidden/>
    <w:rsid w:val="007D5E25"/>
    <w:rPr>
      <w:b/>
      <w:bCs/>
      <w:lang w:val="x-none" w:eastAsia="es-ES" w:bidi="ar-SA"/>
    </w:rPr>
  </w:style>
  <w:style w:type="paragraph" w:styleId="BalloonText">
    <w:name w:val="Balloon Text"/>
    <w:basedOn w:val="Normal"/>
    <w:link w:val="BalloonTextChar"/>
    <w:semiHidden/>
    <w:rsid w:val="007D5E25"/>
    <w:rPr>
      <w:rFonts w:ascii="Tahoma" w:hAnsi="Tahoma"/>
      <w:sz w:val="16"/>
      <w:szCs w:val="16"/>
      <w:lang w:val="x-none"/>
    </w:rPr>
  </w:style>
  <w:style w:type="character" w:customStyle="1" w:styleId="BalloonTextChar">
    <w:name w:val="Balloon Text Char"/>
    <w:link w:val="BalloonText"/>
    <w:semiHidden/>
    <w:rsid w:val="007D5E25"/>
    <w:rPr>
      <w:rFonts w:ascii="Tahoma" w:hAnsi="Tahoma"/>
      <w:sz w:val="16"/>
      <w:szCs w:val="16"/>
      <w:lang w:val="x-none" w:eastAsia="es-ES" w:bidi="ar-SA"/>
    </w:rPr>
  </w:style>
  <w:style w:type="paragraph" w:styleId="Header">
    <w:name w:val="header"/>
    <w:basedOn w:val="Normal"/>
    <w:link w:val="HeaderChar"/>
    <w:rsid w:val="007D5E25"/>
    <w:pPr>
      <w:tabs>
        <w:tab w:val="center" w:pos="4252"/>
        <w:tab w:val="right" w:pos="8504"/>
      </w:tabs>
    </w:pPr>
    <w:rPr>
      <w:lang w:val="x-none"/>
    </w:rPr>
  </w:style>
  <w:style w:type="character" w:customStyle="1" w:styleId="HeaderChar">
    <w:name w:val="Header Char"/>
    <w:link w:val="Header"/>
    <w:rsid w:val="007D5E25"/>
    <w:rPr>
      <w:sz w:val="24"/>
      <w:szCs w:val="24"/>
      <w:lang w:val="x-none" w:eastAsia="es-ES" w:bidi="ar-SA"/>
    </w:rPr>
  </w:style>
  <w:style w:type="paragraph" w:styleId="Footer">
    <w:name w:val="footer"/>
    <w:basedOn w:val="Normal"/>
    <w:link w:val="FooterChar"/>
    <w:rsid w:val="007D5E25"/>
    <w:pPr>
      <w:tabs>
        <w:tab w:val="center" w:pos="4252"/>
        <w:tab w:val="right" w:pos="8504"/>
      </w:tabs>
    </w:pPr>
    <w:rPr>
      <w:lang w:val="x-none"/>
    </w:rPr>
  </w:style>
  <w:style w:type="character" w:customStyle="1" w:styleId="FooterChar">
    <w:name w:val="Footer Char"/>
    <w:link w:val="Footer"/>
    <w:rsid w:val="007D5E25"/>
    <w:rPr>
      <w:sz w:val="24"/>
      <w:szCs w:val="24"/>
      <w:lang w:val="x-none" w:eastAsia="es-ES" w:bidi="ar-SA"/>
    </w:rPr>
  </w:style>
  <w:style w:type="paragraph" w:styleId="NormalWeb">
    <w:name w:val="Normal (Web)"/>
    <w:basedOn w:val="Normal"/>
    <w:uiPriority w:val="99"/>
    <w:semiHidden/>
    <w:rsid w:val="007D5E25"/>
    <w:pPr>
      <w:spacing w:before="100" w:beforeAutospacing="1" w:after="100" w:afterAutospacing="1"/>
    </w:pPr>
  </w:style>
  <w:style w:type="character" w:styleId="CommentReference">
    <w:name w:val="annotation reference"/>
    <w:semiHidden/>
    <w:rsid w:val="007D5E25"/>
    <w:rPr>
      <w:rFonts w:cs="Times New Roman"/>
      <w:sz w:val="16"/>
      <w:szCs w:val="16"/>
    </w:rPr>
  </w:style>
  <w:style w:type="character" w:customStyle="1" w:styleId="apple-style-span">
    <w:name w:val="apple-style-span"/>
    <w:rsid w:val="007D5E25"/>
  </w:style>
  <w:style w:type="character" w:styleId="FollowedHyperlink">
    <w:name w:val="FollowedHyperlink"/>
    <w:semiHidden/>
    <w:unhideWhenUsed/>
    <w:rsid w:val="007D5E25"/>
    <w:rPr>
      <w:color w:val="800080"/>
      <w:u w:val="single"/>
    </w:rPr>
  </w:style>
  <w:style w:type="paragraph" w:customStyle="1" w:styleId="Revisin1">
    <w:name w:val="Revisión1"/>
    <w:hidden/>
    <w:semiHidden/>
    <w:rsid w:val="007D5E25"/>
    <w:rPr>
      <w:sz w:val="24"/>
      <w:szCs w:val="24"/>
    </w:rPr>
  </w:style>
  <w:style w:type="character" w:styleId="LineNumber">
    <w:name w:val="line number"/>
    <w:semiHidden/>
    <w:unhideWhenUsed/>
    <w:rsid w:val="007D5E25"/>
  </w:style>
  <w:style w:type="paragraph" w:customStyle="1" w:styleId="Normal1">
    <w:name w:val="Normal1"/>
    <w:basedOn w:val="Normal"/>
    <w:qFormat/>
    <w:rsid w:val="007D5E25"/>
    <w:pPr>
      <w:spacing w:line="480" w:lineRule="auto"/>
      <w:ind w:firstLine="284"/>
      <w:jc w:val="both"/>
    </w:pPr>
    <w:rPr>
      <w:sz w:val="22"/>
      <w:lang w:val="pt-PT" w:eastAsia="pt-PT"/>
    </w:rPr>
  </w:style>
  <w:style w:type="character" w:styleId="PageNumber">
    <w:name w:val="page number"/>
    <w:basedOn w:val="DefaultParagraphFont"/>
    <w:rsid w:val="007D5E25"/>
  </w:style>
  <w:style w:type="paragraph" w:customStyle="1" w:styleId="codis-standard">
    <w:name w:val="codis-standard"/>
    <w:basedOn w:val="Normal"/>
    <w:uiPriority w:val="99"/>
    <w:rsid w:val="00316057"/>
    <w:pPr>
      <w:suppressAutoHyphens/>
      <w:spacing w:before="40" w:after="40"/>
      <w:jc w:val="both"/>
    </w:pPr>
    <w:rPr>
      <w:rFonts w:ascii="Arial" w:hAnsi="Arial" w:cs="Arial"/>
      <w:kern w:val="1"/>
      <w:sz w:val="20"/>
      <w:szCs w:val="20"/>
      <w:lang w:val="fr-FR" w:eastAsia="ar-SA"/>
    </w:rPr>
  </w:style>
  <w:style w:type="paragraph" w:customStyle="1" w:styleId="owc-title">
    <w:name w:val="owc-title"/>
    <w:basedOn w:val="Normal"/>
    <w:uiPriority w:val="99"/>
    <w:rsid w:val="00316057"/>
    <w:pPr>
      <w:suppressAutoHyphens/>
      <w:spacing w:after="180"/>
      <w:jc w:val="center"/>
    </w:pPr>
    <w:rPr>
      <w:rFonts w:ascii="Arial" w:hAnsi="Arial" w:cs="Arial"/>
      <w:b/>
      <w:bCs/>
      <w:kern w:val="1"/>
      <w:sz w:val="20"/>
      <w:szCs w:val="20"/>
      <w:lang w:val="fr-FR" w:eastAsia="ar-SA"/>
    </w:rPr>
  </w:style>
  <w:style w:type="paragraph" w:customStyle="1" w:styleId="Referencias">
    <w:name w:val="Referencias"/>
    <w:basedOn w:val="Heading3"/>
    <w:next w:val="Normal"/>
    <w:rsid w:val="007E616E"/>
    <w:pPr>
      <w:numPr>
        <w:numId w:val="5"/>
      </w:numPr>
      <w:jc w:val="both"/>
    </w:pPr>
    <w:rPr>
      <w:rFonts w:ascii="Times New Roman" w:hAnsi="Times New Roman" w:cs="Arial"/>
      <w:sz w:val="20"/>
      <w:szCs w:val="24"/>
    </w:rPr>
  </w:style>
  <w:style w:type="character" w:customStyle="1" w:styleId="Heading3Char">
    <w:name w:val="Heading 3 Char"/>
    <w:link w:val="Heading3"/>
    <w:semiHidden/>
    <w:rsid w:val="007E616E"/>
    <w:rPr>
      <w:rFonts w:ascii="Cambria" w:eastAsia="Times New Roman" w:hAnsi="Cambria" w:cs="Times New Roman"/>
      <w:b/>
      <w:bCs/>
      <w:sz w:val="26"/>
      <w:szCs w:val="26"/>
    </w:rPr>
  </w:style>
  <w:style w:type="character" w:styleId="PlaceholderText">
    <w:name w:val="Placeholder Text"/>
    <w:basedOn w:val="DefaultParagraphFont"/>
    <w:uiPriority w:val="99"/>
    <w:semiHidden/>
    <w:rsid w:val="0093176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moto\AppData\Local\Chemistry%20Add-in%20for%20Word\Chemistry%20Gallery\Chem4Word.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AE308743-8609-4920-8AE0-15D031C3D7F8}">
  <ds:schemaRefs>
    <ds:schemaRef ds:uri="http://schemas.openxmlformats.org/officeDocument/2006/bibliography"/>
  </ds:schemaRefs>
</ds:datastoreItem>
</file>

<file path=customXml/itemProps2.xml><?xml version="1.0" encoding="utf-8"?>
<ds:datastoreItem xmlns:ds="http://schemas.openxmlformats.org/officeDocument/2006/customXml" ds:itemID="{B3A74449-B7C1-4BBE-B3B9-460A9574C61B}">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Template>
  <TotalTime>2</TotalTime>
  <Pages>33</Pages>
  <Words>31316</Words>
  <Characters>178504</Characters>
  <Application>Microsoft Office Word</Application>
  <DocSecurity>0</DocSecurity>
  <Lines>1487</Lines>
  <Paragraphs>418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Pt-catalysts supported on activated carbons</vt:lpstr>
      <vt:lpstr>Pt-catalysts supported on activated carbons</vt:lpstr>
    </vt:vector>
  </TitlesOfParts>
  <Company>FEUP</Company>
  <LinksUpToDate>false</LinksUpToDate>
  <CharactersWithSpaces>209402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Pt-catalysts supported on activated carbons</dc:title>
  <dc:creator>Usuario</dc:creator>
  <cp:lastModifiedBy>Luisa M Pastrana Martinez</cp:lastModifiedBy>
  <cp:revision>3</cp:revision>
  <cp:lastPrinted>2011-10-21T15:35:00Z</cp:lastPrinted>
  <dcterms:created xsi:type="dcterms:W3CDTF">2012-03-21T14:26:00Z</dcterms:created>
  <dcterms:modified xsi:type="dcterms:W3CDTF">2024-02-02T12:07:00Z</dcterms:modified>
</cp:coreProperties>
</file>